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114C8" w14:textId="77777777" w:rsidR="007B0E64" w:rsidRPr="00D26D71" w:rsidRDefault="007B0E64">
      <w:pPr>
        <w:pStyle w:val="TOC3"/>
        <w:ind w:left="446"/>
        <w:rPr>
          <w:lang w:val="de-DE"/>
        </w:rPr>
      </w:pPr>
      <w:bookmarkStart w:id="0" w:name="_Toc373669185"/>
    </w:p>
    <w:p w14:paraId="1553FA04" w14:textId="77777777" w:rsidR="0000321F" w:rsidRDefault="009E54E8">
      <w:pPr>
        <w:pStyle w:val="TOC1"/>
        <w:tabs>
          <w:tab w:val="right" w:pos="860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BE" w:eastAsia="fr-BE"/>
        </w:rPr>
      </w:pPr>
      <w:r w:rsidRPr="00D26D71">
        <w:rPr>
          <w:b w:val="0"/>
          <w:bCs w:val="0"/>
          <w:smallCaps/>
          <w:lang w:val="de-DE"/>
        </w:rPr>
        <w:fldChar w:fldCharType="begin"/>
      </w:r>
      <w:r w:rsidR="007B0E64" w:rsidRPr="00D26D71">
        <w:rPr>
          <w:b w:val="0"/>
          <w:bCs w:val="0"/>
          <w:smallCaps/>
          <w:lang w:val="de-DE"/>
        </w:rPr>
        <w:instrText xml:space="preserve"> TOC \o "1-3" \h \z \u </w:instrText>
      </w:r>
      <w:r w:rsidRPr="00D26D71">
        <w:rPr>
          <w:b w:val="0"/>
          <w:bCs w:val="0"/>
          <w:smallCaps/>
          <w:lang w:val="de-DE"/>
        </w:rPr>
        <w:fldChar w:fldCharType="separate"/>
      </w:r>
      <w:hyperlink w:anchor="_Toc388527874" w:history="1">
        <w:r w:rsidR="0000321F" w:rsidRPr="00B222ED">
          <w:rPr>
            <w:rStyle w:val="Hyperlink"/>
            <w:noProof/>
            <w:lang w:val="de-DE"/>
          </w:rPr>
          <w:t>Lernstation III: Was schwingt mit Licht?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_Toc388527874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27</w:t>
        </w:r>
        <w:r w:rsidR="0000321F">
          <w:rPr>
            <w:noProof/>
            <w:webHidden/>
          </w:rPr>
          <w:fldChar w:fldCharType="end"/>
        </w:r>
      </w:hyperlink>
    </w:p>
    <w:p w14:paraId="51AB2C6A" w14:textId="77777777" w:rsidR="0000321F" w:rsidRDefault="0016763B">
      <w:pPr>
        <w:pStyle w:val="TOC2"/>
        <w:tabs>
          <w:tab w:val="left" w:pos="400"/>
          <w:tab w:val="right" w:pos="8607"/>
        </w:tabs>
        <w:rPr>
          <w:rFonts w:eastAsiaTheme="minorEastAsia" w:cstheme="minorBidi"/>
          <w:b w:val="0"/>
          <w:bCs w:val="0"/>
          <w:noProof/>
          <w:sz w:val="22"/>
          <w:szCs w:val="22"/>
          <w:lang w:val="fr-BE" w:eastAsia="fr-BE"/>
        </w:rPr>
      </w:pPr>
      <w:hyperlink w:anchor="_Toc388527875" w:history="1">
        <w:r w:rsidR="0000321F" w:rsidRPr="00B222ED">
          <w:rPr>
            <w:rStyle w:val="Hyperlink"/>
            <w:noProof/>
            <w:lang w:val="de-DE"/>
          </w:rPr>
          <w:t>1</w:t>
        </w:r>
        <w:r w:rsidR="0000321F">
          <w:rPr>
            <w:rFonts w:eastAsiaTheme="minorEastAsia" w:cstheme="minorBidi"/>
            <w:b w:val="0"/>
            <w:bCs w:val="0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Mechanische Wellen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_Toc388527875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27</w:t>
        </w:r>
        <w:r w:rsidR="0000321F">
          <w:rPr>
            <w:noProof/>
            <w:webHidden/>
          </w:rPr>
          <w:fldChar w:fldCharType="end"/>
        </w:r>
      </w:hyperlink>
    </w:p>
    <w:p w14:paraId="2ED3CADB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76" w:history="1">
        <w:r w:rsidR="0000321F" w:rsidRPr="00B222ED">
          <w:rPr>
            <w:rStyle w:val="Hyperlink"/>
            <w:noProof/>
            <w:lang w:val="de-DE"/>
          </w:rPr>
          <w:t>1.a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Quelle mechanischer Wellen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_Toc388527876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27</w:t>
        </w:r>
        <w:r w:rsidR="0000321F">
          <w:rPr>
            <w:noProof/>
            <w:webHidden/>
          </w:rPr>
          <w:fldChar w:fldCharType="end"/>
        </w:r>
      </w:hyperlink>
    </w:p>
    <w:p w14:paraId="0E1A0010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77" w:history="1">
        <w:r w:rsidR="0000321F" w:rsidRPr="00B222ED">
          <w:rPr>
            <w:rStyle w:val="Hyperlink"/>
            <w:noProof/>
            <w:lang w:val="de-DE"/>
          </w:rPr>
          <w:t>1.b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Wird ein Medium benötigt?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_Toc388527877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28</w:t>
        </w:r>
        <w:r w:rsidR="0000321F">
          <w:rPr>
            <w:noProof/>
            <w:webHidden/>
          </w:rPr>
          <w:fldChar w:fldCharType="end"/>
        </w:r>
      </w:hyperlink>
    </w:p>
    <w:p w14:paraId="16812AC0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78" w:history="1">
        <w:r w:rsidR="0000321F" w:rsidRPr="00B222ED">
          <w:rPr>
            <w:rStyle w:val="Hyperlink"/>
            <w:noProof/>
            <w:lang w:val="de-DE"/>
          </w:rPr>
          <w:t>1.c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Ausbreitung und Verlagerung in dieselbe oder eine andere Richtung?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_Toc388527878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28</w:t>
        </w:r>
        <w:r w:rsidR="0000321F">
          <w:rPr>
            <w:noProof/>
            <w:webHidden/>
          </w:rPr>
          <w:fldChar w:fldCharType="end"/>
        </w:r>
      </w:hyperlink>
    </w:p>
    <w:p w14:paraId="7451BF6B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79" w:history="1">
        <w:r w:rsidR="0000321F" w:rsidRPr="00B222ED">
          <w:rPr>
            <w:rStyle w:val="Hyperlink"/>
            <w:noProof/>
            <w:lang w:val="de-DE"/>
          </w:rPr>
          <w:t>1.d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Wandern die Teilchen mit der Welle mit?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_Toc388527879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29</w:t>
        </w:r>
        <w:r w:rsidR="0000321F">
          <w:rPr>
            <w:noProof/>
            <w:webHidden/>
          </w:rPr>
          <w:fldChar w:fldCharType="end"/>
        </w:r>
      </w:hyperlink>
    </w:p>
    <w:p w14:paraId="7F296A7F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80" w:history="1">
        <w:r w:rsidR="0000321F" w:rsidRPr="00B222ED">
          <w:rPr>
            <w:rStyle w:val="Hyperlink"/>
            <w:noProof/>
            <w:lang w:val="de-DE"/>
          </w:rPr>
          <w:t>1.e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Quelle der Lichtwellen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_Toc388527880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30</w:t>
        </w:r>
        <w:r w:rsidR="0000321F">
          <w:rPr>
            <w:noProof/>
            <w:webHidden/>
          </w:rPr>
          <w:fldChar w:fldCharType="end"/>
        </w:r>
      </w:hyperlink>
    </w:p>
    <w:p w14:paraId="72E78970" w14:textId="77777777" w:rsidR="0000321F" w:rsidRDefault="0016763B">
      <w:pPr>
        <w:pStyle w:val="TOC2"/>
        <w:tabs>
          <w:tab w:val="left" w:pos="400"/>
          <w:tab w:val="right" w:pos="8607"/>
        </w:tabs>
        <w:rPr>
          <w:rFonts w:eastAsiaTheme="minorEastAsia" w:cstheme="minorBidi"/>
          <w:b w:val="0"/>
          <w:bCs w:val="0"/>
          <w:noProof/>
          <w:sz w:val="22"/>
          <w:szCs w:val="22"/>
          <w:lang w:val="fr-BE" w:eastAsia="fr-BE"/>
        </w:rPr>
      </w:pPr>
      <w:hyperlink w:anchor="_Toc388527881" w:history="1">
        <w:r w:rsidR="0000321F" w:rsidRPr="00B222ED">
          <w:rPr>
            <w:rStyle w:val="Hyperlink"/>
            <w:noProof/>
            <w:lang w:val="de-DE"/>
          </w:rPr>
          <w:t>2</w:t>
        </w:r>
        <w:r w:rsidR="0000321F">
          <w:rPr>
            <w:rFonts w:eastAsiaTheme="minorEastAsia" w:cstheme="minorBidi"/>
            <w:b w:val="0"/>
            <w:bCs w:val="0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 xml:space="preserve">Zwischenspiel zum Klang:  Gibt es Schwingungen, die sich </w:t>
        </w:r>
        <w:r w:rsidR="0000321F" w:rsidRPr="00B222ED">
          <w:rPr>
            <w:rStyle w:val="Hyperlink"/>
            <w:i/>
            <w:noProof/>
            <w:lang w:val="de-DE"/>
          </w:rPr>
          <w:t>nicht</w:t>
        </w:r>
        <w:r w:rsidR="0000321F" w:rsidRPr="00B222ED">
          <w:rPr>
            <w:rStyle w:val="Hyperlink"/>
            <w:noProof/>
            <w:lang w:val="de-DE"/>
          </w:rPr>
          <w:t xml:space="preserve"> wiederholen?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_Toc388527881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31</w:t>
        </w:r>
        <w:r w:rsidR="0000321F">
          <w:rPr>
            <w:noProof/>
            <w:webHidden/>
          </w:rPr>
          <w:fldChar w:fldCharType="end"/>
        </w:r>
      </w:hyperlink>
    </w:p>
    <w:p w14:paraId="37907EE8" w14:textId="77777777" w:rsidR="0000321F" w:rsidRDefault="0016763B">
      <w:pPr>
        <w:pStyle w:val="TOC2"/>
        <w:tabs>
          <w:tab w:val="left" w:pos="400"/>
          <w:tab w:val="right" w:pos="8607"/>
        </w:tabs>
        <w:rPr>
          <w:rFonts w:eastAsiaTheme="minorEastAsia" w:cstheme="minorBidi"/>
          <w:b w:val="0"/>
          <w:bCs w:val="0"/>
          <w:noProof/>
          <w:sz w:val="22"/>
          <w:szCs w:val="22"/>
          <w:lang w:val="fr-BE" w:eastAsia="fr-BE"/>
        </w:rPr>
      </w:pPr>
      <w:hyperlink w:anchor="_Toc388527882" w:history="1">
        <w:r w:rsidR="0000321F" w:rsidRPr="00B222ED">
          <w:rPr>
            <w:rStyle w:val="Hyperlink"/>
            <w:noProof/>
            <w:lang w:val="de-DE"/>
          </w:rPr>
          <w:t>3</w:t>
        </w:r>
        <w:r w:rsidR="0000321F">
          <w:rPr>
            <w:rFonts w:eastAsiaTheme="minorEastAsia" w:cstheme="minorBidi"/>
            <w:b w:val="0"/>
            <w:bCs w:val="0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Licht: Was bewegt sich?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_Toc388527882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33</w:t>
        </w:r>
        <w:r w:rsidR="0000321F">
          <w:rPr>
            <w:noProof/>
            <w:webHidden/>
          </w:rPr>
          <w:fldChar w:fldCharType="end"/>
        </w:r>
      </w:hyperlink>
    </w:p>
    <w:p w14:paraId="3D614F71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83" w:history="1">
        <w:r w:rsidR="0000321F" w:rsidRPr="00B222ED">
          <w:rPr>
            <w:rStyle w:val="Hyperlink"/>
            <w:noProof/>
            <w:lang w:val="de-DE"/>
          </w:rPr>
          <w:t>3.a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Kräfte (-Felder), die durch leeren Raum wandern können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_Toc388527883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34</w:t>
        </w:r>
        <w:r w:rsidR="0000321F">
          <w:rPr>
            <w:noProof/>
            <w:webHidden/>
          </w:rPr>
          <w:fldChar w:fldCharType="end"/>
        </w:r>
      </w:hyperlink>
    </w:p>
    <w:p w14:paraId="59316EA0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84" w:history="1">
        <w:r w:rsidR="0000321F" w:rsidRPr="00B222ED">
          <w:rPr>
            <w:rStyle w:val="Hyperlink"/>
            <w:noProof/>
            <w:lang w:val="de-DE"/>
          </w:rPr>
          <w:t>3.b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Felder, die sich mit der Zeit verändern: Wellen eines Feldes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_Toc388527884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36</w:t>
        </w:r>
        <w:r w:rsidR="0000321F">
          <w:rPr>
            <w:noProof/>
            <w:webHidden/>
          </w:rPr>
          <w:fldChar w:fldCharType="end"/>
        </w:r>
      </w:hyperlink>
    </w:p>
    <w:p w14:paraId="586DE264" w14:textId="77777777" w:rsidR="0000321F" w:rsidRDefault="0016763B">
      <w:pPr>
        <w:pStyle w:val="TOC3"/>
        <w:tabs>
          <w:tab w:val="left" w:pos="800"/>
          <w:tab w:val="right" w:pos="8607"/>
        </w:tabs>
        <w:rPr>
          <w:rFonts w:eastAsiaTheme="minorEastAsia" w:cstheme="minorBidi"/>
          <w:noProof/>
          <w:sz w:val="22"/>
          <w:szCs w:val="22"/>
          <w:lang w:val="fr-BE" w:eastAsia="fr-BE"/>
        </w:rPr>
      </w:pPr>
      <w:hyperlink w:anchor="_Toc388527885" w:history="1">
        <w:r w:rsidR="0000321F" w:rsidRPr="00B222ED">
          <w:rPr>
            <w:rStyle w:val="Hyperlink"/>
            <w:noProof/>
            <w:lang w:val="de-DE"/>
          </w:rPr>
          <w:t>3.c</w:t>
        </w:r>
        <w:r w:rsidR="0000321F">
          <w:rPr>
            <w:rFonts w:eastAsiaTheme="minorEastAsia" w:cstheme="minorBidi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Elektromagnetische Wellen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_Toc388527885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37</w:t>
        </w:r>
        <w:r w:rsidR="0000321F">
          <w:rPr>
            <w:noProof/>
            <w:webHidden/>
          </w:rPr>
          <w:fldChar w:fldCharType="end"/>
        </w:r>
      </w:hyperlink>
    </w:p>
    <w:p w14:paraId="0A92F03F" w14:textId="77777777" w:rsidR="0000321F" w:rsidRDefault="0016763B">
      <w:pPr>
        <w:pStyle w:val="TOC2"/>
        <w:tabs>
          <w:tab w:val="left" w:pos="400"/>
          <w:tab w:val="right" w:pos="8607"/>
        </w:tabs>
        <w:rPr>
          <w:rFonts w:eastAsiaTheme="minorEastAsia" w:cstheme="minorBidi"/>
          <w:b w:val="0"/>
          <w:bCs w:val="0"/>
          <w:noProof/>
          <w:sz w:val="22"/>
          <w:szCs w:val="22"/>
          <w:lang w:val="fr-BE" w:eastAsia="fr-BE"/>
        </w:rPr>
      </w:pPr>
      <w:hyperlink w:anchor="_Toc388527886" w:history="1">
        <w:r w:rsidR="0000321F" w:rsidRPr="00B222ED">
          <w:rPr>
            <w:rStyle w:val="Hyperlink"/>
            <w:noProof/>
            <w:lang w:val="de-DE"/>
          </w:rPr>
          <w:t>4</w:t>
        </w:r>
        <w:r w:rsidR="0000321F">
          <w:rPr>
            <w:rFonts w:eastAsiaTheme="minorEastAsia" w:cstheme="minorBidi"/>
            <w:b w:val="0"/>
            <w:bCs w:val="0"/>
            <w:noProof/>
            <w:sz w:val="22"/>
            <w:szCs w:val="22"/>
            <w:lang w:val="fr-BE" w:eastAsia="fr-BE"/>
          </w:rPr>
          <w:tab/>
        </w:r>
        <w:r w:rsidR="0000321F" w:rsidRPr="00B222ED">
          <w:rPr>
            <w:rStyle w:val="Hyperlink"/>
            <w:noProof/>
            <w:lang w:val="de-DE"/>
          </w:rPr>
          <w:t>Ein Meer elektromagnetischer Wellen</w:t>
        </w:r>
        <w:r w:rsidR="0000321F">
          <w:rPr>
            <w:noProof/>
            <w:webHidden/>
          </w:rPr>
          <w:tab/>
        </w:r>
        <w:r w:rsidR="0000321F">
          <w:rPr>
            <w:noProof/>
            <w:webHidden/>
          </w:rPr>
          <w:fldChar w:fldCharType="begin"/>
        </w:r>
        <w:r w:rsidR="0000321F">
          <w:rPr>
            <w:noProof/>
            <w:webHidden/>
          </w:rPr>
          <w:instrText xml:space="preserve"> PAGEREF _Toc388527886 \h </w:instrText>
        </w:r>
        <w:r w:rsidR="0000321F">
          <w:rPr>
            <w:noProof/>
            <w:webHidden/>
          </w:rPr>
        </w:r>
        <w:r w:rsidR="0000321F">
          <w:rPr>
            <w:noProof/>
            <w:webHidden/>
          </w:rPr>
          <w:fldChar w:fldCharType="separate"/>
        </w:r>
        <w:r w:rsidR="0000321F">
          <w:rPr>
            <w:noProof/>
            <w:webHidden/>
          </w:rPr>
          <w:t>39</w:t>
        </w:r>
        <w:r w:rsidR="0000321F">
          <w:rPr>
            <w:noProof/>
            <w:webHidden/>
          </w:rPr>
          <w:fldChar w:fldCharType="end"/>
        </w:r>
      </w:hyperlink>
    </w:p>
    <w:p w14:paraId="1D3D2D9B" w14:textId="77777777" w:rsidR="007B0E64" w:rsidRPr="00D26D71" w:rsidRDefault="009E54E8" w:rsidP="007B0E64">
      <w:pPr>
        <w:pStyle w:val="TOC2"/>
        <w:rPr>
          <w:lang w:val="de-DE"/>
        </w:rPr>
      </w:pPr>
      <w:r w:rsidRPr="00D26D71">
        <w:rPr>
          <w:b w:val="0"/>
          <w:bCs w:val="0"/>
          <w:smallCaps/>
          <w:lang w:val="de-DE"/>
        </w:rPr>
        <w:fldChar w:fldCharType="end"/>
      </w:r>
    </w:p>
    <w:p w14:paraId="4F0B52D9" w14:textId="77777777" w:rsidR="007B0E64" w:rsidRPr="00D26D71" w:rsidRDefault="007B0E64" w:rsidP="00C04544">
      <w:pPr>
        <w:ind w:left="0"/>
        <w:jc w:val="both"/>
        <w:rPr>
          <w:lang w:val="de-DE"/>
        </w:rPr>
      </w:pPr>
    </w:p>
    <w:p w14:paraId="007629E0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50311E16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075C162D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72CB75AA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026DF93E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4FFF6403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13ACB28B" w14:textId="77777777" w:rsidR="00C04544" w:rsidRPr="00D26D71" w:rsidRDefault="0016763B" w:rsidP="00C04544">
      <w:pPr>
        <w:ind w:left="0"/>
        <w:jc w:val="both"/>
        <w:rPr>
          <w:lang w:val="de-DE"/>
        </w:rPr>
      </w:pPr>
      <w:r>
        <w:rPr>
          <w:noProof/>
          <w:lang w:val="de-DE"/>
        </w:rPr>
        <w:pict w14:anchorId="0E69B12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-3.4pt;margin-top:7.05pt;width:136.5pt;height:71.25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" strokecolor="white [3212]">
            <v:textbox>
              <w:txbxContent>
                <w:p w14:paraId="5B8AC3BA" w14:textId="77777777" w:rsidR="0016763B" w:rsidRPr="004239E4" w:rsidRDefault="0016763B" w:rsidP="0016763B">
                  <w:pPr>
                    <w:spacing w:after="0"/>
                    <w:ind w:left="90"/>
                  </w:pPr>
                  <w:r>
                    <w:t>ÜBERSETZT DURCH:</w:t>
                  </w:r>
                </w:p>
                <w:p w14:paraId="75154C85" w14:textId="77777777" w:rsidR="002F2937" w:rsidRDefault="002F2937" w:rsidP="00DA651A">
                  <w:pPr>
                    <w:spacing w:after="0"/>
                    <w:ind w:left="0"/>
                  </w:pPr>
                  <w:r w:rsidRPr="00582448">
                    <w:rPr>
                      <w:noProof/>
                      <w:lang w:val="fr-BE" w:eastAsia="fr-BE"/>
                    </w:rPr>
                    <w:drawing>
                      <wp:inline distT="0" distB="0" distL="0" distR="0" wp14:anchorId="6F9EF9AC" wp14:editId="40DD39AA">
                        <wp:extent cx="1104900" cy="479759"/>
                        <wp:effectExtent l="0" t="0" r="0" b="0"/>
                        <wp:docPr id="9" name="Picture 9" descr="https://encrypted-tbn3.gstatic.com/images?q=tbn:ANd9GcRSpBUQZWxrmJ2tiJe_bkuwWl4drVHeT4hDrcYiMmXrht99snIuh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encrypted-tbn3.gstatic.com/images?q=tbn:ANd9GcRSpBUQZWxrmJ2tiJe_bkuwWl4drVHeT4hDrcYiMmXrht99snIuh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007" cy="479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257324" w14:textId="77777777" w:rsidR="002F2937" w:rsidRDefault="002F2937" w:rsidP="00DA651A">
                  <w:pPr>
                    <w:spacing w:after="0"/>
                    <w:ind w:left="90"/>
                  </w:pPr>
                  <w:r>
                    <w:t xml:space="preserve">  www.scientix.eu</w:t>
                  </w:r>
                </w:p>
              </w:txbxContent>
            </v:textbox>
          </v:shape>
        </w:pict>
      </w:r>
    </w:p>
    <w:p w14:paraId="634A34BE" w14:textId="77777777" w:rsidR="00C04544" w:rsidRPr="00D26D71" w:rsidRDefault="00C04544" w:rsidP="00C04544">
      <w:pPr>
        <w:ind w:left="0"/>
        <w:jc w:val="both"/>
        <w:rPr>
          <w:lang w:val="de-DE"/>
        </w:rPr>
      </w:pPr>
    </w:p>
    <w:p w14:paraId="30D64A58" w14:textId="77777777" w:rsidR="00770C71" w:rsidRPr="00D26D71" w:rsidRDefault="00770C71" w:rsidP="00C04544">
      <w:pPr>
        <w:ind w:left="0"/>
        <w:jc w:val="both"/>
        <w:rPr>
          <w:lang w:val="de-DE"/>
        </w:rPr>
      </w:pPr>
    </w:p>
    <w:p w14:paraId="27EEEC56" w14:textId="77777777" w:rsidR="00770C71" w:rsidRPr="00D26D71" w:rsidRDefault="00770C71" w:rsidP="00C04544">
      <w:pPr>
        <w:ind w:left="0"/>
        <w:jc w:val="both"/>
        <w:rPr>
          <w:lang w:val="de-DE"/>
        </w:rPr>
      </w:pPr>
    </w:p>
    <w:p w14:paraId="136461E7" w14:textId="77777777" w:rsidR="0016763B" w:rsidRPr="00BC66D3" w:rsidRDefault="0016763B" w:rsidP="0016763B">
      <w:pPr>
        <w:spacing w:before="120" w:after="0" w:line="240" w:lineRule="auto"/>
        <w:ind w:left="0"/>
        <w:rPr>
          <w:rFonts w:cs="Times New Roman"/>
          <w:sz w:val="18"/>
          <w:szCs w:val="18"/>
          <w:lang w:val="en-US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4A23AE42" wp14:editId="55E0EBF0">
            <wp:simplePos x="0" y="0"/>
            <wp:positionH relativeFrom="column">
              <wp:posOffset>4851400</wp:posOffset>
            </wp:positionH>
            <wp:positionV relativeFrom="paragraph">
              <wp:posOffset>121285</wp:posOffset>
            </wp:positionV>
            <wp:extent cx="840105" cy="297815"/>
            <wp:effectExtent l="0" t="0" r="0" b="6985"/>
            <wp:wrapSquare wrapText="bothSides"/>
            <wp:docPr id="11" name="Afbeelding 11" descr="http://i.creativecommons.org/l/by-nc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creativecommons.org/l/by-nc-sa/3.0/88x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6D3">
        <w:rPr>
          <w:b/>
          <w:sz w:val="18"/>
          <w:lang w:val="en-US"/>
        </w:rPr>
        <w:t xml:space="preserve">Attribution-NonCommercial-ShareAlike 4.0 International </w:t>
      </w:r>
      <w:r w:rsidRPr="00BC66D3">
        <w:rPr>
          <w:sz w:val="18"/>
          <w:lang w:val="en-US"/>
        </w:rPr>
        <w:t>(CC BY-NC-SA 4.0)</w:t>
      </w:r>
    </w:p>
    <w:p w14:paraId="0D0CA2ED" w14:textId="77777777" w:rsidR="0016763B" w:rsidRPr="00E079C7" w:rsidRDefault="0016763B" w:rsidP="0016763B">
      <w:pPr>
        <w:spacing w:after="0" w:line="200" w:lineRule="atLeast"/>
        <w:ind w:left="0"/>
        <w:rPr>
          <w:rFonts w:cs="Times New Roman"/>
          <w:bCs/>
          <w:sz w:val="16"/>
          <w:szCs w:val="16"/>
        </w:rPr>
      </w:pPr>
      <w:r>
        <w:rPr>
          <w:sz w:val="16"/>
        </w:rPr>
        <w:t>Es gelten die folgenden Bedingungen:</w:t>
      </w:r>
    </w:p>
    <w:p w14:paraId="38D326EE" w14:textId="77777777" w:rsidR="0016763B" w:rsidRPr="00E079C7" w:rsidRDefault="0016763B" w:rsidP="0016763B">
      <w:pPr>
        <w:numPr>
          <w:ilvl w:val="0"/>
          <w:numId w:val="25"/>
        </w:numPr>
        <w:spacing w:after="0" w:line="200" w:lineRule="atLeast"/>
        <w:ind w:left="714" w:hanging="357"/>
        <w:rPr>
          <w:rFonts w:cs="Times New Roman"/>
          <w:sz w:val="16"/>
          <w:szCs w:val="16"/>
        </w:rPr>
      </w:pPr>
      <w:r>
        <w:rPr>
          <w:sz w:val="16"/>
        </w:rPr>
        <w:t>Attribution – Sie müssen die </w:t>
      </w:r>
      <w:hyperlink r:id="rId10">
        <w:r>
          <w:rPr>
            <w:rStyle w:val="Hyperlink"/>
            <w:sz w:val="16"/>
          </w:rPr>
          <w:t>entsprechenden Quellen nennen</w:t>
        </w:r>
      </w:hyperlink>
      <w:r>
        <w:rPr>
          <w:sz w:val="16"/>
        </w:rPr>
        <w:t xml:space="preserve">, einen Link auf die Lizenz bereitstellen und </w:t>
      </w:r>
      <w:hyperlink r:id="rId11">
        <w:r>
          <w:rPr>
            <w:rStyle w:val="Hyperlink"/>
            <w:sz w:val="16"/>
          </w:rPr>
          <w:t>angeben, ob Änderungen vorgenommen wurden</w:t>
        </w:r>
      </w:hyperlink>
      <w:r>
        <w:rPr>
          <w:sz w:val="16"/>
        </w:rPr>
        <w:t>. Sie können dies auf beliebige sinnvolle Art und Weise tun, allerdings nicht so, dass suggeriert wird, der Lizenzgeber würde Sie oder Ihre Verwendung unterstützen.</w:t>
      </w:r>
    </w:p>
    <w:p w14:paraId="17894138" w14:textId="77777777" w:rsidR="0016763B" w:rsidRPr="00E079C7" w:rsidRDefault="0016763B" w:rsidP="0016763B">
      <w:pPr>
        <w:numPr>
          <w:ilvl w:val="0"/>
          <w:numId w:val="25"/>
        </w:numPr>
        <w:spacing w:after="0" w:line="200" w:lineRule="atLeast"/>
        <w:ind w:left="714" w:hanging="357"/>
        <w:rPr>
          <w:rFonts w:cs="Times New Roman"/>
          <w:sz w:val="16"/>
          <w:szCs w:val="16"/>
        </w:rPr>
      </w:pPr>
      <w:r>
        <w:rPr>
          <w:sz w:val="16"/>
        </w:rPr>
        <w:t>NonCommercial – Sie dürfen das Material nicht für </w:t>
      </w:r>
      <w:hyperlink r:id="rId12">
        <w:r>
          <w:rPr>
            <w:rStyle w:val="Hyperlink"/>
            <w:sz w:val="16"/>
          </w:rPr>
          <w:t>kommerzielle Zwecke</w:t>
        </w:r>
      </w:hyperlink>
      <w:r>
        <w:t xml:space="preserve"> verwenden</w:t>
      </w:r>
      <w:r>
        <w:rPr>
          <w:sz w:val="16"/>
        </w:rPr>
        <w:t>.</w:t>
      </w:r>
    </w:p>
    <w:p w14:paraId="0797C322" w14:textId="77777777" w:rsidR="0016763B" w:rsidRPr="00E079C7" w:rsidRDefault="0016763B" w:rsidP="0016763B">
      <w:pPr>
        <w:spacing w:after="0" w:line="200" w:lineRule="atLeast"/>
        <w:ind w:left="0"/>
        <w:rPr>
          <w:rFonts w:cs="Times New Roman"/>
          <w:sz w:val="16"/>
          <w:szCs w:val="16"/>
        </w:rPr>
      </w:pPr>
      <w:r>
        <w:rPr>
          <w:sz w:val="16"/>
        </w:rPr>
        <w:t>Sie dürfen:</w:t>
      </w:r>
    </w:p>
    <w:p w14:paraId="6425B542" w14:textId="77777777" w:rsidR="0016763B" w:rsidRPr="00E079C7" w:rsidRDefault="0016763B" w:rsidP="0016763B">
      <w:pPr>
        <w:numPr>
          <w:ilvl w:val="0"/>
          <w:numId w:val="24"/>
        </w:numPr>
        <w:spacing w:after="0" w:line="200" w:lineRule="atLeast"/>
        <w:rPr>
          <w:rFonts w:cs="Times New Roman"/>
          <w:sz w:val="16"/>
          <w:szCs w:val="16"/>
        </w:rPr>
      </w:pPr>
      <w:r>
        <w:rPr>
          <w:sz w:val="16"/>
        </w:rPr>
        <w:t>Teilen – das Material in Form beliebiger Medien oder Formate kopieren und weiter verteilen</w:t>
      </w:r>
    </w:p>
    <w:p w14:paraId="15A790E0" w14:textId="77777777" w:rsidR="0016763B" w:rsidRPr="00E079C7" w:rsidRDefault="0016763B" w:rsidP="0016763B">
      <w:pPr>
        <w:numPr>
          <w:ilvl w:val="0"/>
          <w:numId w:val="24"/>
        </w:numPr>
        <w:spacing w:after="0" w:line="200" w:lineRule="atLeast"/>
        <w:rPr>
          <w:rFonts w:cs="Times New Roman"/>
          <w:sz w:val="16"/>
          <w:szCs w:val="16"/>
        </w:rPr>
      </w:pPr>
      <w:r>
        <w:rPr>
          <w:sz w:val="16"/>
        </w:rPr>
        <w:t>Adaptieren – das Material neu zusammenstellen, transformieren und darauf aufbauen</w:t>
      </w:r>
    </w:p>
    <w:p w14:paraId="586DAA6E" w14:textId="77777777" w:rsidR="0016763B" w:rsidRPr="00E079C7" w:rsidRDefault="0016763B" w:rsidP="0016763B">
      <w:pPr>
        <w:spacing w:after="0" w:line="200" w:lineRule="atLeast"/>
        <w:ind w:left="360"/>
        <w:rPr>
          <w:rFonts w:cs="Times New Roman"/>
          <w:sz w:val="16"/>
          <w:szCs w:val="16"/>
        </w:rPr>
      </w:pPr>
      <w:r>
        <w:rPr>
          <w:sz w:val="16"/>
        </w:rPr>
        <w:t>Der Lizenzgeber kann diese Berechtigungen nicht widerrufen, solange Sie die Lizenzbedingungen einhalten.</w:t>
      </w:r>
    </w:p>
    <w:p w14:paraId="02301BA0" w14:textId="77777777" w:rsidR="0016763B" w:rsidRPr="00E079C7" w:rsidRDefault="0016763B" w:rsidP="0016763B">
      <w:pPr>
        <w:spacing w:before="60" w:after="0" w:line="240" w:lineRule="auto"/>
        <w:ind w:left="0"/>
        <w:rPr>
          <w:rFonts w:cs="Times New Roman"/>
          <w:sz w:val="16"/>
          <w:szCs w:val="16"/>
        </w:rPr>
      </w:pPr>
      <w:r>
        <w:rPr>
          <w:sz w:val="16"/>
        </w:rPr>
        <w:t>Auf das Werk ist wie folgt zu verweisen:</w:t>
      </w:r>
    </w:p>
    <w:p w14:paraId="01ECCECD" w14:textId="0CB8F944" w:rsidR="007B0E64" w:rsidRPr="0016763B" w:rsidRDefault="0016763B" w:rsidP="0016763B">
      <w:pPr>
        <w:spacing w:line="276" w:lineRule="auto"/>
        <w:ind w:left="0"/>
        <w:rPr>
          <w:lang w:val="en-US"/>
        </w:rPr>
      </w:pPr>
      <w:r w:rsidRPr="00BC66D3">
        <w:rPr>
          <w:sz w:val="18"/>
          <w:lang w:val="en-US"/>
        </w:rPr>
        <w:t>Frans R., Tamassia L. (2014) Quantum SpinOff Learning Stations. Centre for Subject Matter Teaching, KHLim Katholieke Hogeschool Limburg, Diepenbeek, Belgien</w:t>
      </w:r>
      <w:bookmarkStart w:id="1" w:name="_GoBack"/>
      <w:bookmarkEnd w:id="1"/>
    </w:p>
    <w:p w14:paraId="74C6514E" w14:textId="77777777" w:rsidR="000A3BC7" w:rsidRPr="00D26D71" w:rsidRDefault="00385F75" w:rsidP="000A3BC7">
      <w:pPr>
        <w:pStyle w:val="Heading1"/>
        <w:rPr>
          <w:lang w:val="de-DE"/>
        </w:rPr>
      </w:pPr>
      <w:bookmarkStart w:id="2" w:name="_Toc385414712"/>
      <w:bookmarkStart w:id="3" w:name="_Toc388527874"/>
      <w:r w:rsidRPr="00D26D71">
        <w:rPr>
          <w:lang w:val="de-DE"/>
        </w:rPr>
        <w:lastRenderedPageBreak/>
        <w:t>Lernstation</w:t>
      </w:r>
      <w:r w:rsidR="006C0B41">
        <w:rPr>
          <w:lang w:val="de-DE"/>
        </w:rPr>
        <w:t xml:space="preserve"> III:</w:t>
      </w:r>
      <w:r w:rsidR="000A3BC7" w:rsidRPr="00D26D71">
        <w:rPr>
          <w:lang w:val="de-DE"/>
        </w:rPr>
        <w:br/>
        <w:t>W</w:t>
      </w:r>
      <w:r w:rsidR="00EE41EA" w:rsidRPr="00D26D71">
        <w:rPr>
          <w:lang w:val="de-DE"/>
        </w:rPr>
        <w:t>as schwingt mit Licht</w:t>
      </w:r>
      <w:r w:rsidR="000A3BC7" w:rsidRPr="00D26D71">
        <w:rPr>
          <w:lang w:val="de-DE"/>
        </w:rPr>
        <w:t>?</w:t>
      </w:r>
      <w:bookmarkEnd w:id="0"/>
      <w:bookmarkEnd w:id="2"/>
      <w:bookmarkEnd w:id="3"/>
    </w:p>
    <w:p w14:paraId="772A1E70" w14:textId="77777777" w:rsidR="00EE41EA" w:rsidRPr="00D26D71" w:rsidRDefault="00EE41EA" w:rsidP="006A575C">
      <w:pPr>
        <w:pStyle w:val="BodyText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>Licht ist eine Welle, davon sollt</w:t>
      </w:r>
      <w:r w:rsidR="00D606C4" w:rsidRPr="00D26D71">
        <w:rPr>
          <w:rStyle w:val="SubtleEmphasis"/>
          <w:i w:val="0"/>
          <w:color w:val="auto"/>
          <w:lang w:val="de-DE"/>
        </w:rPr>
        <w:t>est du</w:t>
      </w:r>
      <w:r w:rsidRPr="00D26D71">
        <w:rPr>
          <w:rStyle w:val="SubtleEmphasis"/>
          <w:i w:val="0"/>
          <w:color w:val="auto"/>
          <w:lang w:val="de-DE"/>
        </w:rPr>
        <w:t xml:space="preserve"> mittlerweile überzeugt sein. Aber </w:t>
      </w:r>
      <w:r w:rsidR="00385F75" w:rsidRPr="00D26D71">
        <w:rPr>
          <w:rStyle w:val="SubtleEmphasis"/>
          <w:b/>
          <w:i w:val="0"/>
          <w:color w:val="auto"/>
          <w:lang w:val="de-DE"/>
        </w:rPr>
        <w:t>woraus besteht diese</w:t>
      </w:r>
      <w:r w:rsidRPr="00D26D71">
        <w:rPr>
          <w:rStyle w:val="SubtleEmphasis"/>
          <w:i w:val="0"/>
          <w:color w:val="auto"/>
          <w:lang w:val="de-DE"/>
        </w:rPr>
        <w:t xml:space="preserve"> </w:t>
      </w:r>
      <w:r w:rsidRPr="00D26D71">
        <w:rPr>
          <w:rStyle w:val="SubtleEmphasis"/>
          <w:b/>
          <w:i w:val="0"/>
          <w:color w:val="auto"/>
          <w:lang w:val="de-DE"/>
        </w:rPr>
        <w:t>Welle?</w:t>
      </w:r>
      <w:r w:rsidRPr="00D26D71">
        <w:rPr>
          <w:rStyle w:val="SubtleEmphasis"/>
          <w:i w:val="0"/>
          <w:color w:val="auto"/>
          <w:lang w:val="de-DE"/>
        </w:rPr>
        <w:t xml:space="preserve"> Wir hoffen</w:t>
      </w:r>
      <w:r w:rsidR="00D25697" w:rsidRPr="00D26D71">
        <w:rPr>
          <w:rStyle w:val="SubtleEmphasis"/>
          <w:i w:val="0"/>
          <w:color w:val="auto"/>
          <w:lang w:val="de-DE"/>
        </w:rPr>
        <w:t>,</w:t>
      </w:r>
      <w:r w:rsidR="00385F75" w:rsidRPr="00D26D71">
        <w:rPr>
          <w:rStyle w:val="SubtleEmphasis"/>
          <w:i w:val="0"/>
          <w:color w:val="auto"/>
          <w:lang w:val="de-DE"/>
        </w:rPr>
        <w:t xml:space="preserve"> </w:t>
      </w:r>
      <w:r w:rsidR="00D25697" w:rsidRPr="00D26D71">
        <w:rPr>
          <w:rStyle w:val="SubtleEmphasis"/>
          <w:i w:val="0"/>
          <w:color w:val="auto"/>
          <w:lang w:val="de-DE"/>
        </w:rPr>
        <w:t xml:space="preserve">mehr über </w:t>
      </w:r>
      <w:r w:rsidRPr="00D26D71">
        <w:rPr>
          <w:rStyle w:val="SubtleEmphasis"/>
          <w:i w:val="0"/>
          <w:color w:val="auto"/>
          <w:lang w:val="de-DE"/>
        </w:rPr>
        <w:t xml:space="preserve">die wahre </w:t>
      </w:r>
      <w:r w:rsidR="00DA5FC3" w:rsidRPr="00D26D71">
        <w:rPr>
          <w:rStyle w:val="SubtleEmphasis"/>
          <w:i w:val="0"/>
          <w:color w:val="auto"/>
          <w:lang w:val="de-DE"/>
        </w:rPr>
        <w:t>Natur</w:t>
      </w:r>
      <w:r w:rsidR="0049373A" w:rsidRPr="00D26D71">
        <w:rPr>
          <w:rStyle w:val="SubtleEmphasis"/>
          <w:i w:val="0"/>
          <w:color w:val="auto"/>
          <w:lang w:val="de-DE"/>
        </w:rPr>
        <w:t xml:space="preserve"> der Lichtwellen</w:t>
      </w:r>
      <w:r w:rsidRPr="00D26D71">
        <w:rPr>
          <w:rStyle w:val="SubtleEmphasis"/>
          <w:i w:val="0"/>
          <w:color w:val="auto"/>
          <w:lang w:val="de-DE"/>
        </w:rPr>
        <w:t xml:space="preserve"> </w:t>
      </w:r>
      <w:r w:rsidR="00D25697" w:rsidRPr="00D26D71">
        <w:rPr>
          <w:rStyle w:val="SubtleEmphasis"/>
          <w:i w:val="0"/>
          <w:color w:val="auto"/>
          <w:lang w:val="de-DE"/>
        </w:rPr>
        <w:t>herausfinden</w:t>
      </w:r>
      <w:r w:rsidR="0049373A" w:rsidRPr="00D26D71">
        <w:rPr>
          <w:rStyle w:val="SubtleEmphasis"/>
          <w:i w:val="0"/>
          <w:color w:val="auto"/>
          <w:lang w:val="de-DE"/>
        </w:rPr>
        <w:t xml:space="preserve"> </w:t>
      </w:r>
      <w:r w:rsidR="00D25697" w:rsidRPr="00D26D71">
        <w:rPr>
          <w:rStyle w:val="SubtleEmphasis"/>
          <w:i w:val="0"/>
          <w:color w:val="auto"/>
          <w:lang w:val="de-DE"/>
        </w:rPr>
        <w:t xml:space="preserve">zu </w:t>
      </w:r>
      <w:r w:rsidR="0049373A" w:rsidRPr="00D26D71">
        <w:rPr>
          <w:rStyle w:val="SubtleEmphasis"/>
          <w:i w:val="0"/>
          <w:color w:val="auto"/>
          <w:lang w:val="de-DE"/>
        </w:rPr>
        <w:t>können</w:t>
      </w:r>
      <w:r w:rsidRPr="00D26D71">
        <w:rPr>
          <w:rStyle w:val="SubtleEmphasis"/>
          <w:i w:val="0"/>
          <w:color w:val="auto"/>
          <w:lang w:val="de-DE"/>
        </w:rPr>
        <w:t xml:space="preserve">: </w:t>
      </w:r>
      <w:r w:rsidR="00655685">
        <w:rPr>
          <w:rStyle w:val="SubtleEmphasis"/>
          <w:i w:val="0"/>
          <w:color w:val="auto"/>
          <w:lang w:val="de-DE"/>
        </w:rPr>
        <w:t>U</w:t>
      </w:r>
      <w:r w:rsidR="00385F75" w:rsidRPr="00D26D71">
        <w:rPr>
          <w:rStyle w:val="SubtleEmphasis"/>
          <w:i w:val="0"/>
          <w:color w:val="auto"/>
          <w:lang w:val="de-DE"/>
        </w:rPr>
        <w:t xml:space="preserve">m </w:t>
      </w:r>
      <w:r w:rsidRPr="00D26D71">
        <w:rPr>
          <w:rStyle w:val="SubtleEmphasis"/>
          <w:i w:val="0"/>
          <w:color w:val="auto"/>
          <w:lang w:val="de-DE"/>
        </w:rPr>
        <w:t xml:space="preserve">welche Wellenart </w:t>
      </w:r>
      <w:r w:rsidR="00385F75" w:rsidRPr="00D26D71">
        <w:rPr>
          <w:rStyle w:val="SubtleEmphasis"/>
          <w:i w:val="0"/>
          <w:color w:val="auto"/>
          <w:lang w:val="de-DE"/>
        </w:rPr>
        <w:t>handelt es sich bei</w:t>
      </w:r>
      <w:r w:rsidRPr="00D26D71">
        <w:rPr>
          <w:rStyle w:val="SubtleEmphasis"/>
          <w:i w:val="0"/>
          <w:color w:val="auto"/>
          <w:lang w:val="de-DE"/>
        </w:rPr>
        <w:t xml:space="preserve"> Licht?</w:t>
      </w:r>
    </w:p>
    <w:p w14:paraId="25DE9E42" w14:textId="77777777" w:rsidR="00FB056E" w:rsidRPr="00D26D71" w:rsidRDefault="00C34EAB" w:rsidP="00C0716B">
      <w:pPr>
        <w:pStyle w:val="BodyText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>Werfen wir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</w:t>
      </w:r>
      <w:r w:rsidR="0049373A" w:rsidRPr="00D26D71">
        <w:rPr>
          <w:rStyle w:val="SubtleEmphasis"/>
          <w:i w:val="0"/>
          <w:color w:val="auto"/>
          <w:lang w:val="de-DE"/>
        </w:rPr>
        <w:t>zu</w:t>
      </w:r>
      <w:r w:rsidR="00385F75" w:rsidRPr="00D26D71">
        <w:rPr>
          <w:rStyle w:val="SubtleEmphasis"/>
          <w:i w:val="0"/>
          <w:color w:val="auto"/>
          <w:lang w:val="de-DE"/>
        </w:rPr>
        <w:t>nächst</w:t>
      </w:r>
      <w:r w:rsidR="0049373A" w:rsidRPr="00D26D71">
        <w:rPr>
          <w:rStyle w:val="SubtleEmphasis"/>
          <w:i w:val="0"/>
          <w:color w:val="auto"/>
          <w:lang w:val="de-DE"/>
        </w:rPr>
        <w:t xml:space="preserve"> </w:t>
      </w:r>
      <w:r w:rsidRPr="00D26D71">
        <w:rPr>
          <w:rStyle w:val="SubtleEmphasis"/>
          <w:i w:val="0"/>
          <w:color w:val="auto"/>
          <w:lang w:val="de-DE"/>
        </w:rPr>
        <w:t xml:space="preserve">einen Blick auf </w:t>
      </w:r>
      <w:r w:rsidR="00FF4DB3" w:rsidRPr="00D26D71">
        <w:rPr>
          <w:rStyle w:val="SubtleEmphasis"/>
          <w:i w:val="0"/>
          <w:color w:val="auto"/>
          <w:lang w:val="de-DE"/>
        </w:rPr>
        <w:t>mechanische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Wellen, </w:t>
      </w:r>
      <w:r w:rsidRPr="00D26D71">
        <w:rPr>
          <w:rStyle w:val="SubtleEmphasis"/>
          <w:i w:val="0"/>
          <w:color w:val="auto"/>
          <w:lang w:val="de-DE"/>
        </w:rPr>
        <w:t>die wir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z.</w:t>
      </w:r>
      <w:r w:rsidR="00D006EE">
        <w:rPr>
          <w:rStyle w:val="SubtleEmphasis"/>
          <w:i w:val="0"/>
          <w:color w:val="auto"/>
          <w:lang w:val="de-DE"/>
        </w:rPr>
        <w:t xml:space="preserve"> </w:t>
      </w:r>
      <w:r w:rsidR="00FB056E" w:rsidRPr="00D26D71">
        <w:rPr>
          <w:rStyle w:val="SubtleEmphasis"/>
          <w:i w:val="0"/>
          <w:color w:val="auto"/>
          <w:lang w:val="de-DE"/>
        </w:rPr>
        <w:t>B. auf ei</w:t>
      </w:r>
      <w:r w:rsidR="00D25697" w:rsidRPr="00D26D71">
        <w:rPr>
          <w:rStyle w:val="SubtleEmphasis"/>
          <w:i w:val="0"/>
          <w:color w:val="auto"/>
          <w:lang w:val="de-DE"/>
        </w:rPr>
        <w:t>nem Seil und</w:t>
      </w:r>
      <w:r w:rsidR="00FF4DB3" w:rsidRPr="00D26D71">
        <w:rPr>
          <w:rStyle w:val="SubtleEmphasis"/>
          <w:i w:val="0"/>
          <w:color w:val="auto"/>
          <w:lang w:val="de-DE"/>
        </w:rPr>
        <w:t xml:space="preserve"> im Wasser</w:t>
      </w:r>
      <w:r w:rsidR="00385F75" w:rsidRPr="00D26D71">
        <w:rPr>
          <w:rStyle w:val="SubtleEmphasis"/>
          <w:i w:val="0"/>
          <w:color w:val="auto"/>
          <w:lang w:val="de-DE"/>
        </w:rPr>
        <w:t xml:space="preserve"> sehen oder als</w:t>
      </w:r>
      <w:r w:rsidR="0049373A" w:rsidRPr="00D26D71">
        <w:rPr>
          <w:rStyle w:val="SubtleEmphasis"/>
          <w:i w:val="0"/>
          <w:color w:val="auto"/>
          <w:lang w:val="de-DE"/>
        </w:rPr>
        <w:t xml:space="preserve"> Schallwellen</w:t>
      </w:r>
      <w:r w:rsidR="00385F75" w:rsidRPr="00D26D71">
        <w:rPr>
          <w:rStyle w:val="SubtleEmphasis"/>
          <w:i w:val="0"/>
          <w:color w:val="auto"/>
          <w:lang w:val="de-DE"/>
        </w:rPr>
        <w:t xml:space="preserve"> hören</w:t>
      </w:r>
      <w:r w:rsidRPr="00D26D71">
        <w:rPr>
          <w:rStyle w:val="SubtleEmphasis"/>
          <w:i w:val="0"/>
          <w:color w:val="auto"/>
          <w:lang w:val="de-DE"/>
        </w:rPr>
        <w:t xml:space="preserve"> können</w:t>
      </w:r>
      <w:r w:rsidR="00FF4DB3" w:rsidRPr="00D26D71">
        <w:rPr>
          <w:rStyle w:val="SubtleEmphasis"/>
          <w:i w:val="0"/>
          <w:color w:val="auto"/>
          <w:lang w:val="de-DE"/>
        </w:rPr>
        <w:t>.</w:t>
      </w:r>
      <w:r w:rsidR="0049373A" w:rsidRPr="00D26D71">
        <w:rPr>
          <w:rStyle w:val="SubtleEmphasis"/>
          <w:i w:val="0"/>
          <w:color w:val="auto"/>
          <w:lang w:val="de-DE"/>
        </w:rPr>
        <w:t xml:space="preserve"> </w:t>
      </w:r>
      <w:r w:rsidR="00D25697" w:rsidRPr="00D26D71">
        <w:rPr>
          <w:rStyle w:val="SubtleEmphasis"/>
          <w:i w:val="0"/>
          <w:color w:val="auto"/>
          <w:lang w:val="de-DE"/>
        </w:rPr>
        <w:t xml:space="preserve">Anschließend </w:t>
      </w:r>
      <w:r w:rsidR="00FB056E" w:rsidRPr="00D26D71">
        <w:rPr>
          <w:rStyle w:val="SubtleEmphasis"/>
          <w:i w:val="0"/>
          <w:color w:val="auto"/>
          <w:lang w:val="de-DE"/>
        </w:rPr>
        <w:t xml:space="preserve">untersuchen wir die Eigenschaften solcher Wellen und </w:t>
      </w:r>
      <w:r w:rsidRPr="00D26D71">
        <w:rPr>
          <w:rStyle w:val="SubtleEmphasis"/>
          <w:i w:val="0"/>
          <w:color w:val="auto"/>
          <w:lang w:val="de-DE"/>
        </w:rPr>
        <w:t>prüfen</w:t>
      </w:r>
      <w:r w:rsidR="00FB056E" w:rsidRPr="00D26D71">
        <w:rPr>
          <w:rStyle w:val="SubtleEmphasis"/>
          <w:i w:val="0"/>
          <w:color w:val="auto"/>
          <w:lang w:val="de-DE"/>
        </w:rPr>
        <w:t xml:space="preserve">, ob diese auch für Licht </w:t>
      </w:r>
      <w:r w:rsidRPr="00D26D71">
        <w:rPr>
          <w:rStyle w:val="SubtleEmphasis"/>
          <w:i w:val="0"/>
          <w:color w:val="auto"/>
          <w:lang w:val="de-DE"/>
        </w:rPr>
        <w:t>gelten</w:t>
      </w:r>
      <w:r w:rsidR="00FB056E" w:rsidRPr="00D26D71">
        <w:rPr>
          <w:rStyle w:val="SubtleEmphasis"/>
          <w:i w:val="0"/>
          <w:color w:val="auto"/>
          <w:lang w:val="de-DE"/>
        </w:rPr>
        <w:t>.</w:t>
      </w:r>
    </w:p>
    <w:p w14:paraId="686A0F48" w14:textId="77777777" w:rsidR="000A3BC7" w:rsidRPr="00D26D71" w:rsidRDefault="001079FD" w:rsidP="00C37F28">
      <w:pPr>
        <w:pStyle w:val="Heading2"/>
        <w:rPr>
          <w:lang w:val="de-DE"/>
        </w:rPr>
      </w:pPr>
      <w:bookmarkStart w:id="4" w:name="_Toc385414713"/>
      <w:bookmarkStart w:id="5" w:name="_Toc388527875"/>
      <w:r w:rsidRPr="00D26D71">
        <w:rPr>
          <w:lang w:val="de-DE"/>
        </w:rPr>
        <w:t>Mechani</w:t>
      </w:r>
      <w:r w:rsidR="00FB056E" w:rsidRPr="00D26D71">
        <w:rPr>
          <w:lang w:val="de-DE"/>
        </w:rPr>
        <w:t>s</w:t>
      </w:r>
      <w:r w:rsidRPr="00D26D71">
        <w:rPr>
          <w:lang w:val="de-DE"/>
        </w:rPr>
        <w:t>c</w:t>
      </w:r>
      <w:r w:rsidR="00FB056E" w:rsidRPr="00D26D71">
        <w:rPr>
          <w:lang w:val="de-DE"/>
        </w:rPr>
        <w:t>he</w:t>
      </w:r>
      <w:r w:rsidRPr="00D26D71">
        <w:rPr>
          <w:lang w:val="de-DE"/>
        </w:rPr>
        <w:t xml:space="preserve"> </w:t>
      </w:r>
      <w:r w:rsidR="00FB056E" w:rsidRPr="00D26D71">
        <w:rPr>
          <w:lang w:val="de-DE"/>
        </w:rPr>
        <w:t>Wellen</w:t>
      </w:r>
      <w:bookmarkEnd w:id="4"/>
      <w:bookmarkEnd w:id="5"/>
    </w:p>
    <w:p w14:paraId="47D93E08" w14:textId="77777777" w:rsidR="000A3BC7" w:rsidRPr="00D26D71" w:rsidRDefault="00FF4DB3" w:rsidP="00FB056E">
      <w:pPr>
        <w:pStyle w:val="Heading3"/>
        <w:rPr>
          <w:rStyle w:val="SubtleEmphasis"/>
          <w:i w:val="0"/>
          <w:iCs w:val="0"/>
          <w:color w:val="auto"/>
          <w:lang w:val="de-DE"/>
        </w:rPr>
      </w:pPr>
      <w:bookmarkStart w:id="6" w:name="_Toc388527876"/>
      <w:r w:rsidRPr="00D26D71">
        <w:rPr>
          <w:lang w:val="de-DE"/>
        </w:rPr>
        <w:t>Quelle mechanischer</w:t>
      </w:r>
      <w:r w:rsidR="00FB056E" w:rsidRPr="00D26D71">
        <w:rPr>
          <w:lang w:val="de-DE"/>
        </w:rPr>
        <w:t xml:space="preserve"> Welle</w:t>
      </w:r>
      <w:r w:rsidRPr="00D26D71">
        <w:rPr>
          <w:lang w:val="de-DE"/>
        </w:rPr>
        <w:t>n</w:t>
      </w:r>
      <w:bookmarkEnd w:id="6"/>
    </w:p>
    <w:p w14:paraId="742DA2ED" w14:textId="77777777" w:rsidR="00FB056E" w:rsidRPr="00D26D71" w:rsidRDefault="00385F75" w:rsidP="00C0716B">
      <w:pPr>
        <w:pStyle w:val="BodyText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>Stelle dir zunächst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eine Welle auf einem Seil</w:t>
      </w:r>
      <w:r w:rsidRPr="00D26D71">
        <w:rPr>
          <w:rStyle w:val="SubtleEmphasis"/>
          <w:i w:val="0"/>
          <w:color w:val="auto"/>
          <w:lang w:val="de-DE"/>
        </w:rPr>
        <w:t xml:space="preserve"> vor</w:t>
      </w:r>
      <w:r w:rsidR="00FB056E" w:rsidRPr="00D26D71">
        <w:rPr>
          <w:rStyle w:val="SubtleEmphasis"/>
          <w:i w:val="0"/>
          <w:color w:val="auto"/>
          <w:lang w:val="de-DE"/>
        </w:rPr>
        <w:t xml:space="preserve">. Wie </w:t>
      </w:r>
      <w:r w:rsidRPr="00D26D71">
        <w:rPr>
          <w:rStyle w:val="SubtleEmphasis"/>
          <w:i w:val="0"/>
          <w:color w:val="auto"/>
          <w:lang w:val="de-DE"/>
        </w:rPr>
        <w:t>entsteht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eine Welle </w:t>
      </w:r>
      <w:r w:rsidRPr="00D26D71">
        <w:rPr>
          <w:rStyle w:val="SubtleEmphasis"/>
          <w:i w:val="0"/>
          <w:color w:val="auto"/>
          <w:lang w:val="de-DE"/>
        </w:rPr>
        <w:t>auf einem Seil</w:t>
      </w:r>
      <w:r w:rsidR="00FB056E" w:rsidRPr="00D26D71">
        <w:rPr>
          <w:rStyle w:val="SubtleEmphasis"/>
          <w:i w:val="0"/>
          <w:color w:val="auto"/>
          <w:lang w:val="de-DE"/>
        </w:rPr>
        <w:t xml:space="preserve">? </w:t>
      </w:r>
      <w:r w:rsidR="00C34EAB" w:rsidRPr="00D26D71">
        <w:rPr>
          <w:rStyle w:val="SubtleEmphasis"/>
          <w:i w:val="0"/>
          <w:color w:val="auto"/>
          <w:lang w:val="de-DE"/>
        </w:rPr>
        <w:t>Welchen Ursprung hat die</w:t>
      </w:r>
      <w:r w:rsidR="00FB056E" w:rsidRPr="00D26D71">
        <w:rPr>
          <w:rStyle w:val="SubtleEmphasis"/>
          <w:i w:val="0"/>
          <w:color w:val="auto"/>
          <w:lang w:val="de-DE"/>
        </w:rPr>
        <w:t xml:space="preserve"> Welle?</w:t>
      </w:r>
    </w:p>
    <w:p w14:paraId="15D05F21" w14:textId="77777777" w:rsidR="000A3BC7" w:rsidRPr="00D26D71" w:rsidRDefault="000A3BC7" w:rsidP="000A3BC7">
      <w:pPr>
        <w:pStyle w:val="BodyText"/>
        <w:spacing w:after="0" w:line="300" w:lineRule="atLeast"/>
        <w:rPr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</w:p>
    <w:p w14:paraId="75DE205E" w14:textId="77777777" w:rsidR="00A6461F" w:rsidRPr="00D26D71" w:rsidRDefault="0016763B" w:rsidP="00C0716B">
      <w:pPr>
        <w:pStyle w:val="BodyText"/>
        <w:rPr>
          <w:rStyle w:val="SubtleEmphasis"/>
          <w:i w:val="0"/>
          <w:color w:val="auto"/>
          <w:lang w:val="de-DE"/>
        </w:rPr>
      </w:pPr>
      <w:r>
        <w:rPr>
          <w:noProof/>
          <w:lang w:val="de-DE" w:eastAsia="de-DE"/>
        </w:rPr>
        <w:pict w14:anchorId="38E9E959">
          <v:rect id="_x0000_s1030" style="position:absolute;left:0;text-align:left;margin-left:329.6pt;margin-top:3.25pt;width:132pt;height:37.5pt;z-index:252140544" strokecolor="white [3212]">
            <v:textbox>
              <w:txbxContent>
                <w:p w14:paraId="2BFF5249" w14:textId="77777777" w:rsidR="002F2937" w:rsidRDefault="002F2937" w:rsidP="00A74909">
                  <w:pPr>
                    <w:spacing w:after="0"/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Geschwindigkeit des Seilstücks</w:t>
                  </w:r>
                </w:p>
                <w:p w14:paraId="7D0482D2" w14:textId="77777777" w:rsidR="002F2937" w:rsidRPr="00A74909" w:rsidRDefault="002F2937" w:rsidP="00A74909">
                  <w:pPr>
                    <w:spacing w:after="0"/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Geschwindigkeit der Welle</w:t>
                  </w:r>
                </w:p>
              </w:txbxContent>
            </v:textbox>
          </v:rect>
        </w:pict>
      </w:r>
      <w:r w:rsidR="005F0109" w:rsidRPr="00D26D71">
        <w:rPr>
          <w:noProof/>
          <w:lang w:val="fr-BE" w:eastAsia="fr-BE"/>
        </w:rPr>
        <w:drawing>
          <wp:anchor distT="0" distB="0" distL="114300" distR="114300" simplePos="0" relativeHeight="252128256" behindDoc="0" locked="0" layoutInCell="1" allowOverlap="1" wp14:anchorId="00A9DBB2" wp14:editId="0F5DDF68">
            <wp:simplePos x="0" y="0"/>
            <wp:positionH relativeFrom="column">
              <wp:posOffset>2875915</wp:posOffset>
            </wp:positionH>
            <wp:positionV relativeFrom="paragraph">
              <wp:posOffset>129540</wp:posOffset>
            </wp:positionV>
            <wp:extent cx="2687955" cy="621665"/>
            <wp:effectExtent l="0" t="0" r="0" b="698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CBCDE" w14:textId="77777777" w:rsidR="00FB056E" w:rsidRPr="00D26D71" w:rsidRDefault="00385F75" w:rsidP="00FB056E">
      <w:pPr>
        <w:pStyle w:val="BodyText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>Richte</w:t>
      </w:r>
      <w:r w:rsidR="003714E6" w:rsidRPr="00D26D71">
        <w:rPr>
          <w:rStyle w:val="SubtleEmphasis"/>
          <w:i w:val="0"/>
          <w:color w:val="auto"/>
          <w:lang w:val="de-DE"/>
        </w:rPr>
        <w:t xml:space="preserve"> dein</w:t>
      </w:r>
      <w:r w:rsidRPr="00D26D71">
        <w:rPr>
          <w:rStyle w:val="SubtleEmphasis"/>
          <w:i w:val="0"/>
          <w:color w:val="auto"/>
          <w:lang w:val="de-DE"/>
        </w:rPr>
        <w:t xml:space="preserve"> Augenmerk auf</w:t>
      </w:r>
      <w:r w:rsidR="00FF4DB3" w:rsidRPr="00D26D71">
        <w:rPr>
          <w:rStyle w:val="SubtleEmphasis"/>
          <w:i w:val="0"/>
          <w:color w:val="auto"/>
          <w:lang w:val="de-DE"/>
        </w:rPr>
        <w:t xml:space="preserve"> einen kleinen Seil</w:t>
      </w:r>
      <w:r w:rsidR="00FB056E" w:rsidRPr="00D26D71">
        <w:rPr>
          <w:rStyle w:val="SubtleEmphasis"/>
          <w:i w:val="0"/>
          <w:color w:val="auto"/>
          <w:lang w:val="de-DE"/>
        </w:rPr>
        <w:t>abschnitt</w:t>
      </w:r>
      <w:r w:rsidRPr="00D26D71">
        <w:rPr>
          <w:rStyle w:val="SubtleEmphasis"/>
          <w:i w:val="0"/>
          <w:color w:val="auto"/>
          <w:lang w:val="de-DE"/>
        </w:rPr>
        <w:t>. W</w:t>
      </w:r>
      <w:r w:rsidR="00FB056E" w:rsidRPr="00D26D71">
        <w:rPr>
          <w:rStyle w:val="SubtleEmphasis"/>
          <w:i w:val="0"/>
          <w:color w:val="auto"/>
          <w:lang w:val="de-DE"/>
        </w:rPr>
        <w:t xml:space="preserve">ie bewegt sich </w:t>
      </w:r>
      <w:r w:rsidR="00A74909" w:rsidRPr="00D26D71">
        <w:rPr>
          <w:rStyle w:val="SubtleEmphasis"/>
          <w:i w:val="0"/>
          <w:color w:val="auto"/>
          <w:lang w:val="de-DE"/>
        </w:rPr>
        <w:t>dieser</w:t>
      </w:r>
      <w:r w:rsidR="00F227A3">
        <w:rPr>
          <w:rStyle w:val="SubtleEmphasis"/>
          <w:i w:val="0"/>
          <w:color w:val="auto"/>
          <w:lang w:val="de-DE"/>
        </w:rPr>
        <w:t>,</w:t>
      </w:r>
      <w:r w:rsidR="00A74909" w:rsidRPr="00D26D71">
        <w:rPr>
          <w:rStyle w:val="SubtleEmphasis"/>
          <w:i w:val="0"/>
          <w:color w:val="auto"/>
          <w:lang w:val="de-DE"/>
        </w:rPr>
        <w:t xml:space="preserve"> </w:t>
      </w:r>
      <w:r w:rsidR="00FB056E" w:rsidRPr="00D26D71">
        <w:rPr>
          <w:rStyle w:val="SubtleEmphasis"/>
          <w:i w:val="0"/>
          <w:color w:val="auto"/>
          <w:lang w:val="de-DE"/>
        </w:rPr>
        <w:t>w</w:t>
      </w:r>
      <w:r w:rsidR="00FB056E" w:rsidRPr="00D26D71">
        <w:rPr>
          <w:iCs/>
          <w:lang w:val="de-DE"/>
        </w:rPr>
        <w:t xml:space="preserve">ährend </w:t>
      </w:r>
      <w:r w:rsidR="00FB056E" w:rsidRPr="00D26D71">
        <w:rPr>
          <w:rStyle w:val="SubtleEmphasis"/>
          <w:i w:val="0"/>
          <w:color w:val="auto"/>
          <w:lang w:val="de-DE"/>
        </w:rPr>
        <w:t xml:space="preserve">die Welle auf dem Seil </w:t>
      </w:r>
      <w:r w:rsidR="00A74909" w:rsidRPr="00D26D71">
        <w:rPr>
          <w:rStyle w:val="SubtleEmphasis"/>
          <w:i w:val="0"/>
          <w:color w:val="auto"/>
          <w:lang w:val="de-DE"/>
        </w:rPr>
        <w:t>wandert</w:t>
      </w:r>
      <w:r w:rsidR="00FB056E" w:rsidRPr="00D26D71">
        <w:rPr>
          <w:rStyle w:val="SubtleEmphasis"/>
          <w:i w:val="0"/>
          <w:color w:val="auto"/>
          <w:lang w:val="de-DE"/>
        </w:rPr>
        <w:t>?</w:t>
      </w:r>
    </w:p>
    <w:p w14:paraId="63368144" w14:textId="77777777" w:rsidR="005F0109" w:rsidRPr="00D26D71" w:rsidRDefault="000A3BC7" w:rsidP="005F0109">
      <w:pPr>
        <w:pStyle w:val="BodyText"/>
        <w:spacing w:after="0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br/>
      </w:r>
    </w:p>
    <w:p w14:paraId="3D09E7C4" w14:textId="77777777" w:rsidR="00041D3F" w:rsidRPr="00D26D71" w:rsidRDefault="00041D3F" w:rsidP="00C0716B">
      <w:pPr>
        <w:pStyle w:val="BodyText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>Es ist in der Tat die ursprüngliche Schwingung, die sich ausbreitet, aber das Sei</w:t>
      </w:r>
      <w:r w:rsidR="00DA01E9">
        <w:rPr>
          <w:rStyle w:val="SubtleEmphasis"/>
          <w:i w:val="0"/>
          <w:color w:val="auto"/>
          <w:lang w:val="de-DE"/>
        </w:rPr>
        <w:t>l selbst breitet sich nicht aus</w:t>
      </w:r>
      <w:r w:rsidRPr="00D26D71">
        <w:rPr>
          <w:rStyle w:val="SubtleEmphasis"/>
          <w:i w:val="0"/>
          <w:color w:val="auto"/>
          <w:lang w:val="de-DE"/>
        </w:rPr>
        <w:t xml:space="preserve">... </w:t>
      </w:r>
      <w:r w:rsidR="00A74909" w:rsidRPr="00D26D71">
        <w:rPr>
          <w:rStyle w:val="SubtleEmphasis"/>
          <w:i w:val="0"/>
          <w:color w:val="auto"/>
          <w:lang w:val="de-DE"/>
        </w:rPr>
        <w:t>Auch</w:t>
      </w:r>
      <w:r w:rsidRPr="00D26D71">
        <w:rPr>
          <w:rStyle w:val="SubtleEmphasis"/>
          <w:i w:val="0"/>
          <w:color w:val="auto"/>
          <w:lang w:val="de-DE"/>
        </w:rPr>
        <w:t xml:space="preserve"> jeder </w:t>
      </w:r>
      <w:r w:rsidR="00C34EAB" w:rsidRPr="00D26D71">
        <w:rPr>
          <w:rStyle w:val="SubtleEmphasis"/>
          <w:i w:val="0"/>
          <w:color w:val="auto"/>
          <w:lang w:val="de-DE"/>
        </w:rPr>
        <w:t>Schall</w:t>
      </w:r>
      <w:r w:rsidR="00A74909" w:rsidRPr="00D26D71">
        <w:rPr>
          <w:rStyle w:val="SubtleEmphasis"/>
          <w:i w:val="0"/>
          <w:color w:val="auto"/>
          <w:lang w:val="de-DE"/>
        </w:rPr>
        <w:t xml:space="preserve"> hat seinen Ursprung</w:t>
      </w:r>
      <w:r w:rsidRPr="00D26D71">
        <w:rPr>
          <w:rStyle w:val="SubtleEmphasis"/>
          <w:i w:val="0"/>
          <w:color w:val="auto"/>
          <w:lang w:val="de-DE"/>
        </w:rPr>
        <w:t xml:space="preserve"> in einer </w:t>
      </w:r>
      <w:r w:rsidR="00C34EAB" w:rsidRPr="00D26D71">
        <w:rPr>
          <w:rStyle w:val="SubtleEmphasis"/>
          <w:i w:val="0"/>
          <w:color w:val="auto"/>
          <w:lang w:val="de-DE"/>
        </w:rPr>
        <w:t>Schwingung</w:t>
      </w:r>
      <w:r w:rsidRPr="00D26D71">
        <w:rPr>
          <w:rStyle w:val="SubtleEmphasis"/>
          <w:i w:val="0"/>
          <w:color w:val="auto"/>
          <w:lang w:val="de-DE"/>
        </w:rPr>
        <w:t xml:space="preserve">. </w:t>
      </w:r>
      <w:r w:rsidR="00A74909" w:rsidRPr="00D26D71">
        <w:rPr>
          <w:rStyle w:val="SubtleEmphasis"/>
          <w:i w:val="0"/>
          <w:color w:val="auto"/>
          <w:lang w:val="de-DE"/>
        </w:rPr>
        <w:t>W</w:t>
      </w:r>
      <w:r w:rsidRPr="00D26D71">
        <w:rPr>
          <w:rStyle w:val="SubtleEmphasis"/>
          <w:i w:val="0"/>
          <w:color w:val="auto"/>
          <w:lang w:val="de-DE"/>
        </w:rPr>
        <w:t xml:space="preserve">as </w:t>
      </w:r>
      <w:r w:rsidR="00C34EAB" w:rsidRPr="00D26D71">
        <w:rPr>
          <w:rStyle w:val="SubtleEmphasis"/>
          <w:i w:val="0"/>
          <w:color w:val="auto"/>
          <w:lang w:val="de-DE"/>
        </w:rPr>
        <w:t>schwingt</w:t>
      </w:r>
      <w:r w:rsidR="00A74909" w:rsidRPr="00D26D71">
        <w:rPr>
          <w:rStyle w:val="SubtleEmphasis"/>
          <w:i w:val="0"/>
          <w:color w:val="auto"/>
          <w:lang w:val="de-DE"/>
        </w:rPr>
        <w:t xml:space="preserve"> beispielsweise</w:t>
      </w:r>
      <w:r w:rsidRPr="00D26D71">
        <w:rPr>
          <w:rStyle w:val="SubtleEmphasis"/>
          <w:i w:val="0"/>
          <w:color w:val="auto"/>
          <w:lang w:val="de-DE"/>
        </w:rPr>
        <w:t xml:space="preserve">, wenn </w:t>
      </w:r>
      <w:r w:rsidR="003714E6" w:rsidRPr="00D26D71">
        <w:rPr>
          <w:rStyle w:val="SubtleEmphasis"/>
          <w:i w:val="0"/>
          <w:color w:val="auto"/>
          <w:lang w:val="de-DE"/>
        </w:rPr>
        <w:t>du</w:t>
      </w:r>
      <w:r w:rsidRPr="00D26D71">
        <w:rPr>
          <w:rStyle w:val="SubtleEmphasis"/>
          <w:i w:val="0"/>
          <w:color w:val="auto"/>
          <w:lang w:val="de-DE"/>
        </w:rPr>
        <w:t xml:space="preserve"> den </w:t>
      </w:r>
      <w:r w:rsidR="00BC1F8B" w:rsidRPr="00D26D71">
        <w:rPr>
          <w:rStyle w:val="SubtleEmphasis"/>
          <w:i w:val="0"/>
          <w:color w:val="auto"/>
          <w:lang w:val="de-DE"/>
        </w:rPr>
        <w:t>Klang</w:t>
      </w:r>
      <w:r w:rsidRPr="00D26D71">
        <w:rPr>
          <w:rStyle w:val="SubtleEmphasis"/>
          <w:i w:val="0"/>
          <w:color w:val="auto"/>
          <w:lang w:val="de-DE"/>
        </w:rPr>
        <w:t xml:space="preserve"> </w:t>
      </w:r>
    </w:p>
    <w:p w14:paraId="400D30C8" w14:textId="77777777" w:rsidR="00390574" w:rsidRPr="00D26D71" w:rsidRDefault="00041D3F" w:rsidP="00380AC5">
      <w:pPr>
        <w:tabs>
          <w:tab w:val="left" w:leader="dot" w:pos="7938"/>
        </w:tabs>
        <w:spacing w:after="60" w:line="280" w:lineRule="atLeast"/>
        <w:ind w:left="1072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>einer Gitarre</w:t>
      </w:r>
      <w:r w:rsidR="00380AC5" w:rsidRPr="00D26D71">
        <w:rPr>
          <w:sz w:val="17"/>
          <w:szCs w:val="17"/>
          <w:lang w:val="de-DE"/>
        </w:rPr>
        <w:tab/>
      </w:r>
    </w:p>
    <w:p w14:paraId="551535AE" w14:textId="77777777" w:rsidR="00390574" w:rsidRPr="00D26D71" w:rsidRDefault="00041D3F" w:rsidP="00380AC5">
      <w:pPr>
        <w:tabs>
          <w:tab w:val="left" w:leader="dot" w:pos="7938"/>
        </w:tabs>
        <w:spacing w:after="60" w:line="280" w:lineRule="atLeast"/>
        <w:ind w:left="1072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>eines</w:t>
      </w:r>
      <w:r w:rsidR="00390574" w:rsidRPr="00D26D71">
        <w:rPr>
          <w:sz w:val="17"/>
          <w:szCs w:val="17"/>
          <w:lang w:val="de-DE"/>
        </w:rPr>
        <w:t xml:space="preserve"> </w:t>
      </w:r>
      <w:r w:rsidRPr="00D26D71">
        <w:rPr>
          <w:sz w:val="17"/>
          <w:szCs w:val="17"/>
          <w:lang w:val="de-DE"/>
        </w:rPr>
        <w:t>Klaviers</w:t>
      </w:r>
      <w:r w:rsidR="00380AC5" w:rsidRPr="00D26D71">
        <w:rPr>
          <w:sz w:val="17"/>
          <w:szCs w:val="17"/>
          <w:lang w:val="de-DE"/>
        </w:rPr>
        <w:tab/>
      </w:r>
    </w:p>
    <w:p w14:paraId="29B949ED" w14:textId="77777777" w:rsidR="0049373A" w:rsidRPr="00D26D71" w:rsidRDefault="00041D3F" w:rsidP="00380AC5">
      <w:pPr>
        <w:tabs>
          <w:tab w:val="left" w:leader="dot" w:pos="7938"/>
        </w:tabs>
        <w:spacing w:after="60" w:line="280" w:lineRule="atLeast"/>
        <w:ind w:left="1072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>eines M</w:t>
      </w:r>
      <w:r w:rsidR="009162FC" w:rsidRPr="00D26D71">
        <w:rPr>
          <w:sz w:val="17"/>
          <w:szCs w:val="17"/>
          <w:lang w:val="de-DE"/>
        </w:rPr>
        <w:t>otor</w:t>
      </w:r>
      <w:r w:rsidRPr="00D26D71">
        <w:rPr>
          <w:sz w:val="17"/>
          <w:szCs w:val="17"/>
          <w:lang w:val="de-DE"/>
        </w:rPr>
        <w:t>s</w:t>
      </w:r>
      <w:r w:rsidR="00380AC5" w:rsidRPr="00D26D71">
        <w:rPr>
          <w:sz w:val="17"/>
          <w:szCs w:val="17"/>
          <w:lang w:val="de-DE"/>
        </w:rPr>
        <w:tab/>
      </w:r>
    </w:p>
    <w:p w14:paraId="4455CA49" w14:textId="77777777" w:rsidR="00390574" w:rsidRPr="00D26D71" w:rsidRDefault="00041D3F" w:rsidP="00380AC5">
      <w:pPr>
        <w:tabs>
          <w:tab w:val="left" w:leader="dot" w:pos="7938"/>
        </w:tabs>
        <w:spacing w:after="60" w:line="280" w:lineRule="atLeast"/>
        <w:ind w:left="1072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>hör</w:t>
      </w:r>
      <w:r w:rsidR="003714E6" w:rsidRPr="00D26D71">
        <w:rPr>
          <w:sz w:val="17"/>
          <w:szCs w:val="17"/>
          <w:lang w:val="de-DE"/>
        </w:rPr>
        <w:t>st</w:t>
      </w:r>
      <w:r w:rsidRPr="00D26D71">
        <w:rPr>
          <w:sz w:val="17"/>
          <w:szCs w:val="17"/>
          <w:lang w:val="de-DE"/>
        </w:rPr>
        <w:t>?</w:t>
      </w:r>
    </w:p>
    <w:p w14:paraId="2A3E2D69" w14:textId="77777777" w:rsidR="00041D3F" w:rsidRPr="00D26D71" w:rsidRDefault="00041D3F" w:rsidP="00390574">
      <w:pPr>
        <w:spacing w:before="240" w:after="60"/>
        <w:ind w:left="851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Aber </w:t>
      </w:r>
      <w:r w:rsidR="00C34EAB" w:rsidRPr="00D26D71">
        <w:rPr>
          <w:sz w:val="17"/>
          <w:szCs w:val="17"/>
          <w:lang w:val="de-DE"/>
        </w:rPr>
        <w:t xml:space="preserve">es sind nicht die Luftpartikel, die </w:t>
      </w:r>
      <w:r w:rsidRPr="00D26D71">
        <w:rPr>
          <w:sz w:val="17"/>
          <w:szCs w:val="17"/>
          <w:lang w:val="de-DE"/>
        </w:rPr>
        <w:t>sich aus</w:t>
      </w:r>
      <w:r w:rsidR="00C34EAB" w:rsidRPr="00D26D71">
        <w:rPr>
          <w:sz w:val="17"/>
          <w:szCs w:val="17"/>
          <w:lang w:val="de-DE"/>
        </w:rPr>
        <w:t>breiten</w:t>
      </w:r>
      <w:r w:rsidRPr="00D26D71">
        <w:rPr>
          <w:sz w:val="17"/>
          <w:szCs w:val="17"/>
          <w:lang w:val="de-DE"/>
        </w:rPr>
        <w:t xml:space="preserve">. Die </w:t>
      </w:r>
      <w:r w:rsidR="006C7CD8" w:rsidRPr="00D26D71">
        <w:rPr>
          <w:sz w:val="17"/>
          <w:szCs w:val="17"/>
          <w:lang w:val="de-DE"/>
        </w:rPr>
        <w:t>Schwingung</w:t>
      </w:r>
      <w:r w:rsidRPr="00D26D71">
        <w:rPr>
          <w:sz w:val="17"/>
          <w:szCs w:val="17"/>
          <w:lang w:val="de-DE"/>
        </w:rPr>
        <w:t xml:space="preserve"> des</w:t>
      </w:r>
      <w:r w:rsidR="001411C4" w:rsidRPr="00D26D71">
        <w:rPr>
          <w:sz w:val="17"/>
          <w:szCs w:val="17"/>
          <w:lang w:val="de-DE"/>
        </w:rPr>
        <w:t xml:space="preserve"> </w:t>
      </w:r>
      <w:r w:rsidR="00C34EAB" w:rsidRPr="00D26D71">
        <w:rPr>
          <w:b/>
          <w:sz w:val="17"/>
          <w:szCs w:val="17"/>
          <w:lang w:val="de-DE"/>
        </w:rPr>
        <w:t>Schalls</w:t>
      </w:r>
      <w:r w:rsidRPr="00D26D71">
        <w:rPr>
          <w:sz w:val="17"/>
          <w:szCs w:val="17"/>
          <w:lang w:val="de-DE"/>
        </w:rPr>
        <w:t xml:space="preserve"> breitet sich aus und erzeugt eine </w:t>
      </w:r>
      <w:r w:rsidRPr="00D26D71">
        <w:rPr>
          <w:i/>
          <w:sz w:val="17"/>
          <w:szCs w:val="17"/>
          <w:lang w:val="de-DE"/>
        </w:rPr>
        <w:t>Schallwelle</w:t>
      </w:r>
      <w:r w:rsidRPr="00D26D71">
        <w:rPr>
          <w:sz w:val="17"/>
          <w:szCs w:val="17"/>
          <w:lang w:val="de-DE"/>
        </w:rPr>
        <w:t xml:space="preserve">. </w:t>
      </w:r>
      <w:r w:rsidR="00400F9F" w:rsidRPr="00D26D71">
        <w:rPr>
          <w:sz w:val="17"/>
          <w:szCs w:val="17"/>
          <w:lang w:val="de-DE"/>
        </w:rPr>
        <w:t>Lasst</w:t>
      </w:r>
      <w:r w:rsidRPr="00D26D71">
        <w:rPr>
          <w:sz w:val="17"/>
          <w:szCs w:val="17"/>
          <w:lang w:val="de-DE"/>
        </w:rPr>
        <w:t xml:space="preserve"> uns dies weiter untersuchen.</w:t>
      </w:r>
    </w:p>
    <w:p w14:paraId="2E60D549" w14:textId="77777777" w:rsidR="00380AC5" w:rsidRPr="00D26D71" w:rsidRDefault="00041D3F" w:rsidP="00380AC5">
      <w:pPr>
        <w:pStyle w:val="Heading3"/>
        <w:rPr>
          <w:lang w:val="de-DE"/>
        </w:rPr>
      </w:pPr>
      <w:bookmarkStart w:id="7" w:name="_Toc385414715"/>
      <w:bookmarkStart w:id="8" w:name="_Toc388527877"/>
      <w:r w:rsidRPr="00D26D71">
        <w:rPr>
          <w:lang w:val="de-DE"/>
        </w:rPr>
        <w:t xml:space="preserve">Wird ein </w:t>
      </w:r>
      <w:r w:rsidR="00380AC5" w:rsidRPr="00D26D71">
        <w:rPr>
          <w:lang w:val="de-DE"/>
        </w:rPr>
        <w:t xml:space="preserve">Medium </w:t>
      </w:r>
      <w:r w:rsidRPr="00D26D71">
        <w:rPr>
          <w:lang w:val="de-DE"/>
        </w:rPr>
        <w:t>benötigt</w:t>
      </w:r>
      <w:r w:rsidR="00380AC5" w:rsidRPr="00D26D71">
        <w:rPr>
          <w:lang w:val="de-DE"/>
        </w:rPr>
        <w:t>?</w:t>
      </w:r>
      <w:bookmarkEnd w:id="7"/>
      <w:bookmarkEnd w:id="8"/>
    </w:p>
    <w:p w14:paraId="53E31794" w14:textId="77777777" w:rsidR="001411C4" w:rsidRPr="00D26D71" w:rsidRDefault="001411C4" w:rsidP="009162FC">
      <w:pPr>
        <w:spacing w:after="60"/>
        <w:ind w:left="851"/>
        <w:rPr>
          <w:bCs/>
          <w:iCs/>
          <w:sz w:val="17"/>
          <w:szCs w:val="17"/>
          <w:lang w:val="de-DE"/>
        </w:rPr>
      </w:pPr>
      <w:r w:rsidRPr="00D26D71">
        <w:rPr>
          <w:bCs/>
          <w:iCs/>
          <w:sz w:val="17"/>
          <w:szCs w:val="17"/>
          <w:lang w:val="de-DE"/>
        </w:rPr>
        <w:t xml:space="preserve">Da die Moleküle im Seil </w:t>
      </w:r>
      <w:r w:rsidR="00C34EAB" w:rsidRPr="00D26D71">
        <w:rPr>
          <w:bCs/>
          <w:iCs/>
          <w:sz w:val="17"/>
          <w:szCs w:val="17"/>
          <w:lang w:val="de-DE"/>
        </w:rPr>
        <w:t xml:space="preserve">miteinander </w:t>
      </w:r>
      <w:r w:rsidRPr="00D26D71">
        <w:rPr>
          <w:bCs/>
          <w:iCs/>
          <w:sz w:val="17"/>
          <w:szCs w:val="17"/>
          <w:lang w:val="de-DE"/>
        </w:rPr>
        <w:t>verbunden sind</w:t>
      </w:r>
      <w:r w:rsidR="00C34EAB" w:rsidRPr="00D26D71">
        <w:rPr>
          <w:bCs/>
          <w:iCs/>
          <w:sz w:val="17"/>
          <w:szCs w:val="17"/>
          <w:lang w:val="de-DE"/>
        </w:rPr>
        <w:t>,</w:t>
      </w:r>
      <w:r w:rsidRPr="00D26D71">
        <w:rPr>
          <w:bCs/>
          <w:iCs/>
          <w:sz w:val="17"/>
          <w:szCs w:val="17"/>
          <w:lang w:val="de-DE"/>
        </w:rPr>
        <w:t xml:space="preserve"> konnte die </w:t>
      </w:r>
      <w:r w:rsidR="00C34EAB" w:rsidRPr="00D26D71">
        <w:rPr>
          <w:b/>
          <w:bCs/>
          <w:iCs/>
          <w:sz w:val="17"/>
          <w:szCs w:val="17"/>
          <w:lang w:val="de-DE"/>
        </w:rPr>
        <w:t>Schwingung</w:t>
      </w:r>
      <w:r w:rsidRPr="00D26D71">
        <w:rPr>
          <w:bCs/>
          <w:iCs/>
          <w:sz w:val="17"/>
          <w:szCs w:val="17"/>
          <w:lang w:val="de-DE"/>
        </w:rPr>
        <w:t xml:space="preserve"> </w:t>
      </w:r>
      <w:r w:rsidRPr="00D26D71">
        <w:rPr>
          <w:b/>
          <w:bCs/>
          <w:iCs/>
          <w:sz w:val="17"/>
          <w:szCs w:val="17"/>
          <w:lang w:val="de-DE"/>
        </w:rPr>
        <w:t>sich</w:t>
      </w:r>
      <w:r w:rsidRPr="00D26D71">
        <w:rPr>
          <w:bCs/>
          <w:iCs/>
          <w:sz w:val="17"/>
          <w:szCs w:val="17"/>
          <w:lang w:val="de-DE"/>
        </w:rPr>
        <w:t xml:space="preserve"> durch das Seil </w:t>
      </w:r>
      <w:r w:rsidR="0049373A" w:rsidRPr="00D26D71">
        <w:rPr>
          <w:b/>
          <w:bCs/>
          <w:iCs/>
          <w:sz w:val="17"/>
          <w:szCs w:val="17"/>
          <w:lang w:val="de-DE"/>
        </w:rPr>
        <w:t>ausbreiten</w:t>
      </w:r>
      <w:r w:rsidRPr="00D26D71">
        <w:rPr>
          <w:bCs/>
          <w:iCs/>
          <w:sz w:val="17"/>
          <w:szCs w:val="17"/>
          <w:lang w:val="de-DE"/>
        </w:rPr>
        <w:t>.</w:t>
      </w:r>
    </w:p>
    <w:p w14:paraId="4A0C5C3C" w14:textId="77777777" w:rsidR="001411C4" w:rsidRPr="00D26D71" w:rsidRDefault="00FF4DB3" w:rsidP="001411C4">
      <w:pPr>
        <w:pStyle w:val="BodyText"/>
        <w:spacing w:before="120" w:after="120"/>
        <w:jc w:val="center"/>
        <w:rPr>
          <w:rStyle w:val="IntenseEmphasis"/>
          <w:spacing w:val="0"/>
          <w:lang w:val="de-DE"/>
        </w:rPr>
      </w:pPr>
      <w:r w:rsidRPr="00D26D71">
        <w:rPr>
          <w:rStyle w:val="IntenseEmphasis"/>
          <w:spacing w:val="0"/>
          <w:lang w:val="de-DE"/>
        </w:rPr>
        <w:t xml:space="preserve">Wird </w:t>
      </w:r>
      <w:r w:rsidR="001411C4" w:rsidRPr="00D26D71">
        <w:rPr>
          <w:rStyle w:val="IntenseEmphasis"/>
          <w:spacing w:val="0"/>
          <w:lang w:val="de-DE"/>
        </w:rPr>
        <w:t>immer ein Medium</w:t>
      </w:r>
      <w:r w:rsidRPr="00D26D71">
        <w:rPr>
          <w:rStyle w:val="IntenseEmphasis"/>
          <w:spacing w:val="0"/>
          <w:lang w:val="de-DE"/>
        </w:rPr>
        <w:t xml:space="preserve"> benötigt</w:t>
      </w:r>
      <w:r w:rsidR="001411C4" w:rsidRPr="00D26D71">
        <w:rPr>
          <w:rStyle w:val="IntenseEmphasis"/>
          <w:spacing w:val="0"/>
          <w:lang w:val="de-DE"/>
        </w:rPr>
        <w:t xml:space="preserve">, </w:t>
      </w:r>
      <w:r w:rsidR="001411C4" w:rsidRPr="00D26D71">
        <w:rPr>
          <w:rStyle w:val="IntenseEmphasis"/>
          <w:spacing w:val="0"/>
          <w:lang w:val="de-DE"/>
        </w:rPr>
        <w:br/>
        <w:t xml:space="preserve">durch das sich die Welle </w:t>
      </w:r>
      <w:r w:rsidR="0049373A" w:rsidRPr="00D26D71">
        <w:rPr>
          <w:rStyle w:val="IntenseEmphasis"/>
          <w:spacing w:val="0"/>
          <w:lang w:val="de-DE"/>
        </w:rPr>
        <w:t>ausbreiten</w:t>
      </w:r>
      <w:r w:rsidR="001411C4" w:rsidRPr="00D26D71">
        <w:rPr>
          <w:rStyle w:val="IntenseEmphasis"/>
          <w:spacing w:val="0"/>
          <w:lang w:val="de-DE"/>
        </w:rPr>
        <w:t xml:space="preserve"> kann?</w:t>
      </w:r>
    </w:p>
    <w:p w14:paraId="573B50F9" w14:textId="77777777" w:rsidR="00380AC5" w:rsidRPr="00D26D71" w:rsidRDefault="001411C4" w:rsidP="00380AC5">
      <w:pPr>
        <w:pStyle w:val="BodyText"/>
        <w:spacing w:before="120" w:after="120"/>
        <w:rPr>
          <w:rStyle w:val="IntenseEmphasis"/>
          <w:bCs w:val="0"/>
          <w:iCs w:val="0"/>
          <w:color w:val="auto"/>
          <w:sz w:val="17"/>
          <w:szCs w:val="17"/>
          <w:lang w:val="de-DE"/>
        </w:rPr>
      </w:pPr>
      <w:r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lastRenderedPageBreak/>
        <w:t>Benötigt Schall ein M</w:t>
      </w:r>
      <w:r w:rsidR="00D839BC"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edium</w:t>
      </w:r>
      <w:r w:rsidR="00380AC5"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?</w:t>
      </w:r>
    </w:p>
    <w:p w14:paraId="199E3EDF" w14:textId="77777777" w:rsidR="001411C4" w:rsidRPr="00D26D71" w:rsidRDefault="001411C4" w:rsidP="001411C4">
      <w:pPr>
        <w:spacing w:after="60"/>
        <w:ind w:left="357" w:firstLine="357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   Wenn </w:t>
      </w:r>
      <w:r w:rsidR="003714E6" w:rsidRPr="00D26D71">
        <w:rPr>
          <w:sz w:val="17"/>
          <w:szCs w:val="17"/>
          <w:lang w:val="de-DE"/>
        </w:rPr>
        <w:t>du</w:t>
      </w:r>
      <w:r w:rsidRPr="00D26D71">
        <w:rPr>
          <w:sz w:val="17"/>
          <w:szCs w:val="17"/>
          <w:lang w:val="de-DE"/>
        </w:rPr>
        <w:t xml:space="preserve"> eine Gitarrensaite im Vakuum </w:t>
      </w:r>
      <w:r w:rsidR="003714E6" w:rsidRPr="00D26D71">
        <w:rPr>
          <w:sz w:val="17"/>
          <w:szCs w:val="17"/>
          <w:lang w:val="de-DE"/>
        </w:rPr>
        <w:t>anschlagen würdest</w:t>
      </w:r>
      <w:r w:rsidRPr="00D26D71">
        <w:rPr>
          <w:sz w:val="17"/>
          <w:szCs w:val="17"/>
          <w:lang w:val="de-DE"/>
        </w:rPr>
        <w:t>, würde</w:t>
      </w:r>
      <w:r w:rsidR="003714E6" w:rsidRPr="00D26D71">
        <w:rPr>
          <w:sz w:val="17"/>
          <w:szCs w:val="17"/>
          <w:lang w:val="de-DE"/>
        </w:rPr>
        <w:t>st du</w:t>
      </w:r>
      <w:r w:rsidRPr="00D26D71">
        <w:rPr>
          <w:sz w:val="17"/>
          <w:szCs w:val="17"/>
          <w:lang w:val="de-DE"/>
        </w:rPr>
        <w:t xml:space="preserve"> etwas hören?</w:t>
      </w:r>
    </w:p>
    <w:p w14:paraId="66DE9F64" w14:textId="77777777" w:rsidR="000A3BC7" w:rsidRPr="00D26D71" w:rsidRDefault="001411C4" w:rsidP="00380AC5">
      <w:pPr>
        <w:spacing w:after="60"/>
        <w:ind w:left="1291"/>
        <w:rPr>
          <w:sz w:val="17"/>
          <w:szCs w:val="17"/>
          <w:lang w:val="de-DE"/>
        </w:rPr>
      </w:pPr>
      <w:r w:rsidRPr="00D26D71">
        <w:rPr>
          <w:i/>
          <w:lang w:val="de-DE"/>
        </w:rPr>
        <w:t>Ja/Nein</w:t>
      </w:r>
      <w:r w:rsidR="000A3BC7" w:rsidRPr="00D26D71">
        <w:rPr>
          <w:i/>
          <w:lang w:val="de-DE"/>
        </w:rPr>
        <w:t xml:space="preserve">       </w:t>
      </w:r>
      <w:r w:rsidRPr="00D26D71">
        <w:rPr>
          <w:sz w:val="17"/>
          <w:szCs w:val="17"/>
          <w:lang w:val="de-DE"/>
        </w:rPr>
        <w:t xml:space="preserve">Warum oder </w:t>
      </w:r>
      <w:r w:rsidR="00C34EAB" w:rsidRPr="00D26D71">
        <w:rPr>
          <w:sz w:val="17"/>
          <w:szCs w:val="17"/>
          <w:lang w:val="de-DE"/>
        </w:rPr>
        <w:t>w</w:t>
      </w:r>
      <w:r w:rsidRPr="00D26D71">
        <w:rPr>
          <w:sz w:val="17"/>
          <w:szCs w:val="17"/>
          <w:lang w:val="de-DE"/>
        </w:rPr>
        <w:t>arum nicht</w:t>
      </w:r>
      <w:r w:rsidR="000A3BC7" w:rsidRPr="00D26D71">
        <w:rPr>
          <w:sz w:val="17"/>
          <w:szCs w:val="17"/>
          <w:lang w:val="de-DE"/>
        </w:rPr>
        <w:t>?</w:t>
      </w:r>
    </w:p>
    <w:p w14:paraId="0595A9E1" w14:textId="77777777" w:rsidR="000A3BC7" w:rsidRPr="00D26D71" w:rsidRDefault="000A3BC7" w:rsidP="00380AC5">
      <w:pPr>
        <w:pStyle w:val="BodyText"/>
        <w:spacing w:after="60" w:line="300" w:lineRule="atLeast"/>
        <w:ind w:left="1291"/>
        <w:rPr>
          <w:rStyle w:val="Subtielebenadrukking1"/>
          <w:i w:val="0"/>
          <w:iCs w:val="0"/>
          <w:color w:val="auto"/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</w:p>
    <w:p w14:paraId="59A2DB74" w14:textId="77777777" w:rsidR="001411C4" w:rsidRPr="00D26D71" w:rsidRDefault="001411C4" w:rsidP="001912EC">
      <w:pPr>
        <w:pStyle w:val="BodyText"/>
        <w:spacing w:after="0" w:line="300" w:lineRule="atLeast"/>
        <w:ind w:left="1071"/>
        <w:rPr>
          <w:rStyle w:val="Subtielebenadrukking1"/>
          <w:i w:val="0"/>
          <w:iCs w:val="0"/>
          <w:color w:val="auto"/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 xml:space="preserve">Eine Schallwelle kann sich nur dann </w:t>
      </w:r>
      <w:r w:rsidR="0049373A" w:rsidRPr="00D26D71">
        <w:rPr>
          <w:rStyle w:val="Subtielebenadrukking1"/>
          <w:i w:val="0"/>
          <w:iCs w:val="0"/>
          <w:color w:val="auto"/>
          <w:lang w:val="de-DE"/>
        </w:rPr>
        <w:t>ausbreiten</w:t>
      </w:r>
      <w:r w:rsidRPr="00D26D71">
        <w:rPr>
          <w:rStyle w:val="Subtielebenadrukking1"/>
          <w:i w:val="0"/>
          <w:iCs w:val="0"/>
          <w:color w:val="auto"/>
          <w:lang w:val="de-DE"/>
        </w:rPr>
        <w:t xml:space="preserve">, wenn die Schwingungen in der Luft von einem Molekül zum nächsten weitergeleitet werden. Tatsächlich benötigen Schallwellen </w:t>
      </w:r>
      <w:r w:rsidR="00DF12E1" w:rsidRPr="00D26D71">
        <w:rPr>
          <w:rStyle w:val="Subtielebenadrukking1"/>
          <w:i w:val="0"/>
          <w:iCs w:val="0"/>
          <w:color w:val="auto"/>
          <w:lang w:val="de-DE"/>
        </w:rPr>
        <w:t>ein</w:t>
      </w:r>
      <w:r w:rsidRPr="00D26D71">
        <w:rPr>
          <w:rStyle w:val="Subtielebenadrukking1"/>
          <w:i w:val="0"/>
          <w:iCs w:val="0"/>
          <w:color w:val="auto"/>
          <w:lang w:val="de-DE"/>
        </w:rPr>
        <w:t xml:space="preserve"> Medium</w:t>
      </w:r>
      <w:r w:rsidR="0049373A" w:rsidRPr="00D26D71">
        <w:rPr>
          <w:rStyle w:val="Subtielebenadrukking1"/>
          <w:i w:val="0"/>
          <w:iCs w:val="0"/>
          <w:color w:val="auto"/>
          <w:lang w:val="de-DE"/>
        </w:rPr>
        <w:t>,</w:t>
      </w:r>
      <w:r w:rsidRPr="00D26D71">
        <w:rPr>
          <w:rStyle w:val="Subtielebenadrukking1"/>
          <w:i w:val="0"/>
          <w:iCs w:val="0"/>
          <w:color w:val="auto"/>
          <w:lang w:val="de-DE"/>
        </w:rPr>
        <w:t xml:space="preserve"> um sich </w:t>
      </w:r>
      <w:r w:rsidR="0049373A" w:rsidRPr="00D26D71">
        <w:rPr>
          <w:rStyle w:val="Subtielebenadrukking1"/>
          <w:i w:val="0"/>
          <w:iCs w:val="0"/>
          <w:color w:val="auto"/>
          <w:lang w:val="de-DE"/>
        </w:rPr>
        <w:t>ausbreiten zu können</w:t>
      </w:r>
      <w:r w:rsidRPr="00D26D71">
        <w:rPr>
          <w:rStyle w:val="Subtielebenadrukking1"/>
          <w:i w:val="0"/>
          <w:iCs w:val="0"/>
          <w:color w:val="auto"/>
          <w:lang w:val="de-DE"/>
        </w:rPr>
        <w:t>.</w:t>
      </w:r>
    </w:p>
    <w:p w14:paraId="57C9CC41" w14:textId="77777777" w:rsidR="00C0716B" w:rsidRPr="00D26D71" w:rsidRDefault="00C0716B" w:rsidP="00380AC5">
      <w:pPr>
        <w:pStyle w:val="BodyText"/>
        <w:spacing w:after="0" w:line="300" w:lineRule="atLeast"/>
        <w:ind w:left="1071"/>
        <w:rPr>
          <w:rStyle w:val="Subtielebenadrukking1"/>
          <w:i w:val="0"/>
          <w:iCs w:val="0"/>
          <w:color w:val="auto"/>
          <w:lang w:val="de-DE"/>
        </w:rPr>
      </w:pPr>
    </w:p>
    <w:p w14:paraId="73ADAEA7" w14:textId="77777777" w:rsidR="000A3BC7" w:rsidRPr="00D26D71" w:rsidRDefault="001411C4" w:rsidP="00380AC5">
      <w:pPr>
        <w:pStyle w:val="BodyText"/>
        <w:spacing w:after="0" w:line="300" w:lineRule="atLeast"/>
        <w:ind w:left="1071"/>
        <w:rPr>
          <w:rStyle w:val="SubtleEmphasis"/>
          <w:lang w:val="de-DE"/>
        </w:rPr>
      </w:pPr>
      <w:r w:rsidRPr="00D26D71">
        <w:rPr>
          <w:rStyle w:val="SubtleEmphasis"/>
          <w:lang w:val="de-DE"/>
        </w:rPr>
        <w:t>Me</w:t>
      </w:r>
      <w:r w:rsidR="0049373A" w:rsidRPr="00D26D71">
        <w:rPr>
          <w:rStyle w:val="SubtleEmphasis"/>
          <w:lang w:val="de-DE"/>
        </w:rPr>
        <w:t>chanische Wellen benötigen ein</w:t>
      </w:r>
      <w:r w:rsidRPr="00D26D71">
        <w:rPr>
          <w:rStyle w:val="SubtleEmphasis"/>
          <w:lang w:val="de-DE"/>
        </w:rPr>
        <w:t xml:space="preserve"> Medium</w:t>
      </w:r>
    </w:p>
    <w:p w14:paraId="69124316" w14:textId="77777777" w:rsidR="00C0716B" w:rsidRPr="00D26D71" w:rsidRDefault="00C0716B" w:rsidP="00530D6B">
      <w:pPr>
        <w:pStyle w:val="BodyText"/>
        <w:tabs>
          <w:tab w:val="clear" w:pos="709"/>
          <w:tab w:val="left" w:pos="851"/>
        </w:tabs>
        <w:spacing w:before="120" w:after="120"/>
        <w:rPr>
          <w:rStyle w:val="IntenseEmphasis"/>
          <w:bCs w:val="0"/>
          <w:iCs w:val="0"/>
          <w:color w:val="auto"/>
          <w:sz w:val="17"/>
          <w:szCs w:val="17"/>
          <w:lang w:val="de-DE"/>
        </w:rPr>
      </w:pPr>
    </w:p>
    <w:p w14:paraId="7CA49E19" w14:textId="77777777" w:rsidR="00380AC5" w:rsidRPr="00D26D71" w:rsidRDefault="001411C4" w:rsidP="00530D6B">
      <w:pPr>
        <w:pStyle w:val="BodyText"/>
        <w:tabs>
          <w:tab w:val="clear" w:pos="709"/>
          <w:tab w:val="left" w:pos="851"/>
        </w:tabs>
        <w:spacing w:before="120" w:after="120"/>
        <w:rPr>
          <w:rStyle w:val="IntenseEmphasis"/>
          <w:bCs w:val="0"/>
          <w:iCs w:val="0"/>
          <w:color w:val="auto"/>
          <w:sz w:val="17"/>
          <w:szCs w:val="17"/>
          <w:lang w:val="de-DE"/>
        </w:rPr>
      </w:pPr>
      <w:r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B</w:t>
      </w:r>
      <w:r w:rsidR="00DF12E1"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enötigt Licht ein M</w:t>
      </w:r>
      <w:r w:rsidR="00D839BC"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edium</w:t>
      </w:r>
      <w:r w:rsidR="00380AC5" w:rsidRPr="00D26D71">
        <w:rPr>
          <w:rStyle w:val="IntenseEmphasis"/>
          <w:bCs w:val="0"/>
          <w:iCs w:val="0"/>
          <w:color w:val="auto"/>
          <w:sz w:val="17"/>
          <w:szCs w:val="17"/>
          <w:lang w:val="de-DE"/>
        </w:rPr>
        <w:t>?</w:t>
      </w:r>
    </w:p>
    <w:p w14:paraId="52520FA1" w14:textId="77777777" w:rsidR="001912EC" w:rsidRPr="00D26D71" w:rsidRDefault="00DF12E1" w:rsidP="001912EC">
      <w:pPr>
        <w:tabs>
          <w:tab w:val="left" w:leader="dot" w:pos="7938"/>
        </w:tabs>
        <w:ind w:left="1071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Aber </w:t>
      </w:r>
      <w:r w:rsidRPr="00D26D71">
        <w:rPr>
          <w:b/>
          <w:sz w:val="17"/>
          <w:szCs w:val="17"/>
          <w:lang w:val="de-DE"/>
        </w:rPr>
        <w:t>Licht</w:t>
      </w:r>
      <w:r w:rsidR="0049373A" w:rsidRPr="00D26D71">
        <w:rPr>
          <w:sz w:val="17"/>
          <w:szCs w:val="17"/>
          <w:lang w:val="de-DE"/>
        </w:rPr>
        <w:t xml:space="preserve"> kann </w:t>
      </w:r>
      <w:r w:rsidR="001A7409">
        <w:rPr>
          <w:sz w:val="17"/>
          <w:szCs w:val="17"/>
          <w:lang w:val="de-DE"/>
        </w:rPr>
        <w:t xml:space="preserve">sich </w:t>
      </w:r>
      <w:r w:rsidR="0049373A" w:rsidRPr="00D26D71">
        <w:rPr>
          <w:sz w:val="17"/>
          <w:szCs w:val="17"/>
          <w:lang w:val="de-DE"/>
        </w:rPr>
        <w:t>durch</w:t>
      </w:r>
      <w:r w:rsidRPr="00D26D71">
        <w:rPr>
          <w:sz w:val="17"/>
          <w:szCs w:val="17"/>
          <w:lang w:val="de-DE"/>
        </w:rPr>
        <w:t xml:space="preserve"> </w:t>
      </w:r>
      <w:r w:rsidRPr="00D26D71">
        <w:rPr>
          <w:b/>
          <w:sz w:val="17"/>
          <w:szCs w:val="17"/>
          <w:lang w:val="de-DE"/>
        </w:rPr>
        <w:t>Vakuum</w:t>
      </w:r>
      <w:r w:rsidRPr="00D26D71">
        <w:rPr>
          <w:sz w:val="17"/>
          <w:szCs w:val="17"/>
          <w:lang w:val="de-DE"/>
        </w:rPr>
        <w:t xml:space="preserve"> </w:t>
      </w:r>
      <w:r w:rsidR="00C34EAB" w:rsidRPr="00D26D71">
        <w:rPr>
          <w:sz w:val="17"/>
          <w:szCs w:val="17"/>
          <w:lang w:val="de-DE"/>
        </w:rPr>
        <w:t>bewegen</w:t>
      </w:r>
      <w:r w:rsidRPr="00D26D71">
        <w:rPr>
          <w:sz w:val="17"/>
          <w:szCs w:val="17"/>
          <w:lang w:val="de-DE"/>
        </w:rPr>
        <w:t>, oder nicht?</w:t>
      </w:r>
      <w:r w:rsidR="00530D6B" w:rsidRPr="00D26D71">
        <w:rPr>
          <w:sz w:val="17"/>
          <w:szCs w:val="17"/>
          <w:lang w:val="de-DE"/>
        </w:rPr>
        <w:tab/>
      </w:r>
    </w:p>
    <w:p w14:paraId="312E78B8" w14:textId="77777777" w:rsidR="00DF12E1" w:rsidRPr="00D26D71" w:rsidRDefault="000A3BC7" w:rsidP="00530D6B">
      <w:pPr>
        <w:ind w:left="1071"/>
        <w:rPr>
          <w:sz w:val="17"/>
          <w:szCs w:val="17"/>
          <w:lang w:val="de-DE"/>
        </w:rPr>
      </w:pPr>
      <w:r w:rsidRPr="00D26D71">
        <w:rPr>
          <w:noProof/>
          <w:sz w:val="17"/>
          <w:szCs w:val="17"/>
          <w:lang w:val="fr-BE" w:eastAsia="fr-BE"/>
        </w:rPr>
        <w:drawing>
          <wp:anchor distT="0" distB="0" distL="114300" distR="114300" simplePos="0" relativeHeight="252097536" behindDoc="0" locked="0" layoutInCell="1" allowOverlap="1" wp14:anchorId="1F5064E9" wp14:editId="6A3C1299">
            <wp:simplePos x="0" y="0"/>
            <wp:positionH relativeFrom="column">
              <wp:posOffset>534670</wp:posOffset>
            </wp:positionH>
            <wp:positionV relativeFrom="paragraph">
              <wp:posOffset>16510</wp:posOffset>
            </wp:positionV>
            <wp:extent cx="1463675" cy="799465"/>
            <wp:effectExtent l="19050" t="0" r="3175" b="0"/>
            <wp:wrapSquare wrapText="bothSides"/>
            <wp:docPr id="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4E6" w:rsidRPr="00D26D71">
        <w:rPr>
          <w:noProof/>
          <w:sz w:val="17"/>
          <w:szCs w:val="17"/>
          <w:lang w:val="de-DE" w:eastAsia="de-DE"/>
        </w:rPr>
        <w:t>Denke</w:t>
      </w:r>
      <w:r w:rsidR="00DF12E1" w:rsidRPr="00D26D71">
        <w:rPr>
          <w:sz w:val="17"/>
          <w:szCs w:val="17"/>
          <w:lang w:val="de-DE"/>
        </w:rPr>
        <w:t xml:space="preserve"> an den Raum zwischen der </w:t>
      </w:r>
      <w:r w:rsidR="00DF12E1" w:rsidRPr="00D26D71">
        <w:rPr>
          <w:b/>
          <w:sz w:val="17"/>
          <w:szCs w:val="17"/>
          <w:lang w:val="de-DE"/>
        </w:rPr>
        <w:t>Sonne</w:t>
      </w:r>
      <w:r w:rsidR="00DF12E1" w:rsidRPr="00D26D71">
        <w:rPr>
          <w:sz w:val="17"/>
          <w:szCs w:val="17"/>
          <w:lang w:val="de-DE"/>
        </w:rPr>
        <w:t xml:space="preserve"> und der </w:t>
      </w:r>
      <w:r w:rsidR="00DF12E1" w:rsidRPr="00D26D71">
        <w:rPr>
          <w:b/>
          <w:sz w:val="17"/>
          <w:szCs w:val="17"/>
          <w:lang w:val="de-DE"/>
        </w:rPr>
        <w:t>Erde</w:t>
      </w:r>
      <w:r w:rsidR="00DF12E1" w:rsidRPr="00D26D71">
        <w:rPr>
          <w:sz w:val="17"/>
          <w:szCs w:val="17"/>
          <w:lang w:val="de-DE"/>
        </w:rPr>
        <w:t xml:space="preserve"> oder den </w:t>
      </w:r>
      <w:r w:rsidR="00DF12E1" w:rsidRPr="00D26D71">
        <w:rPr>
          <w:b/>
          <w:sz w:val="17"/>
          <w:szCs w:val="17"/>
          <w:lang w:val="de-DE"/>
        </w:rPr>
        <w:t>Sternen</w:t>
      </w:r>
      <w:r w:rsidR="00DF12E1" w:rsidRPr="00D26D71">
        <w:rPr>
          <w:sz w:val="17"/>
          <w:szCs w:val="17"/>
          <w:lang w:val="de-DE"/>
        </w:rPr>
        <w:t xml:space="preserve">: </w:t>
      </w:r>
      <w:r w:rsidR="00381C9E">
        <w:rPr>
          <w:sz w:val="17"/>
          <w:szCs w:val="17"/>
          <w:lang w:val="de-DE"/>
        </w:rPr>
        <w:t>I</w:t>
      </w:r>
      <w:r w:rsidR="003714E6" w:rsidRPr="00D26D71">
        <w:rPr>
          <w:sz w:val="17"/>
          <w:szCs w:val="17"/>
          <w:lang w:val="de-DE"/>
        </w:rPr>
        <w:t xml:space="preserve">n diesem gibt es </w:t>
      </w:r>
      <w:r w:rsidR="00DF12E1" w:rsidRPr="00D26D71">
        <w:rPr>
          <w:sz w:val="17"/>
          <w:szCs w:val="17"/>
          <w:lang w:val="de-DE"/>
        </w:rPr>
        <w:t xml:space="preserve">keine </w:t>
      </w:r>
      <w:r w:rsidR="00381C9E">
        <w:rPr>
          <w:sz w:val="17"/>
          <w:szCs w:val="17"/>
          <w:lang w:val="de-DE"/>
        </w:rPr>
        <w:t>Luft und nahezu keine Materie: E</w:t>
      </w:r>
      <w:r w:rsidR="003714E6" w:rsidRPr="00D26D71">
        <w:rPr>
          <w:sz w:val="17"/>
          <w:szCs w:val="17"/>
          <w:lang w:val="de-DE"/>
        </w:rPr>
        <w:t>r</w:t>
      </w:r>
      <w:r w:rsidR="00DF12E1" w:rsidRPr="00D26D71">
        <w:rPr>
          <w:sz w:val="17"/>
          <w:szCs w:val="17"/>
          <w:lang w:val="de-DE"/>
        </w:rPr>
        <w:t xml:space="preserve"> ist leer. Und doch </w:t>
      </w:r>
      <w:r w:rsidR="003714E6" w:rsidRPr="00D26D71">
        <w:rPr>
          <w:sz w:val="17"/>
          <w:szCs w:val="17"/>
          <w:lang w:val="de-DE"/>
        </w:rPr>
        <w:t>sehen</w:t>
      </w:r>
      <w:r w:rsidR="00DF12E1" w:rsidRPr="00D26D71">
        <w:rPr>
          <w:sz w:val="17"/>
          <w:szCs w:val="17"/>
          <w:lang w:val="de-DE"/>
        </w:rPr>
        <w:t xml:space="preserve"> wir immer noch Licht</w:t>
      </w:r>
      <w:r w:rsidR="003714E6" w:rsidRPr="00D26D71">
        <w:rPr>
          <w:sz w:val="17"/>
          <w:szCs w:val="17"/>
          <w:lang w:val="de-DE"/>
        </w:rPr>
        <w:t>, das</w:t>
      </w:r>
      <w:r w:rsidR="00DF12E1" w:rsidRPr="00D26D71">
        <w:rPr>
          <w:sz w:val="17"/>
          <w:szCs w:val="17"/>
          <w:lang w:val="de-DE"/>
        </w:rPr>
        <w:t xml:space="preserve"> von der Sonne und den Sternen </w:t>
      </w:r>
      <w:r w:rsidR="003714E6" w:rsidRPr="00D26D71">
        <w:rPr>
          <w:sz w:val="17"/>
          <w:szCs w:val="17"/>
          <w:lang w:val="de-DE"/>
        </w:rPr>
        <w:t>ausgeht</w:t>
      </w:r>
      <w:r w:rsidR="00DF12E1" w:rsidRPr="00D26D71">
        <w:rPr>
          <w:sz w:val="17"/>
          <w:szCs w:val="17"/>
          <w:lang w:val="de-DE"/>
        </w:rPr>
        <w:t>! Offenbar kann Licht</w:t>
      </w:r>
      <w:r w:rsidR="002B6BCF" w:rsidRPr="00D26D71">
        <w:rPr>
          <w:sz w:val="17"/>
          <w:szCs w:val="17"/>
          <w:lang w:val="de-DE"/>
        </w:rPr>
        <w:t xml:space="preserve"> sich</w:t>
      </w:r>
      <w:r w:rsidR="00DF12E1" w:rsidRPr="00D26D71">
        <w:rPr>
          <w:sz w:val="17"/>
          <w:szCs w:val="17"/>
          <w:lang w:val="de-DE"/>
        </w:rPr>
        <w:t xml:space="preserve"> </w:t>
      </w:r>
      <w:r w:rsidR="00DF12E1" w:rsidRPr="00D26D71">
        <w:rPr>
          <w:i/>
          <w:sz w:val="17"/>
          <w:szCs w:val="17"/>
          <w:lang w:val="de-DE"/>
        </w:rPr>
        <w:t>durch</w:t>
      </w:r>
      <w:r w:rsidR="00DF12E1" w:rsidRPr="00D26D71">
        <w:rPr>
          <w:sz w:val="17"/>
          <w:szCs w:val="17"/>
          <w:lang w:val="de-DE"/>
        </w:rPr>
        <w:t xml:space="preserve"> </w:t>
      </w:r>
      <w:r w:rsidR="00DF12E1" w:rsidRPr="00D26D71">
        <w:rPr>
          <w:i/>
          <w:sz w:val="17"/>
          <w:szCs w:val="17"/>
          <w:lang w:val="de-DE"/>
        </w:rPr>
        <w:t>leeren Raum</w:t>
      </w:r>
      <w:r w:rsidR="00DF12E1" w:rsidRPr="00D26D71">
        <w:rPr>
          <w:sz w:val="17"/>
          <w:szCs w:val="17"/>
          <w:lang w:val="de-DE"/>
        </w:rPr>
        <w:t xml:space="preserve"> </w:t>
      </w:r>
      <w:r w:rsidR="002B6BCF" w:rsidRPr="00D26D71">
        <w:rPr>
          <w:sz w:val="17"/>
          <w:szCs w:val="17"/>
          <w:lang w:val="de-DE"/>
        </w:rPr>
        <w:t>bewegen</w:t>
      </w:r>
      <w:r w:rsidR="00DF12E1" w:rsidRPr="00D26D71">
        <w:rPr>
          <w:sz w:val="17"/>
          <w:szCs w:val="17"/>
          <w:lang w:val="de-DE"/>
        </w:rPr>
        <w:t xml:space="preserve">. Aber wenn dem so ist, </w:t>
      </w:r>
      <w:r w:rsidR="003714E6" w:rsidRPr="00D26D71">
        <w:rPr>
          <w:sz w:val="17"/>
          <w:szCs w:val="17"/>
          <w:lang w:val="de-DE"/>
        </w:rPr>
        <w:t xml:space="preserve">um </w:t>
      </w:r>
      <w:r w:rsidR="00DF12E1" w:rsidRPr="00D26D71">
        <w:rPr>
          <w:sz w:val="17"/>
          <w:szCs w:val="17"/>
          <w:lang w:val="de-DE"/>
        </w:rPr>
        <w:t xml:space="preserve">welche Wellenart </w:t>
      </w:r>
      <w:r w:rsidR="003714E6" w:rsidRPr="00D26D71">
        <w:rPr>
          <w:sz w:val="17"/>
          <w:szCs w:val="17"/>
          <w:lang w:val="de-DE"/>
        </w:rPr>
        <w:t>handelt es sich bei</w:t>
      </w:r>
      <w:r w:rsidR="00DF12E1" w:rsidRPr="00D26D71">
        <w:rPr>
          <w:sz w:val="17"/>
          <w:szCs w:val="17"/>
          <w:lang w:val="de-DE"/>
        </w:rPr>
        <w:t xml:space="preserve"> Licht?</w:t>
      </w:r>
    </w:p>
    <w:p w14:paraId="5ED9ED87" w14:textId="77777777" w:rsidR="00DF12E1" w:rsidRPr="00D26D71" w:rsidRDefault="003714E6" w:rsidP="00530D6B">
      <w:pPr>
        <w:ind w:left="1071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Denke </w:t>
      </w:r>
      <w:r w:rsidR="00DF12E1" w:rsidRPr="00D26D71">
        <w:rPr>
          <w:sz w:val="17"/>
          <w:szCs w:val="17"/>
          <w:lang w:val="de-DE"/>
        </w:rPr>
        <w:t xml:space="preserve">an die vielen Formen der </w:t>
      </w:r>
      <w:r w:rsidR="00DF12E1" w:rsidRPr="00D26D71">
        <w:rPr>
          <w:b/>
          <w:sz w:val="17"/>
          <w:szCs w:val="17"/>
          <w:lang w:val="de-DE"/>
        </w:rPr>
        <w:t>drahtlosen Kommunikation</w:t>
      </w:r>
      <w:r w:rsidR="00DF12E1" w:rsidRPr="00D26D71">
        <w:rPr>
          <w:sz w:val="17"/>
          <w:szCs w:val="17"/>
          <w:lang w:val="de-DE"/>
        </w:rPr>
        <w:t>, die wir täglich verwenden, wie W</w:t>
      </w:r>
      <w:r w:rsidRPr="00D26D71">
        <w:rPr>
          <w:sz w:val="17"/>
          <w:szCs w:val="17"/>
          <w:lang w:val="de-DE"/>
        </w:rPr>
        <w:t>LAN</w:t>
      </w:r>
      <w:r w:rsidR="00DF12E1" w:rsidRPr="00D26D71">
        <w:rPr>
          <w:sz w:val="17"/>
          <w:szCs w:val="17"/>
          <w:lang w:val="de-DE"/>
        </w:rPr>
        <w:t xml:space="preserve"> oder die Signale unserer Han</w:t>
      </w:r>
      <w:r w:rsidR="00FF4DB3" w:rsidRPr="00D26D71">
        <w:rPr>
          <w:sz w:val="17"/>
          <w:szCs w:val="17"/>
          <w:lang w:val="de-DE"/>
        </w:rPr>
        <w:t>dy- oder GPS-Netze. Du</w:t>
      </w:r>
      <w:r w:rsidR="00DF12E1" w:rsidRPr="00D26D71">
        <w:rPr>
          <w:sz w:val="17"/>
          <w:szCs w:val="17"/>
          <w:lang w:val="de-DE"/>
        </w:rPr>
        <w:t xml:space="preserve">rch Wellen </w:t>
      </w:r>
      <w:r w:rsidR="00FF4DB3" w:rsidRPr="00D26D71">
        <w:rPr>
          <w:sz w:val="17"/>
          <w:szCs w:val="17"/>
          <w:lang w:val="de-DE"/>
        </w:rPr>
        <w:t xml:space="preserve">tragen sie </w:t>
      </w:r>
      <w:r w:rsidR="00DF12E1" w:rsidRPr="00D26D71">
        <w:rPr>
          <w:sz w:val="17"/>
          <w:szCs w:val="17"/>
          <w:lang w:val="de-DE"/>
        </w:rPr>
        <w:t xml:space="preserve">Informationen von einem Ort zum anderen. Haben diese Wellen </w:t>
      </w:r>
      <w:r w:rsidRPr="00D26D71">
        <w:rPr>
          <w:sz w:val="17"/>
          <w:szCs w:val="17"/>
          <w:lang w:val="de-DE"/>
        </w:rPr>
        <w:t>ähnliche Eigenschaften</w:t>
      </w:r>
      <w:r w:rsidR="00DF12E1" w:rsidRPr="00D26D71">
        <w:rPr>
          <w:sz w:val="17"/>
          <w:szCs w:val="17"/>
          <w:lang w:val="de-DE"/>
        </w:rPr>
        <w:t xml:space="preserve"> wie Licht </w:t>
      </w:r>
      <w:r w:rsidRPr="00D26D71">
        <w:rPr>
          <w:sz w:val="17"/>
          <w:szCs w:val="17"/>
          <w:lang w:val="de-DE"/>
        </w:rPr>
        <w:t>und benötigen auch ein Medium</w:t>
      </w:r>
      <w:r w:rsidR="00DF12E1" w:rsidRPr="00D26D71">
        <w:rPr>
          <w:sz w:val="17"/>
          <w:szCs w:val="17"/>
          <w:lang w:val="de-DE"/>
        </w:rPr>
        <w:t>?</w:t>
      </w:r>
    </w:p>
    <w:p w14:paraId="697A4735" w14:textId="77777777" w:rsidR="000A3BC7" w:rsidRPr="00D26D71" w:rsidRDefault="00DF12E1" w:rsidP="0009430D">
      <w:pPr>
        <w:tabs>
          <w:tab w:val="left" w:leader="dot" w:pos="7938"/>
        </w:tabs>
        <w:spacing w:after="240"/>
        <w:ind w:left="1072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Können sich diese Signale auch </w:t>
      </w:r>
      <w:r w:rsidR="003714E6" w:rsidRPr="00D26D71">
        <w:rPr>
          <w:sz w:val="17"/>
          <w:szCs w:val="17"/>
          <w:lang w:val="de-DE"/>
        </w:rPr>
        <w:t>in einem</w:t>
      </w:r>
      <w:r w:rsidRPr="00D26D71">
        <w:rPr>
          <w:sz w:val="17"/>
          <w:szCs w:val="17"/>
          <w:lang w:val="de-DE"/>
        </w:rPr>
        <w:t xml:space="preserve"> Vakuum </w:t>
      </w:r>
      <w:r w:rsidR="0049373A" w:rsidRPr="00D26D71">
        <w:rPr>
          <w:sz w:val="17"/>
          <w:szCs w:val="17"/>
          <w:lang w:val="de-DE"/>
        </w:rPr>
        <w:t>ausbreiten</w:t>
      </w:r>
      <w:r w:rsidR="00DA5FC3" w:rsidRPr="00D26D71">
        <w:rPr>
          <w:sz w:val="17"/>
          <w:szCs w:val="17"/>
          <w:lang w:val="de-DE"/>
        </w:rPr>
        <w:t>, oder</w:t>
      </w:r>
      <w:r w:rsidRPr="00D26D71">
        <w:rPr>
          <w:sz w:val="17"/>
          <w:szCs w:val="17"/>
          <w:lang w:val="de-DE"/>
        </w:rPr>
        <w:t xml:space="preserve"> benötigen sie Luft oder ein anderes Medium? </w:t>
      </w:r>
      <w:r w:rsidR="000D3E88" w:rsidRPr="00D26D71">
        <w:rPr>
          <w:sz w:val="17"/>
          <w:szCs w:val="17"/>
          <w:lang w:val="de-DE"/>
        </w:rPr>
        <w:tab/>
      </w:r>
    </w:p>
    <w:p w14:paraId="130A9D10" w14:textId="77777777" w:rsidR="00402B29" w:rsidRPr="00D26D71" w:rsidRDefault="00DF12E1" w:rsidP="00402B29">
      <w:pPr>
        <w:pStyle w:val="Heading3"/>
        <w:rPr>
          <w:lang w:val="de-DE"/>
        </w:rPr>
      </w:pPr>
      <w:bookmarkStart w:id="9" w:name="_Toc388527878"/>
      <w:r w:rsidRPr="00D26D71">
        <w:rPr>
          <w:lang w:val="de-DE"/>
        </w:rPr>
        <w:t xml:space="preserve">Ausbreitung und </w:t>
      </w:r>
      <w:r w:rsidR="008E649D" w:rsidRPr="00D26D71">
        <w:rPr>
          <w:lang w:val="de-DE"/>
        </w:rPr>
        <w:t>Verlagerung</w:t>
      </w:r>
      <w:r w:rsidRPr="00D26D71">
        <w:rPr>
          <w:lang w:val="de-DE"/>
        </w:rPr>
        <w:t xml:space="preserve"> in dieselbe oder eine andere Richtung?</w:t>
      </w:r>
      <w:bookmarkEnd w:id="9"/>
    </w:p>
    <w:p w14:paraId="19383C5E" w14:textId="77777777" w:rsidR="00DF12E1" w:rsidRPr="00D26D71" w:rsidRDefault="00DF12E1" w:rsidP="00402B29">
      <w:pPr>
        <w:pStyle w:val="BodyText"/>
        <w:rPr>
          <w:lang w:val="de-DE"/>
        </w:rPr>
      </w:pPr>
      <w:r w:rsidRPr="00D26D71">
        <w:rPr>
          <w:lang w:val="de-DE"/>
        </w:rPr>
        <w:t xml:space="preserve">Wenn </w:t>
      </w:r>
      <w:r w:rsidR="002B0D69" w:rsidRPr="00D26D71">
        <w:rPr>
          <w:lang w:val="de-DE"/>
        </w:rPr>
        <w:t xml:space="preserve">sich </w:t>
      </w:r>
      <w:r w:rsidRPr="00D26D71">
        <w:rPr>
          <w:lang w:val="de-DE"/>
        </w:rPr>
        <w:t xml:space="preserve">eine Schwingung durch ein Medium oder </w:t>
      </w:r>
      <w:r w:rsidR="008E649D" w:rsidRPr="00D26D71">
        <w:rPr>
          <w:lang w:val="de-DE"/>
        </w:rPr>
        <w:t xml:space="preserve">einen </w:t>
      </w:r>
      <w:r w:rsidRPr="00D26D71">
        <w:rPr>
          <w:lang w:val="de-DE"/>
        </w:rPr>
        <w:t xml:space="preserve">Raum ausbreitet, gibt es zwei </w:t>
      </w:r>
      <w:r w:rsidR="008E649D" w:rsidRPr="00D26D71">
        <w:rPr>
          <w:lang w:val="de-DE"/>
        </w:rPr>
        <w:t>Arten von Wellen</w:t>
      </w:r>
      <w:r w:rsidRPr="00D26D71">
        <w:rPr>
          <w:lang w:val="de-DE"/>
        </w:rPr>
        <w:t xml:space="preserve">. Die Welle </w:t>
      </w:r>
      <w:r w:rsidR="002B0D69" w:rsidRPr="00D26D71">
        <w:rPr>
          <w:lang w:val="de-DE"/>
        </w:rPr>
        <w:t xml:space="preserve">kann sich wie folgt </w:t>
      </w:r>
      <w:r w:rsidR="0049373A" w:rsidRPr="00D26D71">
        <w:rPr>
          <w:lang w:val="de-DE"/>
        </w:rPr>
        <w:t>ausbreiten</w:t>
      </w:r>
      <w:r w:rsidRPr="00D26D71">
        <w:rPr>
          <w:lang w:val="de-DE"/>
        </w:rPr>
        <w:t>:</w:t>
      </w:r>
    </w:p>
    <w:p w14:paraId="1D70958D" w14:textId="77777777" w:rsidR="00402B29" w:rsidRPr="00D26D71" w:rsidRDefault="002B0D69" w:rsidP="00402B29">
      <w:pPr>
        <w:pStyle w:val="BodyText"/>
        <w:numPr>
          <w:ilvl w:val="0"/>
          <w:numId w:val="17"/>
        </w:numPr>
        <w:rPr>
          <w:lang w:val="de-DE"/>
        </w:rPr>
      </w:pPr>
      <w:r w:rsidRPr="00D26D71">
        <w:rPr>
          <w:lang w:val="de-DE"/>
        </w:rPr>
        <w:t xml:space="preserve">senkrecht zu der </w:t>
      </w:r>
      <w:r w:rsidR="008E649D" w:rsidRPr="00D26D71">
        <w:rPr>
          <w:lang w:val="de-DE"/>
        </w:rPr>
        <w:t>Verlagerung</w:t>
      </w:r>
      <w:r w:rsidRPr="00D26D71">
        <w:rPr>
          <w:lang w:val="de-DE"/>
        </w:rPr>
        <w:t xml:space="preserve"> der Schwingung</w:t>
      </w:r>
    </w:p>
    <w:p w14:paraId="03260CEE" w14:textId="77777777" w:rsidR="00746EE9" w:rsidRPr="00D26D71" w:rsidRDefault="0016763B" w:rsidP="00746EE9">
      <w:pPr>
        <w:pStyle w:val="BodyText"/>
        <w:ind w:left="1428"/>
        <w:rPr>
          <w:i/>
          <w:lang w:val="de-DE"/>
        </w:rPr>
      </w:pPr>
      <w:r>
        <w:rPr>
          <w:i/>
          <w:noProof/>
          <w:lang w:val="de-DE" w:eastAsia="de-DE"/>
        </w:rPr>
        <w:pict w14:anchorId="1DA278E0">
          <v:rect id="_x0000_s1031" style="position:absolute;left:0;text-align:left;margin-left:149.45pt;margin-top:47.15pt;width:63pt;height:20pt;z-index:252141568" strokecolor="white [3212]">
            <v:textbox>
              <w:txbxContent>
                <w:p w14:paraId="103C2AB2" w14:textId="77777777" w:rsidR="002F2937" w:rsidRPr="008E649D" w:rsidRDefault="002F2937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Wellenlänge</w:t>
                  </w:r>
                </w:p>
              </w:txbxContent>
            </v:textbox>
          </v:rect>
        </w:pict>
      </w:r>
      <w:r w:rsidR="005F0109" w:rsidRPr="00D26D71">
        <w:rPr>
          <w:i/>
          <w:noProof/>
          <w:lang w:val="fr-BE" w:eastAsia="fr-BE"/>
        </w:rPr>
        <w:drawing>
          <wp:inline distT="0" distB="0" distL="0" distR="0" wp14:anchorId="7D03D9C6" wp14:editId="17C68E2C">
            <wp:extent cx="3024181" cy="854015"/>
            <wp:effectExtent l="0" t="0" r="508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31"/>
                    <a:stretch/>
                  </pic:blipFill>
                  <pic:spPr bwMode="auto">
                    <a:xfrm>
                      <a:off x="0" y="0"/>
                      <a:ext cx="3026664" cy="85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5CABD9B" w14:textId="77777777" w:rsidR="002B0D69" w:rsidRPr="00D26D71" w:rsidRDefault="002B0D69" w:rsidP="00AD2330">
      <w:pPr>
        <w:pStyle w:val="BodyText"/>
        <w:ind w:left="1428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 xml:space="preserve">Eine Quelle </w:t>
      </w:r>
      <w:r w:rsidR="008E649D" w:rsidRPr="00D26D71">
        <w:rPr>
          <w:rStyle w:val="SubtleEmphasis"/>
          <w:i w:val="0"/>
          <w:color w:val="auto"/>
          <w:lang w:val="de-DE"/>
        </w:rPr>
        <w:t>schwingt</w:t>
      </w:r>
      <w:r w:rsidRPr="00D26D71">
        <w:rPr>
          <w:rStyle w:val="SubtleEmphasis"/>
          <w:i w:val="0"/>
          <w:color w:val="auto"/>
          <w:lang w:val="de-DE"/>
        </w:rPr>
        <w:t xml:space="preserve"> (vertikal) und </w:t>
      </w:r>
      <w:r w:rsidR="00E2068D" w:rsidRPr="00D26D71">
        <w:rPr>
          <w:rStyle w:val="SubtleEmphasis"/>
          <w:i w:val="0"/>
          <w:color w:val="auto"/>
          <w:lang w:val="de-DE"/>
        </w:rPr>
        <w:t>regt Nachbart</w:t>
      </w:r>
      <w:r w:rsidRPr="00D26D71">
        <w:rPr>
          <w:rStyle w:val="SubtleEmphasis"/>
          <w:i w:val="0"/>
          <w:color w:val="auto"/>
          <w:lang w:val="de-DE"/>
        </w:rPr>
        <w:t>eilchen</w:t>
      </w:r>
      <w:r w:rsidR="00E2068D" w:rsidRPr="00D26D71">
        <w:rPr>
          <w:rStyle w:val="SubtleEmphasis"/>
          <w:i w:val="0"/>
          <w:color w:val="auto"/>
          <w:lang w:val="de-DE"/>
        </w:rPr>
        <w:t xml:space="preserve"> an</w:t>
      </w:r>
      <w:r w:rsidRPr="00D26D71">
        <w:rPr>
          <w:rStyle w:val="SubtleEmphasis"/>
          <w:i w:val="0"/>
          <w:color w:val="auto"/>
          <w:lang w:val="de-DE"/>
        </w:rPr>
        <w:t>, mit</w:t>
      </w:r>
      <w:r w:rsidR="00E2068D" w:rsidRPr="00D26D71">
        <w:rPr>
          <w:rStyle w:val="SubtleEmphasis"/>
          <w:i w:val="0"/>
          <w:color w:val="auto"/>
          <w:lang w:val="de-DE"/>
        </w:rPr>
        <w:t>zu</w:t>
      </w:r>
      <w:r w:rsidRPr="00D26D71">
        <w:rPr>
          <w:rStyle w:val="SubtleEmphasis"/>
          <w:i w:val="0"/>
          <w:color w:val="auto"/>
          <w:lang w:val="de-DE"/>
        </w:rPr>
        <w:t xml:space="preserve">schwingen. </w:t>
      </w:r>
      <w:r w:rsidR="00E2068D" w:rsidRPr="00D26D71">
        <w:rPr>
          <w:rStyle w:val="SubtleEmphasis"/>
          <w:i w:val="0"/>
          <w:color w:val="auto"/>
          <w:lang w:val="de-DE"/>
        </w:rPr>
        <w:t>Man</w:t>
      </w:r>
      <w:r w:rsidRPr="00D26D71">
        <w:rPr>
          <w:rStyle w:val="SubtleEmphasis"/>
          <w:i w:val="0"/>
          <w:color w:val="auto"/>
          <w:lang w:val="de-DE"/>
        </w:rPr>
        <w:t xml:space="preserve"> </w:t>
      </w:r>
      <w:r w:rsidR="00E2068D" w:rsidRPr="00D26D71">
        <w:rPr>
          <w:rStyle w:val="SubtleEmphasis"/>
          <w:i w:val="0"/>
          <w:color w:val="auto"/>
          <w:lang w:val="de-DE"/>
        </w:rPr>
        <w:t>sieht</w:t>
      </w:r>
      <w:r w:rsidRPr="00D26D71">
        <w:rPr>
          <w:rStyle w:val="SubtleEmphasis"/>
          <w:i w:val="0"/>
          <w:color w:val="auto"/>
          <w:lang w:val="de-DE"/>
        </w:rPr>
        <w:t xml:space="preserve"> die Welle, die in horizontaler</w:t>
      </w:r>
      <w:r w:rsidR="00FF4DB3" w:rsidRPr="00D26D71">
        <w:rPr>
          <w:rStyle w:val="SubtleEmphasis"/>
          <w:i w:val="0"/>
          <w:color w:val="auto"/>
          <w:lang w:val="de-DE"/>
        </w:rPr>
        <w:t xml:space="preserve"> Richtung erzeugt wird. Also </w:t>
      </w:r>
      <w:r w:rsidR="00304C26" w:rsidRPr="00D26D71">
        <w:rPr>
          <w:rStyle w:val="SubtleEmphasis"/>
          <w:i w:val="0"/>
          <w:color w:val="auto"/>
          <w:lang w:val="de-DE"/>
        </w:rPr>
        <w:t>erfolgt</w:t>
      </w:r>
      <w:r w:rsidRPr="00D26D71">
        <w:rPr>
          <w:rStyle w:val="SubtleEmphasis"/>
          <w:i w:val="0"/>
          <w:color w:val="auto"/>
          <w:lang w:val="de-DE"/>
        </w:rPr>
        <w:t xml:space="preserve"> die </w:t>
      </w:r>
      <w:r w:rsidR="00304C26" w:rsidRPr="00D26D71">
        <w:rPr>
          <w:rStyle w:val="SubtleEmphasis"/>
          <w:i w:val="0"/>
          <w:color w:val="auto"/>
          <w:lang w:val="de-DE"/>
        </w:rPr>
        <w:t>Schwingung (in die</w:t>
      </w:r>
      <w:r w:rsidRPr="00D26D71">
        <w:rPr>
          <w:rStyle w:val="SubtleEmphasis"/>
          <w:i w:val="0"/>
          <w:color w:val="auto"/>
          <w:lang w:val="de-DE"/>
        </w:rPr>
        <w:t xml:space="preserve"> gleiche Richtung wie</w:t>
      </w:r>
      <w:r w:rsidR="00304C26" w:rsidRPr="00D26D71">
        <w:rPr>
          <w:rStyle w:val="SubtleEmphasis"/>
          <w:i w:val="0"/>
          <w:color w:val="auto"/>
          <w:lang w:val="de-DE"/>
        </w:rPr>
        <w:t xml:space="preserve"> die</w:t>
      </w:r>
      <w:r w:rsidR="00381C9E">
        <w:rPr>
          <w:rStyle w:val="SubtleEmphasis"/>
          <w:i w:val="0"/>
          <w:color w:val="auto"/>
          <w:lang w:val="de-DE"/>
        </w:rPr>
        <w:t>/</w:t>
      </w:r>
      <w:r w:rsidRPr="00D26D71">
        <w:rPr>
          <w:rStyle w:val="SubtleEmphasis"/>
          <w:i w:val="0"/>
          <w:color w:val="auto"/>
          <w:lang w:val="de-DE"/>
        </w:rPr>
        <w:t>senkrecht zu</w:t>
      </w:r>
      <w:r w:rsidR="00304C26" w:rsidRPr="00D26D71">
        <w:rPr>
          <w:rStyle w:val="SubtleEmphasis"/>
          <w:i w:val="0"/>
          <w:color w:val="auto"/>
          <w:lang w:val="de-DE"/>
        </w:rPr>
        <w:t>r</w:t>
      </w:r>
      <w:r w:rsidRPr="00D26D71">
        <w:rPr>
          <w:rStyle w:val="SubtleEmphasis"/>
          <w:i w:val="0"/>
          <w:color w:val="auto"/>
          <w:lang w:val="de-DE"/>
        </w:rPr>
        <w:t xml:space="preserve">) </w:t>
      </w:r>
      <w:r w:rsidR="00E2068D" w:rsidRPr="00D26D71">
        <w:rPr>
          <w:rStyle w:val="SubtleEmphasis"/>
          <w:i w:val="0"/>
          <w:color w:val="auto"/>
          <w:lang w:val="de-DE"/>
        </w:rPr>
        <w:t>Ausbreitungsrichtung</w:t>
      </w:r>
      <w:r w:rsidRPr="00D26D71">
        <w:rPr>
          <w:rStyle w:val="SubtleEmphasis"/>
          <w:i w:val="0"/>
          <w:color w:val="auto"/>
          <w:lang w:val="de-DE"/>
        </w:rPr>
        <w:t xml:space="preserve"> der Welle. Dies ist eine so genannte </w:t>
      </w:r>
      <w:r w:rsidR="00456FAD" w:rsidRPr="00D26D71">
        <w:rPr>
          <w:rStyle w:val="SubtleEmphasis"/>
          <w:b/>
          <w:i w:val="0"/>
          <w:color w:val="auto"/>
          <w:lang w:val="de-DE"/>
        </w:rPr>
        <w:t>Transversal</w:t>
      </w:r>
      <w:r w:rsidRPr="00D26D71">
        <w:rPr>
          <w:rStyle w:val="SubtleEmphasis"/>
          <w:i w:val="0"/>
          <w:color w:val="auto"/>
          <w:lang w:val="de-DE"/>
        </w:rPr>
        <w:t>welle.</w:t>
      </w:r>
    </w:p>
    <w:p w14:paraId="2DD8D787" w14:textId="77777777" w:rsidR="00575D22" w:rsidRPr="00D26D71" w:rsidRDefault="002B0D69" w:rsidP="00575D22">
      <w:pPr>
        <w:pStyle w:val="BodyText"/>
        <w:numPr>
          <w:ilvl w:val="0"/>
          <w:numId w:val="17"/>
        </w:numPr>
        <w:rPr>
          <w:lang w:val="de-DE"/>
        </w:rPr>
      </w:pPr>
      <w:r w:rsidRPr="00D26D71">
        <w:rPr>
          <w:lang w:val="de-DE"/>
        </w:rPr>
        <w:t xml:space="preserve">parallel zu der </w:t>
      </w:r>
      <w:r w:rsidR="00E2068D" w:rsidRPr="00D26D71">
        <w:rPr>
          <w:lang w:val="de-DE"/>
        </w:rPr>
        <w:t>Verlagerung</w:t>
      </w:r>
      <w:r w:rsidRPr="00D26D71">
        <w:rPr>
          <w:lang w:val="de-DE"/>
        </w:rPr>
        <w:t xml:space="preserve"> der Schwingung</w:t>
      </w:r>
    </w:p>
    <w:p w14:paraId="72D115F4" w14:textId="77777777" w:rsidR="00746EE9" w:rsidRPr="00D26D71" w:rsidRDefault="0016763B" w:rsidP="00746EE9">
      <w:pPr>
        <w:pStyle w:val="BodyText"/>
        <w:ind w:left="1571"/>
        <w:rPr>
          <w:lang w:val="de-DE"/>
        </w:rPr>
      </w:pPr>
      <w:r>
        <w:rPr>
          <w:i/>
          <w:noProof/>
          <w:lang w:val="de-DE" w:eastAsia="de-DE"/>
        </w:rPr>
        <w:lastRenderedPageBreak/>
        <w:pict w14:anchorId="3748F099">
          <v:rect id="_x0000_s1034" style="position:absolute;left:0;text-align:left;margin-left:243.1pt;margin-top:57.5pt;width:61.5pt;height:21.5pt;z-index:252144640" strokecolor="white [3212]">
            <v:textbox>
              <w:txbxContent>
                <w:p w14:paraId="533D9576" w14:textId="77777777" w:rsidR="002F2937" w:rsidRPr="00E2068D" w:rsidRDefault="002F2937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Wellenlänge</w:t>
                  </w:r>
                </w:p>
              </w:txbxContent>
            </v:textbox>
          </v:rect>
        </w:pict>
      </w:r>
      <w:r>
        <w:rPr>
          <w:i/>
          <w:noProof/>
          <w:lang w:val="de-DE" w:eastAsia="de-DE"/>
        </w:rPr>
        <w:pict w14:anchorId="0442E36B">
          <v:rect id="_x0000_s1033" style="position:absolute;left:0;text-align:left;margin-left:245.6pt;margin-top:-1.5pt;width:52pt;height:21.5pt;z-index:252143616" strokecolor="white [3212]">
            <v:textbox>
              <w:txbxContent>
                <w:p w14:paraId="7CA780F4" w14:textId="77777777" w:rsidR="002F2937" w:rsidRPr="00E2068D" w:rsidRDefault="002F2937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Expansion</w:t>
                  </w:r>
                </w:p>
              </w:txbxContent>
            </v:textbox>
          </v:rect>
        </w:pict>
      </w:r>
      <w:r>
        <w:rPr>
          <w:i/>
          <w:noProof/>
          <w:lang w:val="de-DE" w:eastAsia="de-DE"/>
        </w:rPr>
        <w:pict w14:anchorId="151B3E70">
          <v:rect id="_x0000_s1032" style="position:absolute;left:0;text-align:left;margin-left:168.6pt;margin-top:-1.5pt;width:65pt;height:21.5pt;z-index:252142592" strokecolor="#f2f2f2 [3052]">
            <v:textbox>
              <w:txbxContent>
                <w:p w14:paraId="6177F5DE" w14:textId="77777777" w:rsidR="002F2937" w:rsidRPr="00E2068D" w:rsidRDefault="002F2937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Kompression</w:t>
                  </w:r>
                </w:p>
              </w:txbxContent>
            </v:textbox>
          </v:rect>
        </w:pict>
      </w:r>
      <w:r w:rsidR="005F0109" w:rsidRPr="00D26D71">
        <w:rPr>
          <w:i/>
          <w:noProof/>
          <w:lang w:val="fr-BE" w:eastAsia="fr-BE"/>
        </w:rPr>
        <w:drawing>
          <wp:inline distT="0" distB="0" distL="0" distR="0" wp14:anchorId="51371BDD" wp14:editId="4A34CA92">
            <wp:extent cx="3024181" cy="888520"/>
            <wp:effectExtent l="0" t="0" r="508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61"/>
                    <a:stretch/>
                  </pic:blipFill>
                  <pic:spPr bwMode="auto">
                    <a:xfrm>
                      <a:off x="0" y="0"/>
                      <a:ext cx="3026664" cy="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A442F85" w14:textId="77777777" w:rsidR="002B0D69" w:rsidRPr="00D26D71" w:rsidRDefault="00456FAD" w:rsidP="00607F4F">
      <w:pPr>
        <w:pStyle w:val="BodyText"/>
        <w:ind w:left="1428"/>
        <w:rPr>
          <w:rStyle w:val="SubtleEmphasis"/>
          <w:i w:val="0"/>
          <w:color w:val="auto"/>
          <w:lang w:val="de-DE"/>
        </w:rPr>
      </w:pPr>
      <w:r w:rsidRPr="00D26D71">
        <w:rPr>
          <w:rStyle w:val="SubtleEmphasis"/>
          <w:i w:val="0"/>
          <w:color w:val="auto"/>
          <w:lang w:val="de-DE"/>
        </w:rPr>
        <w:t xml:space="preserve">Diesmal </w:t>
      </w:r>
      <w:r w:rsidR="00304C26" w:rsidRPr="00D26D71">
        <w:rPr>
          <w:rStyle w:val="SubtleEmphasis"/>
          <w:i w:val="0"/>
          <w:color w:val="auto"/>
          <w:lang w:val="de-DE"/>
        </w:rPr>
        <w:t>erfolgt die Schwingung (in die</w:t>
      </w:r>
      <w:r w:rsidRPr="00D26D71">
        <w:rPr>
          <w:rStyle w:val="SubtleEmphasis"/>
          <w:i w:val="0"/>
          <w:color w:val="auto"/>
          <w:lang w:val="de-DE"/>
        </w:rPr>
        <w:t xml:space="preserve"> gleiche Richtung wie</w:t>
      </w:r>
      <w:r w:rsidR="00304C26" w:rsidRPr="00D26D71">
        <w:rPr>
          <w:rStyle w:val="SubtleEmphasis"/>
          <w:i w:val="0"/>
          <w:color w:val="auto"/>
          <w:lang w:val="de-DE"/>
        </w:rPr>
        <w:t xml:space="preserve"> die</w:t>
      </w:r>
      <w:r w:rsidR="002B0D69" w:rsidRPr="00D26D71">
        <w:rPr>
          <w:rStyle w:val="SubtleEmphasis"/>
          <w:i w:val="0"/>
          <w:color w:val="auto"/>
          <w:lang w:val="de-DE"/>
        </w:rPr>
        <w:t>/</w:t>
      </w:r>
      <w:r w:rsidR="00FF4DB3" w:rsidRPr="00D26D71">
        <w:rPr>
          <w:rStyle w:val="SubtleEmphasis"/>
          <w:i w:val="0"/>
          <w:color w:val="auto"/>
          <w:lang w:val="de-DE"/>
        </w:rPr>
        <w:t>senkrecht zu</w:t>
      </w:r>
      <w:r w:rsidR="00304C26" w:rsidRPr="00D26D71">
        <w:rPr>
          <w:rStyle w:val="SubtleEmphasis"/>
          <w:i w:val="0"/>
          <w:color w:val="auto"/>
          <w:lang w:val="de-DE"/>
        </w:rPr>
        <w:t>r</w:t>
      </w:r>
      <w:r w:rsidR="00FF4DB3" w:rsidRPr="00D26D71">
        <w:rPr>
          <w:rStyle w:val="SubtleEmphasis"/>
          <w:i w:val="0"/>
          <w:color w:val="auto"/>
          <w:lang w:val="de-DE"/>
        </w:rPr>
        <w:t xml:space="preserve">) </w:t>
      </w:r>
      <w:r w:rsidR="00E2068D" w:rsidRPr="00D26D71">
        <w:rPr>
          <w:rStyle w:val="SubtleEmphasis"/>
          <w:i w:val="0"/>
          <w:color w:val="auto"/>
          <w:lang w:val="de-DE"/>
        </w:rPr>
        <w:t>Ausbreitungsrichtung</w:t>
      </w:r>
      <w:r w:rsidR="002B0D69" w:rsidRPr="00D26D71">
        <w:rPr>
          <w:rStyle w:val="SubtleEmphasis"/>
          <w:i w:val="0"/>
          <w:color w:val="auto"/>
          <w:lang w:val="de-DE"/>
        </w:rPr>
        <w:t xml:space="preserve"> der Welle. Dies</w:t>
      </w:r>
      <w:r w:rsidRPr="00D26D71">
        <w:rPr>
          <w:rStyle w:val="SubtleEmphasis"/>
          <w:i w:val="0"/>
          <w:color w:val="auto"/>
          <w:lang w:val="de-DE"/>
        </w:rPr>
        <w:t>e</w:t>
      </w:r>
      <w:r w:rsidR="002B0D69" w:rsidRPr="00D26D71">
        <w:rPr>
          <w:rStyle w:val="SubtleEmphasis"/>
          <w:i w:val="0"/>
          <w:color w:val="auto"/>
          <w:lang w:val="de-DE"/>
        </w:rPr>
        <w:t xml:space="preserve"> </w:t>
      </w:r>
      <w:r w:rsidR="00304C26" w:rsidRPr="00D26D71">
        <w:rPr>
          <w:rStyle w:val="SubtleEmphasis"/>
          <w:i w:val="0"/>
          <w:color w:val="auto"/>
          <w:lang w:val="de-DE"/>
        </w:rPr>
        <w:t xml:space="preserve">Welle </w:t>
      </w:r>
      <w:r w:rsidR="002B0D69" w:rsidRPr="00D26D71">
        <w:rPr>
          <w:rStyle w:val="SubtleEmphasis"/>
          <w:i w:val="0"/>
          <w:color w:val="auto"/>
          <w:lang w:val="de-DE"/>
        </w:rPr>
        <w:t xml:space="preserve">wird als </w:t>
      </w:r>
      <w:r w:rsidR="0055539E" w:rsidRPr="00D26D71">
        <w:rPr>
          <w:rStyle w:val="SubtleEmphasis"/>
          <w:b/>
          <w:i w:val="0"/>
          <w:color w:val="auto"/>
          <w:lang w:val="de-DE"/>
        </w:rPr>
        <w:t>L</w:t>
      </w:r>
      <w:r w:rsidR="002B0D69" w:rsidRPr="00D26D71">
        <w:rPr>
          <w:rStyle w:val="SubtleEmphasis"/>
          <w:b/>
          <w:i w:val="0"/>
          <w:color w:val="auto"/>
          <w:lang w:val="de-DE"/>
        </w:rPr>
        <w:t>ongitudinal</w:t>
      </w:r>
      <w:r w:rsidR="0055539E" w:rsidRPr="00D26D71">
        <w:rPr>
          <w:rStyle w:val="SubtleEmphasis"/>
          <w:i w:val="0"/>
          <w:color w:val="auto"/>
          <w:lang w:val="de-DE"/>
        </w:rPr>
        <w:t>we</w:t>
      </w:r>
      <w:r w:rsidR="002B0D69" w:rsidRPr="00D26D71">
        <w:rPr>
          <w:rStyle w:val="SubtleEmphasis"/>
          <w:i w:val="0"/>
          <w:color w:val="auto"/>
          <w:lang w:val="de-DE"/>
        </w:rPr>
        <w:t>lle</w:t>
      </w:r>
      <w:r w:rsidRPr="00D26D71">
        <w:rPr>
          <w:rStyle w:val="SubtleEmphasis"/>
          <w:i w:val="0"/>
          <w:color w:val="auto"/>
          <w:lang w:val="de-DE"/>
        </w:rPr>
        <w:t xml:space="preserve"> bezeichnet. Sie </w:t>
      </w:r>
      <w:r w:rsidR="006226A8" w:rsidRPr="00D26D71">
        <w:rPr>
          <w:rStyle w:val="SubtleEmphasis"/>
          <w:i w:val="0"/>
          <w:color w:val="auto"/>
          <w:lang w:val="de-DE"/>
        </w:rPr>
        <w:t>weist</w:t>
      </w:r>
      <w:r w:rsidRPr="00D26D71">
        <w:rPr>
          <w:rStyle w:val="SubtleEmphasis"/>
          <w:i w:val="0"/>
          <w:color w:val="auto"/>
          <w:lang w:val="de-DE"/>
        </w:rPr>
        <w:t xml:space="preserve"> </w:t>
      </w:r>
      <w:r w:rsidR="002B0D69" w:rsidRPr="00D26D71">
        <w:rPr>
          <w:rStyle w:val="SubtleEmphasis"/>
          <w:i w:val="0"/>
          <w:color w:val="auto"/>
          <w:lang w:val="de-DE"/>
        </w:rPr>
        <w:t>Bereiche der Expansion und Kompression</w:t>
      </w:r>
      <w:r w:rsidR="00FF4DB3" w:rsidRPr="00D26D71">
        <w:rPr>
          <w:rStyle w:val="SubtleEmphasis"/>
          <w:i w:val="0"/>
          <w:color w:val="auto"/>
          <w:lang w:val="de-DE"/>
        </w:rPr>
        <w:t xml:space="preserve"> a</w:t>
      </w:r>
      <w:r w:rsidR="006226A8" w:rsidRPr="00D26D71">
        <w:rPr>
          <w:rStyle w:val="SubtleEmphasis"/>
          <w:i w:val="0"/>
          <w:color w:val="auto"/>
          <w:lang w:val="de-DE"/>
        </w:rPr>
        <w:t>uf</w:t>
      </w:r>
      <w:r w:rsidR="002B0D69" w:rsidRPr="00D26D71">
        <w:rPr>
          <w:rStyle w:val="SubtleEmphasis"/>
          <w:i w:val="0"/>
          <w:color w:val="auto"/>
          <w:lang w:val="de-DE"/>
        </w:rPr>
        <w:t>.</w:t>
      </w:r>
    </w:p>
    <w:p w14:paraId="04DFE127" w14:textId="77777777" w:rsidR="00402B29" w:rsidRPr="00D26D71" w:rsidRDefault="00456FAD" w:rsidP="006D3CEC">
      <w:pPr>
        <w:pStyle w:val="BodyText"/>
        <w:tabs>
          <w:tab w:val="clear" w:pos="7088"/>
          <w:tab w:val="left" w:leader="dot" w:pos="8505"/>
        </w:tabs>
        <w:spacing w:line="360" w:lineRule="auto"/>
        <w:ind w:left="1428"/>
        <w:rPr>
          <w:lang w:val="de-DE"/>
        </w:rPr>
      </w:pPr>
      <w:r w:rsidRPr="00D26D71">
        <w:rPr>
          <w:lang w:val="de-DE"/>
        </w:rPr>
        <w:t>Sind Schallwellen transversal oder longitudinal?</w:t>
      </w:r>
      <w:r w:rsidR="00402B29" w:rsidRPr="00D26D71">
        <w:rPr>
          <w:lang w:val="de-DE"/>
        </w:rPr>
        <w:tab/>
      </w:r>
    </w:p>
    <w:p w14:paraId="1BCD54DC" w14:textId="77777777" w:rsidR="00402B29" w:rsidRPr="00D26D71" w:rsidRDefault="006859E5" w:rsidP="00AD2330">
      <w:pPr>
        <w:tabs>
          <w:tab w:val="left" w:leader="dot" w:pos="7938"/>
        </w:tabs>
        <w:spacing w:after="240"/>
        <w:ind w:left="1428"/>
        <w:jc w:val="right"/>
        <w:rPr>
          <w:sz w:val="17"/>
          <w:szCs w:val="17"/>
          <w:lang w:val="de-DE"/>
        </w:rPr>
      </w:pPr>
      <w:r w:rsidRPr="00D26D71">
        <w:rPr>
          <w:noProof/>
          <w:sz w:val="17"/>
          <w:szCs w:val="17"/>
          <w:lang w:val="fr-BE" w:eastAsia="fr-BE"/>
        </w:rPr>
        <w:drawing>
          <wp:inline distT="0" distB="0" distL="0" distR="0" wp14:anchorId="664C2259" wp14:editId="11CE8BF9">
            <wp:extent cx="2671948" cy="896116"/>
            <wp:effectExtent l="0" t="0" r="0" b="0"/>
            <wp:docPr id="917" name="Afbeelding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77" cy="9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3E89" w14:textId="77777777" w:rsidR="00363BFC" w:rsidRPr="00D26D71" w:rsidRDefault="00456FAD" w:rsidP="0055539E">
      <w:pPr>
        <w:pStyle w:val="Caption"/>
        <w:jc w:val="right"/>
        <w:rPr>
          <w:lang w:val="de-DE"/>
        </w:rPr>
      </w:pPr>
      <w:r w:rsidRPr="00D26D71">
        <w:rPr>
          <w:lang w:val="de-DE"/>
        </w:rPr>
        <w:tab/>
      </w:r>
      <w:r w:rsidRPr="00D26D71">
        <w:rPr>
          <w:lang w:val="de-DE"/>
        </w:rPr>
        <w:tab/>
      </w:r>
      <w:r w:rsidRPr="00D26D71">
        <w:rPr>
          <w:lang w:val="de-DE"/>
        </w:rPr>
        <w:tab/>
        <w:t xml:space="preserve">  </w:t>
      </w:r>
      <w:r w:rsidR="007500B4" w:rsidRPr="00D26D71">
        <w:rPr>
          <w:lang w:val="de-DE"/>
        </w:rPr>
        <w:t>Abbildung</w:t>
      </w:r>
      <w:r w:rsidR="006226A8" w:rsidRPr="00D26D71">
        <w:rPr>
          <w:lang w:val="de-DE"/>
        </w:rPr>
        <w:t>1</w:t>
      </w:r>
      <w:r w:rsidR="006859E5" w:rsidRPr="00D26D71">
        <w:rPr>
          <w:lang w:val="de-DE"/>
        </w:rPr>
        <w:t>:</w:t>
      </w:r>
      <w:r w:rsidR="00AD2330" w:rsidRPr="00D26D71">
        <w:rPr>
          <w:lang w:val="de-DE"/>
        </w:rPr>
        <w:br/>
      </w:r>
      <w:r w:rsidRPr="00D26D71">
        <w:rPr>
          <w:lang w:val="de-DE"/>
        </w:rPr>
        <w:t xml:space="preserve">Eine Schallwelle wird in der Luft </w:t>
      </w:r>
      <w:r w:rsidR="00E2068D" w:rsidRPr="00D26D71">
        <w:rPr>
          <w:lang w:val="de-DE"/>
        </w:rPr>
        <w:t>erzeugt, indem Teilchen</w:t>
      </w:r>
      <w:r w:rsidRPr="00D26D71">
        <w:rPr>
          <w:lang w:val="de-DE"/>
        </w:rPr>
        <w:t xml:space="preserve"> mehr oder weniger zusammengedrückt</w:t>
      </w:r>
      <w:r w:rsidR="00E2068D" w:rsidRPr="00D26D71">
        <w:rPr>
          <w:lang w:val="de-DE"/>
        </w:rPr>
        <w:t xml:space="preserve"> werden</w:t>
      </w:r>
      <w:r w:rsidRPr="00D26D71">
        <w:rPr>
          <w:lang w:val="de-DE"/>
        </w:rPr>
        <w:t>. D</w:t>
      </w:r>
      <w:r w:rsidR="00E2068D" w:rsidRPr="00D26D71">
        <w:rPr>
          <w:lang w:val="de-DE"/>
        </w:rPr>
        <w:t xml:space="preserve">iese Druckwelle </w:t>
      </w:r>
      <w:r w:rsidR="001F2A63" w:rsidRPr="00D26D71">
        <w:rPr>
          <w:lang w:val="de-DE"/>
        </w:rPr>
        <w:t>ist eine Longitudinalwelle</w:t>
      </w:r>
      <w:r w:rsidRPr="00D26D71">
        <w:rPr>
          <w:lang w:val="de-DE"/>
        </w:rPr>
        <w:t xml:space="preserve">. </w:t>
      </w:r>
      <w:r w:rsidRPr="00D26D71">
        <w:rPr>
          <w:lang w:val="de-DE"/>
        </w:rPr>
        <w:br/>
      </w:r>
      <w:r w:rsidR="008D42B1" w:rsidRPr="00D26D71">
        <w:rPr>
          <w:lang w:val="de-DE"/>
        </w:rPr>
        <w:t>(</w:t>
      </w:r>
      <w:r w:rsidRPr="00D26D71">
        <w:rPr>
          <w:lang w:val="de-DE"/>
        </w:rPr>
        <w:t xml:space="preserve">Quelle: </w:t>
      </w:r>
      <w:r w:rsidR="006859E5" w:rsidRPr="00D26D71">
        <w:rPr>
          <w:lang w:val="de-DE"/>
        </w:rPr>
        <w:t xml:space="preserve">Educational Materials of The Institute of </w:t>
      </w:r>
      <w:r w:rsidR="00245732" w:rsidRPr="00D26D71">
        <w:rPr>
          <w:lang w:val="de-DE"/>
        </w:rPr>
        <w:t>Sound and Vibration Research,</w:t>
      </w:r>
      <w:r w:rsidR="006859E5" w:rsidRPr="00D26D71">
        <w:rPr>
          <w:lang w:val="de-DE"/>
        </w:rPr>
        <w:t xml:space="preserve"> Southamp</w:t>
      </w:r>
      <w:r w:rsidR="00BF7324" w:rsidRPr="00D26D71">
        <w:rPr>
          <w:lang w:val="de-DE"/>
        </w:rPr>
        <w:t>ton</w:t>
      </w:r>
      <w:r w:rsidR="00DA5FC3" w:rsidRPr="00D26D71">
        <w:rPr>
          <w:lang w:val="de-DE"/>
        </w:rPr>
        <w:t xml:space="preserve">, </w:t>
      </w:r>
      <w:r w:rsidR="007B1640">
        <w:rPr>
          <w:lang w:val="de-DE"/>
        </w:rPr>
        <w:t>V</w:t>
      </w:r>
      <w:r w:rsidR="006859E5" w:rsidRPr="00D26D71">
        <w:rPr>
          <w:lang w:val="de-DE"/>
        </w:rPr>
        <w:t>K)</w:t>
      </w:r>
    </w:p>
    <w:p w14:paraId="5B94D39A" w14:textId="77777777" w:rsidR="0055539E" w:rsidRPr="00D26D71" w:rsidRDefault="0055539E" w:rsidP="0055539E">
      <w:pPr>
        <w:pStyle w:val="BodyText"/>
        <w:rPr>
          <w:lang w:val="de-DE"/>
        </w:rPr>
      </w:pPr>
    </w:p>
    <w:p w14:paraId="77869FDF" w14:textId="77777777" w:rsidR="0055539E" w:rsidRPr="00D26D71" w:rsidRDefault="0055539E" w:rsidP="0055539E">
      <w:pPr>
        <w:pStyle w:val="BodyText"/>
        <w:rPr>
          <w:lang w:val="de-DE"/>
        </w:rPr>
      </w:pPr>
      <w:r w:rsidRPr="00D26D71">
        <w:rPr>
          <w:lang w:val="de-DE"/>
        </w:rPr>
        <w:t>Jetzt ist es nicht so einfach herauszufinden, ob</w:t>
      </w:r>
      <w:r w:rsidR="001F2A63" w:rsidRPr="00D26D71">
        <w:rPr>
          <w:lang w:val="de-DE"/>
        </w:rPr>
        <w:t xml:space="preserve"> es sich bei</w:t>
      </w:r>
      <w:r w:rsidRPr="00D26D71">
        <w:rPr>
          <w:lang w:val="de-DE"/>
        </w:rPr>
        <w:t xml:space="preserve"> Licht, das für die </w:t>
      </w:r>
      <w:r w:rsidR="0049373A" w:rsidRPr="00D26D71">
        <w:rPr>
          <w:lang w:val="de-DE"/>
        </w:rPr>
        <w:t>Ausbreitung</w:t>
      </w:r>
      <w:r w:rsidRPr="00D26D71">
        <w:rPr>
          <w:lang w:val="de-DE"/>
        </w:rPr>
        <w:t xml:space="preserve"> offensichtlich kein Medium benötigt, </w:t>
      </w:r>
      <w:r w:rsidR="001F2A63" w:rsidRPr="00D26D71">
        <w:rPr>
          <w:lang w:val="de-DE"/>
        </w:rPr>
        <w:t xml:space="preserve">um </w:t>
      </w:r>
      <w:r w:rsidRPr="00D26D71">
        <w:rPr>
          <w:lang w:val="de-DE"/>
        </w:rPr>
        <w:t xml:space="preserve">eine Transversal- oder </w:t>
      </w:r>
      <w:r w:rsidR="006226A8" w:rsidRPr="00D26D71">
        <w:rPr>
          <w:lang w:val="de-DE"/>
        </w:rPr>
        <w:t xml:space="preserve">eine </w:t>
      </w:r>
      <w:r w:rsidRPr="00D26D71">
        <w:rPr>
          <w:lang w:val="de-DE"/>
        </w:rPr>
        <w:t xml:space="preserve">Longitudinalwelle </w:t>
      </w:r>
      <w:r w:rsidR="001F2A63" w:rsidRPr="00D26D71">
        <w:rPr>
          <w:lang w:val="de-DE"/>
        </w:rPr>
        <w:t>handelt</w:t>
      </w:r>
      <w:r w:rsidRPr="00D26D71">
        <w:rPr>
          <w:lang w:val="de-DE"/>
        </w:rPr>
        <w:t xml:space="preserve">. </w:t>
      </w:r>
      <w:r w:rsidR="001F2A63" w:rsidRPr="00D26D71">
        <w:rPr>
          <w:lang w:val="de-DE"/>
        </w:rPr>
        <w:t>Also werden wir</w:t>
      </w:r>
      <w:r w:rsidRPr="00D26D71">
        <w:rPr>
          <w:lang w:val="de-DE"/>
        </w:rPr>
        <w:t xml:space="preserve"> untersuchen, ob Licht die bekannten Eigenschaften </w:t>
      </w:r>
      <w:r w:rsidR="001F2A63" w:rsidRPr="00D26D71">
        <w:rPr>
          <w:lang w:val="de-DE"/>
        </w:rPr>
        <w:t>von</w:t>
      </w:r>
      <w:r w:rsidRPr="00D26D71">
        <w:rPr>
          <w:lang w:val="de-DE"/>
        </w:rPr>
        <w:t xml:space="preserve"> Welle</w:t>
      </w:r>
      <w:r w:rsidR="001F2A63" w:rsidRPr="00D26D71">
        <w:rPr>
          <w:lang w:val="de-DE"/>
        </w:rPr>
        <w:t>n</w:t>
      </w:r>
      <w:r w:rsidRPr="00D26D71">
        <w:rPr>
          <w:lang w:val="de-DE"/>
        </w:rPr>
        <w:t xml:space="preserve"> hat. Wenn ja, wird dies unsere Hypothese stützen, dass Licht eine </w:t>
      </w:r>
      <w:r w:rsidR="001F2A63" w:rsidRPr="00D26D71">
        <w:rPr>
          <w:lang w:val="de-DE"/>
        </w:rPr>
        <w:t>wandernde Schwingung</w:t>
      </w:r>
      <w:r w:rsidRPr="00D26D71">
        <w:rPr>
          <w:lang w:val="de-DE"/>
        </w:rPr>
        <w:t>, in anderen Worten eine Welle ist.</w:t>
      </w:r>
    </w:p>
    <w:p w14:paraId="02B0218E" w14:textId="77777777" w:rsidR="004A4D2F" w:rsidRPr="00D26D71" w:rsidRDefault="001F2A63" w:rsidP="004A4D2F">
      <w:pPr>
        <w:pStyle w:val="Heading3"/>
        <w:rPr>
          <w:lang w:val="de-DE"/>
        </w:rPr>
      </w:pPr>
      <w:bookmarkStart w:id="10" w:name="_Toc388527879"/>
      <w:r w:rsidRPr="00D26D71">
        <w:rPr>
          <w:lang w:val="de-DE"/>
        </w:rPr>
        <w:t>Wandern</w:t>
      </w:r>
      <w:r w:rsidR="006C7CD8" w:rsidRPr="00D26D71">
        <w:rPr>
          <w:lang w:val="de-DE"/>
        </w:rPr>
        <w:t xml:space="preserve"> die Teilchen mit der Welle mit</w:t>
      </w:r>
      <w:r w:rsidR="0055539E" w:rsidRPr="00D26D71">
        <w:rPr>
          <w:lang w:val="de-DE"/>
        </w:rPr>
        <w:t>?</w:t>
      </w:r>
      <w:bookmarkEnd w:id="10"/>
    </w:p>
    <w:p w14:paraId="3A03FBA9" w14:textId="77777777" w:rsidR="004A4D2F" w:rsidRPr="00D26D71" w:rsidRDefault="001F2A63" w:rsidP="004A4D2F">
      <w:pPr>
        <w:pStyle w:val="BodyText"/>
        <w:tabs>
          <w:tab w:val="clear" w:pos="7088"/>
          <w:tab w:val="left" w:leader="dot" w:pos="8505"/>
        </w:tabs>
        <w:spacing w:line="360" w:lineRule="auto"/>
        <w:rPr>
          <w:lang w:val="de-DE"/>
        </w:rPr>
      </w:pPr>
      <w:r w:rsidRPr="00D26D71">
        <w:rPr>
          <w:lang w:val="de-DE"/>
        </w:rPr>
        <w:t>Weißt du</w:t>
      </w:r>
      <w:r w:rsidR="0055539E" w:rsidRPr="00D26D71">
        <w:rPr>
          <w:lang w:val="de-DE"/>
        </w:rPr>
        <w:t xml:space="preserve">, ob sich die schwingenden Teilchen in die </w:t>
      </w:r>
      <w:r w:rsidRPr="00D26D71">
        <w:rPr>
          <w:lang w:val="de-DE"/>
        </w:rPr>
        <w:t>Ausbreitungsr</w:t>
      </w:r>
      <w:r w:rsidR="0055539E" w:rsidRPr="00D26D71">
        <w:rPr>
          <w:lang w:val="de-DE"/>
        </w:rPr>
        <w:t xml:space="preserve">ichtung der Welle </w:t>
      </w:r>
      <w:r w:rsidR="006226A8" w:rsidRPr="00D26D71">
        <w:rPr>
          <w:lang w:val="de-DE"/>
        </w:rPr>
        <w:t>fort</w:t>
      </w:r>
      <w:r w:rsidR="0055539E" w:rsidRPr="00D26D71">
        <w:rPr>
          <w:lang w:val="de-DE"/>
        </w:rPr>
        <w:t>bewegen?</w:t>
      </w:r>
      <w:r w:rsidR="0055539E" w:rsidRPr="00D26D71">
        <w:rPr>
          <w:lang w:val="de-DE"/>
        </w:rPr>
        <w:br/>
      </w:r>
      <w:r w:rsidR="004A4D2F" w:rsidRPr="00D26D71">
        <w:rPr>
          <w:lang w:val="de-DE"/>
        </w:rPr>
        <w:tab/>
      </w:r>
    </w:p>
    <w:p w14:paraId="45DA4947" w14:textId="77777777" w:rsidR="004A4D2F" w:rsidRPr="00D26D71" w:rsidRDefault="001F2A63" w:rsidP="00363BFC">
      <w:pPr>
        <w:pStyle w:val="BodyText"/>
        <w:rPr>
          <w:lang w:val="de-DE"/>
        </w:rPr>
      </w:pPr>
      <w:r w:rsidRPr="00D26D71">
        <w:rPr>
          <w:lang w:val="de-DE"/>
        </w:rPr>
        <w:t>Sieh dir</w:t>
      </w:r>
      <w:r w:rsidR="0055539E" w:rsidRPr="00D26D71">
        <w:rPr>
          <w:lang w:val="de-DE"/>
        </w:rPr>
        <w:t xml:space="preserve"> die Animation der Transversal- </w:t>
      </w:r>
      <w:r w:rsidR="00E97FBC" w:rsidRPr="00D26D71">
        <w:rPr>
          <w:lang w:val="de-DE"/>
        </w:rPr>
        <w:t>und</w:t>
      </w:r>
      <w:r w:rsidR="0055539E" w:rsidRPr="00D26D71">
        <w:rPr>
          <w:lang w:val="de-DE"/>
        </w:rPr>
        <w:t xml:space="preserve"> Longitudinalwelle</w:t>
      </w:r>
      <w:r w:rsidR="00556639" w:rsidRPr="00D26D71">
        <w:rPr>
          <w:lang w:val="de-DE"/>
        </w:rPr>
        <w:t xml:space="preserve"> auf der Website </w:t>
      </w:r>
      <w:r w:rsidRPr="00D26D71">
        <w:rPr>
          <w:lang w:val="de-DE"/>
        </w:rPr>
        <w:t xml:space="preserve">des </w:t>
      </w:r>
      <w:r w:rsidR="00556639" w:rsidRPr="00D26D71">
        <w:rPr>
          <w:lang w:val="de-DE"/>
        </w:rPr>
        <w:t>ISVR</w:t>
      </w:r>
      <w:r w:rsidR="00E97FBC" w:rsidRPr="00D26D71">
        <w:rPr>
          <w:lang w:val="de-DE"/>
        </w:rPr>
        <w:t xml:space="preserve"> an</w:t>
      </w:r>
      <w:r w:rsidRPr="00D26D71">
        <w:rPr>
          <w:lang w:val="de-DE"/>
        </w:rPr>
        <w:t>.</w:t>
      </w:r>
      <w:r w:rsidR="00E97FBC" w:rsidRPr="00D26D71">
        <w:rPr>
          <w:lang w:val="de-DE"/>
        </w:rPr>
        <w:br/>
      </w:r>
      <w:hyperlink r:id="rId17" w:history="1">
        <w:r w:rsidR="004A4D2F" w:rsidRPr="00D26D71">
          <w:rPr>
            <w:rStyle w:val="Hyperlink"/>
            <w:sz w:val="16"/>
            <w:szCs w:val="16"/>
            <w:lang w:val="de-DE"/>
          </w:rPr>
          <w:t>http://resource.isvr.so</w:t>
        </w:r>
        <w:r w:rsidR="00BC1F8B" w:rsidRPr="00D26D71">
          <w:rPr>
            <w:rStyle w:val="Hyperlink"/>
            <w:sz w:val="16"/>
            <w:szCs w:val="16"/>
            <w:lang w:val="de-DE"/>
          </w:rPr>
          <w:t>Klang</w:t>
        </w:r>
        <w:r w:rsidR="004A4D2F" w:rsidRPr="00D26D71">
          <w:rPr>
            <w:rStyle w:val="Hyperlink"/>
            <w:sz w:val="16"/>
            <w:szCs w:val="16"/>
            <w:lang w:val="de-DE"/>
          </w:rPr>
          <w:t>.ac.uk/spcg/tutorial/tutorial/Tutorial_files/Web-basics-nature.htm</w:t>
        </w:r>
      </w:hyperlink>
      <w:r w:rsidR="004A4D2F" w:rsidRPr="00D26D71">
        <w:rPr>
          <w:lang w:val="de-DE"/>
        </w:rPr>
        <w:t xml:space="preserve"> </w:t>
      </w:r>
    </w:p>
    <w:p w14:paraId="623A1330" w14:textId="77777777" w:rsidR="00E97FBC" w:rsidRPr="00D26D71" w:rsidRDefault="00E97FBC" w:rsidP="004A4D2F">
      <w:pPr>
        <w:pStyle w:val="BodyText"/>
        <w:rPr>
          <w:lang w:val="de-DE"/>
        </w:rPr>
      </w:pPr>
      <w:r w:rsidRPr="00D26D71">
        <w:rPr>
          <w:lang w:val="de-DE"/>
        </w:rPr>
        <w:t xml:space="preserve">Die Teilchen bewegen sich lokal </w:t>
      </w:r>
      <w:r w:rsidR="006226A8" w:rsidRPr="00D26D71">
        <w:rPr>
          <w:lang w:val="de-DE"/>
        </w:rPr>
        <w:t xml:space="preserve">begrenzt </w:t>
      </w:r>
      <w:r w:rsidRPr="00D26D71">
        <w:rPr>
          <w:lang w:val="de-DE"/>
        </w:rPr>
        <w:t>hin und her, haben allerdings keine Nettobewegung. Eine Welle is</w:t>
      </w:r>
      <w:r w:rsidR="001F2A63" w:rsidRPr="00D26D71">
        <w:rPr>
          <w:lang w:val="de-DE"/>
        </w:rPr>
        <w:t>t eine Art Störung, die sich aus</w:t>
      </w:r>
      <w:r w:rsidRPr="00D26D71">
        <w:rPr>
          <w:lang w:val="de-DE"/>
        </w:rPr>
        <w:t xml:space="preserve">breitet. Es ist die </w:t>
      </w:r>
      <w:r w:rsidR="006A0C5D">
        <w:rPr>
          <w:lang w:val="de-DE"/>
        </w:rPr>
        <w:t>Auslenkung</w:t>
      </w:r>
      <w:r w:rsidR="006226A8" w:rsidRPr="00316A09">
        <w:rPr>
          <w:lang w:val="de-DE"/>
        </w:rPr>
        <w:t>s</w:t>
      </w:r>
      <w:r w:rsidR="001F2A63" w:rsidRPr="00316A09">
        <w:rPr>
          <w:lang w:val="de-DE"/>
        </w:rPr>
        <w:t>energie</w:t>
      </w:r>
      <w:r w:rsidRPr="00316A09">
        <w:rPr>
          <w:lang w:val="de-DE"/>
        </w:rPr>
        <w:t>, die kontinuierlich</w:t>
      </w:r>
      <w:r w:rsidRPr="00D26D71">
        <w:rPr>
          <w:lang w:val="de-DE"/>
        </w:rPr>
        <w:t xml:space="preserve"> transportiert wird und sich bewegt.</w:t>
      </w:r>
    </w:p>
    <w:p w14:paraId="68FF15F1" w14:textId="77777777" w:rsidR="004A4D2F" w:rsidRPr="00D26D71" w:rsidRDefault="005F0109" w:rsidP="005F0109">
      <w:pPr>
        <w:pStyle w:val="BodyText"/>
        <w:jc w:val="center"/>
        <w:rPr>
          <w:lang w:val="de-DE"/>
        </w:rPr>
      </w:pPr>
      <w:r w:rsidRPr="00D26D71">
        <w:rPr>
          <w:noProof/>
          <w:lang w:val="fr-BE" w:eastAsia="fr-BE"/>
        </w:rPr>
        <w:drawing>
          <wp:inline distT="0" distB="0" distL="0" distR="0" wp14:anchorId="3BDC888E" wp14:editId="166F72CD">
            <wp:extent cx="3029712" cy="128320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A1E8" w14:textId="77777777" w:rsidR="004A4D2F" w:rsidRPr="00D26D71" w:rsidRDefault="004A4D2F" w:rsidP="004A4D2F">
      <w:pPr>
        <w:pStyle w:val="BodyText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115968" behindDoc="0" locked="0" layoutInCell="1" allowOverlap="1" wp14:anchorId="4C93D353" wp14:editId="5E1F0179">
            <wp:simplePos x="0" y="0"/>
            <wp:positionH relativeFrom="column">
              <wp:posOffset>535940</wp:posOffset>
            </wp:positionH>
            <wp:positionV relativeFrom="paragraph">
              <wp:posOffset>19685</wp:posOffset>
            </wp:positionV>
            <wp:extent cx="1697990" cy="1070610"/>
            <wp:effectExtent l="0" t="0" r="0" b="0"/>
            <wp:wrapSquare wrapText="bothSides"/>
            <wp:docPr id="10" name="Afbeelding 17" descr="Screen shot 2013-10-24 at 08.5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24 at 08.57.5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FBC" w:rsidRPr="00D26D71">
        <w:rPr>
          <w:lang w:val="de-DE"/>
        </w:rPr>
        <w:t xml:space="preserve"> </w:t>
      </w:r>
      <w:r w:rsidR="001F2A63" w:rsidRPr="00D26D71">
        <w:rPr>
          <w:noProof/>
          <w:lang w:val="de-DE" w:eastAsia="en-US"/>
        </w:rPr>
        <w:t>In</w:t>
      </w:r>
      <w:r w:rsidR="00E97FBC" w:rsidRPr="00D26D71">
        <w:rPr>
          <w:noProof/>
          <w:lang w:val="de-DE" w:eastAsia="en-US"/>
        </w:rPr>
        <w:t xml:space="preserve"> einer Schallwelle </w:t>
      </w:r>
      <w:r w:rsidR="001F2A63" w:rsidRPr="00D26D71">
        <w:rPr>
          <w:noProof/>
          <w:lang w:val="de-DE" w:eastAsia="en-US"/>
        </w:rPr>
        <w:t xml:space="preserve">schwingen </w:t>
      </w:r>
      <w:r w:rsidR="00E97FBC" w:rsidRPr="00D26D71">
        <w:rPr>
          <w:noProof/>
          <w:lang w:val="de-DE" w:eastAsia="en-US"/>
        </w:rPr>
        <w:t xml:space="preserve">die Teilchen </w:t>
      </w:r>
      <w:r w:rsidR="001F2A63" w:rsidRPr="00D26D71">
        <w:rPr>
          <w:noProof/>
          <w:lang w:val="de-DE" w:eastAsia="en-US"/>
        </w:rPr>
        <w:t xml:space="preserve">zum Beispiel </w:t>
      </w:r>
      <w:r w:rsidR="00E97FBC" w:rsidRPr="00D26D71">
        <w:rPr>
          <w:noProof/>
          <w:lang w:val="de-DE" w:eastAsia="en-US"/>
        </w:rPr>
        <w:t>um ihre Gleichgewichts</w:t>
      </w:r>
      <w:r w:rsidR="001F2A63" w:rsidRPr="00D26D71">
        <w:rPr>
          <w:noProof/>
          <w:lang w:val="de-DE" w:eastAsia="en-US"/>
        </w:rPr>
        <w:t>lage</w:t>
      </w:r>
      <w:r w:rsidR="00E97FBC" w:rsidRPr="00D26D71">
        <w:rPr>
          <w:noProof/>
          <w:lang w:val="de-DE" w:eastAsia="en-US"/>
        </w:rPr>
        <w:t xml:space="preserve">. Es ist die Störung, die </w:t>
      </w:r>
      <w:r w:rsidR="001F2A63" w:rsidRPr="00D26D71">
        <w:rPr>
          <w:noProof/>
          <w:lang w:val="de-DE" w:eastAsia="en-US"/>
        </w:rPr>
        <w:lastRenderedPageBreak/>
        <w:t>wandert</w:t>
      </w:r>
      <w:r w:rsidR="00A24684" w:rsidRPr="00D26D71">
        <w:rPr>
          <w:lang w:val="de-DE"/>
        </w:rPr>
        <w:t xml:space="preserve">: </w:t>
      </w:r>
      <w:r w:rsidR="00867E98">
        <w:rPr>
          <w:lang w:val="de-DE"/>
        </w:rPr>
        <w:t>D</w:t>
      </w:r>
      <w:r w:rsidR="00E97FBC" w:rsidRPr="00D26D71">
        <w:rPr>
          <w:lang w:val="de-DE"/>
        </w:rPr>
        <w:t>ie Schwingung</w:t>
      </w:r>
      <w:r w:rsidR="001F2A63" w:rsidRPr="00D26D71">
        <w:rPr>
          <w:lang w:val="de-DE"/>
        </w:rPr>
        <w:t>senergie</w:t>
      </w:r>
      <w:r w:rsidR="00E97FBC" w:rsidRPr="00D26D71">
        <w:rPr>
          <w:lang w:val="de-DE"/>
        </w:rPr>
        <w:t xml:space="preserve"> wird durch Luftpartikel </w:t>
      </w:r>
      <w:r w:rsidR="001F2A63" w:rsidRPr="00D26D71">
        <w:rPr>
          <w:lang w:val="de-DE"/>
        </w:rPr>
        <w:t>weiter</w:t>
      </w:r>
      <w:r w:rsidR="00E97FBC" w:rsidRPr="00D26D71">
        <w:rPr>
          <w:lang w:val="de-DE"/>
        </w:rPr>
        <w:t xml:space="preserve">geleitet und bewirkt schließlich, dass </w:t>
      </w:r>
      <w:r w:rsidR="001F2A63" w:rsidRPr="00D26D71">
        <w:rPr>
          <w:lang w:val="de-DE"/>
        </w:rPr>
        <w:t>dein</w:t>
      </w:r>
      <w:r w:rsidR="00E97FBC" w:rsidRPr="00D26D71">
        <w:rPr>
          <w:lang w:val="de-DE"/>
        </w:rPr>
        <w:t xml:space="preserve"> Trommelfell </w:t>
      </w:r>
      <w:r w:rsidR="001F2A63" w:rsidRPr="00D26D71">
        <w:rPr>
          <w:lang w:val="de-DE"/>
        </w:rPr>
        <w:t>schwingt</w:t>
      </w:r>
      <w:r w:rsidR="00E97FBC" w:rsidRPr="00D26D71">
        <w:rPr>
          <w:lang w:val="de-DE"/>
        </w:rPr>
        <w:t xml:space="preserve">. Die Phet-Animation veranschaulicht dies. </w:t>
      </w:r>
      <w:hyperlink r:id="rId20" w:history="1">
        <w:r w:rsidR="00516DA8" w:rsidRPr="00D26D71">
          <w:rPr>
            <w:rStyle w:val="Hyperlink"/>
            <w:lang w:val="de-DE"/>
          </w:rPr>
          <w:t>http://phet.colorado.edu/en/simulation/wave-interference</w:t>
        </w:r>
      </w:hyperlink>
      <w:r w:rsidRPr="00D26D71">
        <w:rPr>
          <w:lang w:val="de-DE"/>
        </w:rPr>
        <w:t xml:space="preserve"> </w:t>
      </w:r>
    </w:p>
    <w:p w14:paraId="2FC51594" w14:textId="77777777" w:rsidR="004A4D2F" w:rsidRPr="00D26D71" w:rsidRDefault="004A4D2F" w:rsidP="004A4D2F">
      <w:pPr>
        <w:pStyle w:val="BodyText"/>
        <w:rPr>
          <w:lang w:val="de-DE"/>
        </w:rPr>
      </w:pPr>
    </w:p>
    <w:p w14:paraId="36D98F81" w14:textId="77777777" w:rsidR="000A3BC7" w:rsidRPr="00D26D71" w:rsidRDefault="00E97FBC" w:rsidP="000A3BC7">
      <w:pPr>
        <w:pStyle w:val="Heading3"/>
        <w:rPr>
          <w:lang w:val="de-DE"/>
        </w:rPr>
      </w:pPr>
      <w:bookmarkStart w:id="11" w:name="_Toc388527880"/>
      <w:r w:rsidRPr="00D26D71">
        <w:rPr>
          <w:lang w:val="de-DE"/>
        </w:rPr>
        <w:t>Quelle der Lichtwellen</w:t>
      </w:r>
      <w:bookmarkEnd w:id="11"/>
    </w:p>
    <w:p w14:paraId="53631F4E" w14:textId="77777777" w:rsidR="00E97FBC" w:rsidRPr="00D26D71" w:rsidRDefault="00E97FBC" w:rsidP="00E97FBC">
      <w:pPr>
        <w:pStyle w:val="BodyText"/>
        <w:rPr>
          <w:lang w:val="de-DE"/>
        </w:rPr>
      </w:pPr>
      <w:r w:rsidRPr="00D26D71">
        <w:rPr>
          <w:lang w:val="de-DE"/>
        </w:rPr>
        <w:t xml:space="preserve">Schall </w:t>
      </w:r>
      <w:r w:rsidR="001F2A63" w:rsidRPr="00D26D71">
        <w:rPr>
          <w:lang w:val="de-DE"/>
        </w:rPr>
        <w:t xml:space="preserve">hat </w:t>
      </w:r>
      <w:r w:rsidR="006226A8" w:rsidRPr="00D26D71">
        <w:rPr>
          <w:lang w:val="de-DE"/>
        </w:rPr>
        <w:t xml:space="preserve">also </w:t>
      </w:r>
      <w:r w:rsidR="001F2A63" w:rsidRPr="00D26D71">
        <w:rPr>
          <w:lang w:val="de-DE"/>
        </w:rPr>
        <w:t>seinen Ursprung</w:t>
      </w:r>
      <w:r w:rsidRPr="00D26D71">
        <w:rPr>
          <w:lang w:val="de-DE"/>
        </w:rPr>
        <w:t xml:space="preserve"> </w:t>
      </w:r>
      <w:r w:rsidR="001F2A63" w:rsidRPr="00D26D71">
        <w:rPr>
          <w:lang w:val="de-DE"/>
        </w:rPr>
        <w:t>in</w:t>
      </w:r>
      <w:r w:rsidRPr="00D26D71">
        <w:rPr>
          <w:lang w:val="de-DE"/>
        </w:rPr>
        <w:t xml:space="preserve"> einer Schwingung. </w:t>
      </w:r>
      <w:r w:rsidR="00556639" w:rsidRPr="00D26D71">
        <w:rPr>
          <w:lang w:val="de-DE"/>
        </w:rPr>
        <w:t>W</w:t>
      </w:r>
      <w:r w:rsidRPr="00D26D71">
        <w:rPr>
          <w:lang w:val="de-DE"/>
        </w:rPr>
        <w:t xml:space="preserve">enn diese Schwingung durch die Luft </w:t>
      </w:r>
      <w:r w:rsidR="001F2A63" w:rsidRPr="00D26D71">
        <w:rPr>
          <w:lang w:val="de-DE"/>
        </w:rPr>
        <w:t>wandert</w:t>
      </w:r>
      <w:r w:rsidRPr="00D26D71">
        <w:rPr>
          <w:lang w:val="de-DE"/>
        </w:rPr>
        <w:t xml:space="preserve">, </w:t>
      </w:r>
      <w:r w:rsidR="001F2A63" w:rsidRPr="00D26D71">
        <w:rPr>
          <w:lang w:val="de-DE"/>
        </w:rPr>
        <w:t>kommt bei dir</w:t>
      </w:r>
      <w:r w:rsidRPr="00D26D71">
        <w:rPr>
          <w:lang w:val="de-DE"/>
        </w:rPr>
        <w:t xml:space="preserve"> eine Schallwelle</w:t>
      </w:r>
      <w:r w:rsidR="001F2A63" w:rsidRPr="00D26D71">
        <w:rPr>
          <w:lang w:val="de-DE"/>
        </w:rPr>
        <w:t xml:space="preserve"> an</w:t>
      </w:r>
      <w:r w:rsidRPr="00D26D71">
        <w:rPr>
          <w:lang w:val="de-DE"/>
        </w:rPr>
        <w:t xml:space="preserve">. </w:t>
      </w:r>
    </w:p>
    <w:p w14:paraId="1CB4CC34" w14:textId="77777777" w:rsidR="00E97FBC" w:rsidRPr="00D26D71" w:rsidRDefault="00E97FBC" w:rsidP="00E97FBC">
      <w:pPr>
        <w:pStyle w:val="BodyText"/>
        <w:rPr>
          <w:lang w:val="de-DE"/>
        </w:rPr>
      </w:pPr>
      <w:r w:rsidRPr="00D26D71">
        <w:rPr>
          <w:lang w:val="de-DE"/>
        </w:rPr>
        <w:t xml:space="preserve">Wenn </w:t>
      </w:r>
      <w:r w:rsidR="00E14F00" w:rsidRPr="00D26D71">
        <w:rPr>
          <w:lang w:val="de-DE"/>
        </w:rPr>
        <w:t xml:space="preserve">es sich bei </w:t>
      </w:r>
      <w:r w:rsidRPr="00D26D71">
        <w:rPr>
          <w:lang w:val="de-DE"/>
        </w:rPr>
        <w:t>Licht</w:t>
      </w:r>
      <w:r w:rsidR="00E14F00" w:rsidRPr="00D26D71">
        <w:rPr>
          <w:lang w:val="de-DE"/>
        </w:rPr>
        <w:t xml:space="preserve"> um</w:t>
      </w:r>
      <w:r w:rsidRPr="00D26D71">
        <w:rPr>
          <w:lang w:val="de-DE"/>
        </w:rPr>
        <w:t xml:space="preserve"> eine Welle</w:t>
      </w:r>
      <w:r w:rsidR="00E14F00" w:rsidRPr="00D26D71">
        <w:rPr>
          <w:lang w:val="de-DE"/>
        </w:rPr>
        <w:t xml:space="preserve"> handelt</w:t>
      </w:r>
      <w:r w:rsidRPr="00D26D71">
        <w:rPr>
          <w:lang w:val="de-DE"/>
        </w:rPr>
        <w:t xml:space="preserve">, können wir </w:t>
      </w:r>
      <w:r w:rsidR="00E14F00" w:rsidRPr="00D26D71">
        <w:rPr>
          <w:lang w:val="de-DE"/>
        </w:rPr>
        <w:t>davon ausgehen</w:t>
      </w:r>
      <w:r w:rsidRPr="00D26D71">
        <w:rPr>
          <w:lang w:val="de-DE"/>
        </w:rPr>
        <w:t xml:space="preserve">, </w:t>
      </w:r>
      <w:r w:rsidRPr="00D26D71">
        <w:rPr>
          <w:i/>
          <w:lang w:val="de-DE"/>
        </w:rPr>
        <w:t xml:space="preserve">dass es </w:t>
      </w:r>
      <w:r w:rsidR="00E14F00" w:rsidRPr="00D26D71">
        <w:rPr>
          <w:i/>
          <w:lang w:val="de-DE"/>
        </w:rPr>
        <w:t xml:space="preserve">seinen Ursprung </w:t>
      </w:r>
      <w:r w:rsidR="00887635" w:rsidRPr="00D26D71">
        <w:rPr>
          <w:i/>
          <w:lang w:val="de-DE"/>
        </w:rPr>
        <w:t xml:space="preserve">ebenfalls </w:t>
      </w:r>
      <w:r w:rsidR="006226A8" w:rsidRPr="00D26D71">
        <w:rPr>
          <w:i/>
          <w:lang w:val="de-DE"/>
        </w:rPr>
        <w:t>in</w:t>
      </w:r>
      <w:r w:rsidR="00E14F00" w:rsidRPr="00D26D71">
        <w:rPr>
          <w:i/>
          <w:lang w:val="de-DE"/>
        </w:rPr>
        <w:t xml:space="preserve"> eine</w:t>
      </w:r>
      <w:r w:rsidR="006226A8" w:rsidRPr="00D26D71">
        <w:rPr>
          <w:i/>
          <w:lang w:val="de-DE"/>
        </w:rPr>
        <w:t>r</w:t>
      </w:r>
      <w:r w:rsidR="00887635" w:rsidRPr="00D26D71">
        <w:rPr>
          <w:i/>
          <w:lang w:val="de-DE"/>
        </w:rPr>
        <w:t xml:space="preserve"> Art </w:t>
      </w:r>
      <w:r w:rsidR="00556639" w:rsidRPr="00D26D71">
        <w:rPr>
          <w:b/>
          <w:i/>
          <w:lang w:val="de-DE"/>
        </w:rPr>
        <w:t>Schwingung</w:t>
      </w:r>
      <w:r w:rsidR="00887635" w:rsidRPr="00D26D71">
        <w:rPr>
          <w:i/>
          <w:lang w:val="de-DE"/>
        </w:rPr>
        <w:t xml:space="preserve"> </w:t>
      </w:r>
      <w:r w:rsidR="00E14F00" w:rsidRPr="00D26D71">
        <w:rPr>
          <w:i/>
          <w:lang w:val="de-DE"/>
        </w:rPr>
        <w:t>nimmt</w:t>
      </w:r>
      <w:r w:rsidR="00887635" w:rsidRPr="00D26D71">
        <w:rPr>
          <w:lang w:val="de-DE"/>
        </w:rPr>
        <w:t xml:space="preserve">. </w:t>
      </w:r>
      <w:r w:rsidRPr="00D26D71">
        <w:rPr>
          <w:lang w:val="de-DE"/>
        </w:rPr>
        <w:t>Aber welche</w:t>
      </w:r>
      <w:r w:rsidR="00E14F00" w:rsidRPr="00D26D71">
        <w:rPr>
          <w:lang w:val="de-DE"/>
        </w:rPr>
        <w:t xml:space="preserve"> Art der Schwingung</w:t>
      </w:r>
      <w:r w:rsidRPr="00D26D71">
        <w:rPr>
          <w:lang w:val="de-DE"/>
        </w:rPr>
        <w:t xml:space="preserve">? Es ist nicht </w:t>
      </w:r>
      <w:r w:rsidR="00E14F00" w:rsidRPr="00D26D71">
        <w:rPr>
          <w:lang w:val="de-DE"/>
        </w:rPr>
        <w:t>ganz</w:t>
      </w:r>
      <w:r w:rsidRPr="00D26D71">
        <w:rPr>
          <w:lang w:val="de-DE"/>
        </w:rPr>
        <w:t xml:space="preserve"> </w:t>
      </w:r>
      <w:r w:rsidR="00887635" w:rsidRPr="00D26D71">
        <w:rPr>
          <w:lang w:val="de-DE"/>
        </w:rPr>
        <w:t>einfach</w:t>
      </w:r>
      <w:r w:rsidR="00E14F00" w:rsidRPr="00D26D71">
        <w:rPr>
          <w:lang w:val="de-DE"/>
        </w:rPr>
        <w:t>, sich dies vorzustellen</w:t>
      </w:r>
      <w:r w:rsidRPr="00D26D71">
        <w:rPr>
          <w:lang w:val="de-DE"/>
        </w:rPr>
        <w:t>. Aber der niederländische Physiker Christiaan Huygens erk</w:t>
      </w:r>
      <w:r w:rsidR="00887635" w:rsidRPr="00D26D71">
        <w:rPr>
          <w:lang w:val="de-DE"/>
        </w:rPr>
        <w:t xml:space="preserve">annte, dass </w:t>
      </w:r>
      <w:r w:rsidR="00556639" w:rsidRPr="00D26D71">
        <w:rPr>
          <w:lang w:val="de-DE"/>
        </w:rPr>
        <w:t>–</w:t>
      </w:r>
      <w:r w:rsidR="00887635" w:rsidRPr="00D26D71">
        <w:rPr>
          <w:lang w:val="de-DE"/>
        </w:rPr>
        <w:t xml:space="preserve"> wenn </w:t>
      </w:r>
      <w:r w:rsidR="00E14F00" w:rsidRPr="00D26D71">
        <w:rPr>
          <w:lang w:val="de-DE"/>
        </w:rPr>
        <w:t xml:space="preserve">es sich bei </w:t>
      </w:r>
      <w:r w:rsidR="00887635" w:rsidRPr="00D26D71">
        <w:rPr>
          <w:lang w:val="de-DE"/>
        </w:rPr>
        <w:t xml:space="preserve">Licht wirklich </w:t>
      </w:r>
      <w:r w:rsidR="00E14F00" w:rsidRPr="00D26D71">
        <w:rPr>
          <w:lang w:val="de-DE"/>
        </w:rPr>
        <w:t xml:space="preserve">um </w:t>
      </w:r>
      <w:r w:rsidR="00887635" w:rsidRPr="00D26D71">
        <w:rPr>
          <w:lang w:val="de-DE"/>
        </w:rPr>
        <w:t>ein</w:t>
      </w:r>
      <w:r w:rsidRPr="00D26D71">
        <w:rPr>
          <w:lang w:val="de-DE"/>
        </w:rPr>
        <w:t xml:space="preserve"> Welle</w:t>
      </w:r>
      <w:r w:rsidR="00887635" w:rsidRPr="00D26D71">
        <w:rPr>
          <w:lang w:val="de-DE"/>
        </w:rPr>
        <w:t>n-</w:t>
      </w:r>
      <w:r w:rsidRPr="00D26D71">
        <w:rPr>
          <w:lang w:val="de-DE"/>
        </w:rPr>
        <w:t xml:space="preserve">Phänomen </w:t>
      </w:r>
      <w:r w:rsidR="00E14F00" w:rsidRPr="00D26D71">
        <w:rPr>
          <w:lang w:val="de-DE"/>
        </w:rPr>
        <w:t>handelt</w:t>
      </w:r>
      <w:r w:rsidR="00556639" w:rsidRPr="00D26D71">
        <w:rPr>
          <w:lang w:val="de-DE"/>
        </w:rPr>
        <w:t xml:space="preserve"> – </w:t>
      </w:r>
      <w:r w:rsidR="00E14F00" w:rsidRPr="00D26D71">
        <w:rPr>
          <w:lang w:val="de-DE"/>
        </w:rPr>
        <w:t>Licht</w:t>
      </w:r>
      <w:r w:rsidR="00556639" w:rsidRPr="00D26D71">
        <w:rPr>
          <w:lang w:val="de-DE"/>
        </w:rPr>
        <w:t xml:space="preserve"> auch aus einer Schwingung</w:t>
      </w:r>
      <w:r w:rsidRPr="00D26D71">
        <w:rPr>
          <w:lang w:val="de-DE"/>
        </w:rPr>
        <w:t xml:space="preserve"> </w:t>
      </w:r>
      <w:r w:rsidR="00E14F00" w:rsidRPr="00D26D71">
        <w:rPr>
          <w:lang w:val="de-DE"/>
        </w:rPr>
        <w:t>entstehen</w:t>
      </w:r>
      <w:r w:rsidR="00887635" w:rsidRPr="00D26D71">
        <w:rPr>
          <w:lang w:val="de-DE"/>
        </w:rPr>
        <w:t xml:space="preserve"> muss</w:t>
      </w:r>
      <w:r w:rsidRPr="00D26D71">
        <w:rPr>
          <w:lang w:val="de-DE"/>
        </w:rPr>
        <w:t>.</w:t>
      </w:r>
    </w:p>
    <w:p w14:paraId="5F0AAAB3" w14:textId="77777777" w:rsidR="00887635" w:rsidRPr="00D26D71" w:rsidRDefault="00556639" w:rsidP="0088763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  <w:r w:rsidRPr="00D26D71">
        <w:rPr>
          <w:lang w:val="de-DE"/>
        </w:rPr>
        <w:t xml:space="preserve">Huygens </w:t>
      </w:r>
      <w:r w:rsidR="00E14F00" w:rsidRPr="00D26D71">
        <w:rPr>
          <w:lang w:val="de-DE"/>
        </w:rPr>
        <w:t>war der Ansicht, dass Licht,</w:t>
      </w:r>
      <w:r w:rsidR="00887635" w:rsidRPr="00D26D71">
        <w:rPr>
          <w:lang w:val="de-DE"/>
        </w:rPr>
        <w:t xml:space="preserve"> </w:t>
      </w:r>
      <w:r w:rsidR="00E14F00" w:rsidRPr="00D26D71">
        <w:rPr>
          <w:lang w:val="de-DE"/>
        </w:rPr>
        <w:t xml:space="preserve">da es in der Regel von </w:t>
      </w:r>
      <w:r w:rsidR="00887635" w:rsidRPr="00D26D71">
        <w:rPr>
          <w:lang w:val="de-DE"/>
        </w:rPr>
        <w:t>heißen Gegenständen</w:t>
      </w:r>
      <w:r w:rsidR="00E14F00" w:rsidRPr="00D26D71">
        <w:rPr>
          <w:lang w:val="de-DE"/>
        </w:rPr>
        <w:t xml:space="preserve"> (einer Kerze, glühendem</w:t>
      </w:r>
      <w:r w:rsidR="00887635" w:rsidRPr="00D26D71">
        <w:rPr>
          <w:lang w:val="de-DE"/>
        </w:rPr>
        <w:t xml:space="preserve"> Metal</w:t>
      </w:r>
      <w:r w:rsidR="00E14F00" w:rsidRPr="00D26D71">
        <w:rPr>
          <w:lang w:val="de-DE"/>
        </w:rPr>
        <w:t>l, schwelendem</w:t>
      </w:r>
      <w:r w:rsidR="00DA5FC3" w:rsidRPr="00D26D71">
        <w:rPr>
          <w:lang w:val="de-DE"/>
        </w:rPr>
        <w:t xml:space="preserve"> Holz ...)</w:t>
      </w:r>
      <w:r w:rsidR="00E14F00" w:rsidRPr="00D26D71">
        <w:rPr>
          <w:lang w:val="de-DE"/>
        </w:rPr>
        <w:t xml:space="preserve"> ausgeht,</w:t>
      </w:r>
      <w:r w:rsidR="00DA5FC3" w:rsidRPr="00D26D71">
        <w:rPr>
          <w:lang w:val="de-DE"/>
        </w:rPr>
        <w:t xml:space="preserve"> </w:t>
      </w:r>
      <w:r w:rsidR="00E14F00" w:rsidRPr="00D26D71">
        <w:rPr>
          <w:lang w:val="de-DE"/>
        </w:rPr>
        <w:t>seinen Ursprung in</w:t>
      </w:r>
      <w:r w:rsidR="00DA5FC3" w:rsidRPr="00D26D71">
        <w:rPr>
          <w:lang w:val="de-DE"/>
        </w:rPr>
        <w:t xml:space="preserve"> der</w:t>
      </w:r>
      <w:r w:rsidR="00887635" w:rsidRPr="00D26D71">
        <w:rPr>
          <w:lang w:val="de-DE"/>
        </w:rPr>
        <w:t xml:space="preserve"> </w:t>
      </w:r>
      <w:r w:rsidR="00E14F00" w:rsidRPr="00D26D71">
        <w:rPr>
          <w:b/>
          <w:lang w:val="de-DE"/>
        </w:rPr>
        <w:t>starken</w:t>
      </w:r>
      <w:r w:rsidR="00887635" w:rsidRPr="00D26D71">
        <w:rPr>
          <w:b/>
          <w:lang w:val="de-DE"/>
        </w:rPr>
        <w:t xml:space="preserve"> </w:t>
      </w:r>
      <w:r w:rsidRPr="00D26D71">
        <w:rPr>
          <w:b/>
          <w:lang w:val="de-DE"/>
        </w:rPr>
        <w:t>Schwingung</w:t>
      </w:r>
      <w:r w:rsidR="00DA5FC3" w:rsidRPr="00D26D71">
        <w:rPr>
          <w:b/>
          <w:lang w:val="de-DE"/>
        </w:rPr>
        <w:t xml:space="preserve"> der </w:t>
      </w:r>
      <w:r w:rsidR="00887635" w:rsidRPr="00D26D71">
        <w:rPr>
          <w:b/>
          <w:lang w:val="de-DE"/>
        </w:rPr>
        <w:t>Teilchen</w:t>
      </w:r>
      <w:r w:rsidR="00887635" w:rsidRPr="00D26D71">
        <w:rPr>
          <w:lang w:val="de-DE"/>
        </w:rPr>
        <w:t xml:space="preserve"> im heißen Material </w:t>
      </w:r>
      <w:r w:rsidR="00E14F00" w:rsidRPr="00D26D71">
        <w:rPr>
          <w:lang w:val="de-DE"/>
        </w:rPr>
        <w:t>hat</w:t>
      </w:r>
      <w:r w:rsidR="00887635" w:rsidRPr="00D26D71">
        <w:rPr>
          <w:lang w:val="de-DE"/>
        </w:rPr>
        <w:t xml:space="preserve">. </w:t>
      </w:r>
      <w:r w:rsidR="00887635" w:rsidRPr="00D26D71">
        <w:rPr>
          <w:lang w:val="de-DE"/>
        </w:rPr>
        <w:br/>
        <w:t>Er nahm an, dass die Schwingungsfrequenz des Lichts viel höher</w:t>
      </w:r>
      <w:r w:rsidR="00E14F00" w:rsidRPr="00D26D71">
        <w:rPr>
          <w:lang w:val="de-DE"/>
        </w:rPr>
        <w:t xml:space="preserve"> sei</w:t>
      </w:r>
      <w:r w:rsidR="00887635" w:rsidRPr="00D26D71">
        <w:rPr>
          <w:lang w:val="de-DE"/>
        </w:rPr>
        <w:t xml:space="preserve"> als die des Schalls.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3"/>
        <w:gridCol w:w="3950"/>
      </w:tblGrid>
      <w:tr w:rsidR="00667982" w:rsidRPr="00D26D71" w14:paraId="6C71FBA3" w14:textId="77777777" w:rsidTr="0009430D">
        <w:tc>
          <w:tcPr>
            <w:tcW w:w="3803" w:type="dxa"/>
          </w:tcPr>
          <w:p w14:paraId="37437DA1" w14:textId="77777777" w:rsidR="00667982" w:rsidRPr="00D26D71" w:rsidRDefault="00667982" w:rsidP="00667982">
            <w:pPr>
              <w:ind w:left="0"/>
              <w:jc w:val="center"/>
              <w:rPr>
                <w:lang w:val="de-DE"/>
              </w:rPr>
            </w:pPr>
            <w:r w:rsidRPr="00D26D71">
              <w:rPr>
                <w:noProof/>
                <w:lang w:val="fr-BE" w:eastAsia="fr-BE"/>
              </w:rPr>
              <w:drawing>
                <wp:inline distT="0" distB="0" distL="0" distR="0" wp14:anchorId="6688757E" wp14:editId="1C104A40">
                  <wp:extent cx="1128156" cy="1128156"/>
                  <wp:effectExtent l="0" t="0" r="0" b="0"/>
                  <wp:docPr id="902" name="Afbeelding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88" cy="112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</w:tcPr>
          <w:p w14:paraId="333752D8" w14:textId="77777777" w:rsidR="00667982" w:rsidRPr="00D26D71" w:rsidRDefault="00667982" w:rsidP="00667982">
            <w:pPr>
              <w:ind w:left="0"/>
              <w:rPr>
                <w:lang w:val="de-DE"/>
              </w:rPr>
            </w:pPr>
            <w:r w:rsidRPr="00D26D71">
              <w:rPr>
                <w:noProof/>
                <w:lang w:val="fr-BE" w:eastAsia="fr-BE"/>
              </w:rPr>
              <w:drawing>
                <wp:inline distT="0" distB="0" distL="0" distR="0" wp14:anchorId="37FD4D2C" wp14:editId="0B86553F">
                  <wp:extent cx="1520042" cy="1130697"/>
                  <wp:effectExtent l="0" t="0" r="4445" b="0"/>
                  <wp:docPr id="903" name="Afbeelding 903" descr="http://t0.gstatic.com/images?q=tbn:ANd9GcTq8q2_tNASGPG9THkcmz3w-cVRYQsiUAHc786fQsctEtMmEX4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0.gstatic.com/images?q=tbn:ANd9GcTq8q2_tNASGPG9THkcmz3w-cVRYQsiUAHc786fQsctEtMmEX4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77" cy="114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0D" w:rsidRPr="00D26D71" w14:paraId="1482DFB6" w14:textId="77777777" w:rsidTr="0009430D">
        <w:tc>
          <w:tcPr>
            <w:tcW w:w="7753" w:type="dxa"/>
            <w:gridSpan w:val="2"/>
          </w:tcPr>
          <w:p w14:paraId="6BCF8DE1" w14:textId="77777777" w:rsidR="00887635" w:rsidRPr="00D26D71" w:rsidRDefault="00E14F00" w:rsidP="00E14F00">
            <w:pPr>
              <w:pStyle w:val="BodyText"/>
              <w:rPr>
                <w:b/>
                <w:i/>
                <w:lang w:val="de-DE"/>
              </w:rPr>
            </w:pPr>
            <w:r w:rsidRPr="00D26D71">
              <w:rPr>
                <w:i/>
                <w:lang w:val="de-DE"/>
              </w:rPr>
              <w:t>Ein heißer Gegenstand</w:t>
            </w:r>
            <w:r w:rsidR="00556639" w:rsidRPr="00D26D71">
              <w:rPr>
                <w:i/>
                <w:lang w:val="de-DE"/>
              </w:rPr>
              <w:t>, wie die Sonne oder heißes</w:t>
            </w:r>
            <w:r w:rsidR="00887635" w:rsidRPr="00D26D71">
              <w:rPr>
                <w:i/>
                <w:lang w:val="de-DE"/>
              </w:rPr>
              <w:t xml:space="preserve"> Metall, strahlt Licht</w:t>
            </w:r>
            <w:r w:rsidR="00556639" w:rsidRPr="00D26D71">
              <w:rPr>
                <w:i/>
                <w:lang w:val="de-DE"/>
              </w:rPr>
              <w:t xml:space="preserve"> </w:t>
            </w:r>
            <w:r w:rsidRPr="00D26D71">
              <w:rPr>
                <w:i/>
                <w:lang w:val="de-DE"/>
              </w:rPr>
              <w:t>aus</w:t>
            </w:r>
            <w:r w:rsidR="00887635" w:rsidRPr="00D26D71">
              <w:rPr>
                <w:i/>
                <w:lang w:val="de-DE"/>
              </w:rPr>
              <w:t>.</w:t>
            </w:r>
            <w:r w:rsidR="0009430D" w:rsidRPr="00D26D71">
              <w:rPr>
                <w:i/>
                <w:lang w:val="de-DE"/>
              </w:rPr>
              <w:br/>
            </w:r>
            <w:r w:rsidR="00887635" w:rsidRPr="00D26D71">
              <w:rPr>
                <w:b/>
                <w:i/>
                <w:lang w:val="de-DE"/>
              </w:rPr>
              <w:t xml:space="preserve">Könnten die Schwingungen der Teilchen in dem Material </w:t>
            </w:r>
            <w:r w:rsidRPr="00D26D71">
              <w:rPr>
                <w:b/>
                <w:i/>
                <w:lang w:val="de-DE"/>
              </w:rPr>
              <w:t>der Ursprung</w:t>
            </w:r>
            <w:r w:rsidR="00887635" w:rsidRPr="00D26D71">
              <w:rPr>
                <w:b/>
                <w:i/>
                <w:lang w:val="de-DE"/>
              </w:rPr>
              <w:t xml:space="preserve"> der Lichtwellen sein?</w:t>
            </w:r>
          </w:p>
        </w:tc>
      </w:tr>
    </w:tbl>
    <w:p w14:paraId="7BCCFD0A" w14:textId="77777777" w:rsidR="004A4D2F" w:rsidRPr="00D26D71" w:rsidRDefault="004A4D2F" w:rsidP="004A4D2F">
      <w:pPr>
        <w:pStyle w:val="BodyText"/>
        <w:rPr>
          <w:lang w:val="de-DE"/>
        </w:rPr>
      </w:pPr>
    </w:p>
    <w:p w14:paraId="0214641E" w14:textId="77777777" w:rsidR="0009430D" w:rsidRPr="00D26D71" w:rsidRDefault="00F03458" w:rsidP="00C37F28">
      <w:pPr>
        <w:pStyle w:val="Heading2"/>
        <w:rPr>
          <w:lang w:val="de-DE"/>
        </w:rPr>
      </w:pPr>
      <w:bookmarkStart w:id="12" w:name="_Toc385414719"/>
      <w:bookmarkStart w:id="13" w:name="_Toc388527881"/>
      <w:r w:rsidRPr="00FA7961">
        <w:rPr>
          <w:lang w:val="de-DE"/>
        </w:rPr>
        <w:t>Zwischenspiel zum</w:t>
      </w:r>
      <w:r w:rsidR="00C411C9" w:rsidRPr="00FA7961">
        <w:rPr>
          <w:lang w:val="de-DE"/>
        </w:rPr>
        <w:t xml:space="preserve"> </w:t>
      </w:r>
      <w:r w:rsidR="00556639" w:rsidRPr="00FA7961">
        <w:rPr>
          <w:lang w:val="de-DE"/>
        </w:rPr>
        <w:t>Klang</w:t>
      </w:r>
      <w:r w:rsidR="0009430D" w:rsidRPr="00FA7961">
        <w:rPr>
          <w:lang w:val="de-DE"/>
        </w:rPr>
        <w:t>:</w:t>
      </w:r>
      <w:r w:rsidR="0009430D" w:rsidRPr="00D26D71">
        <w:rPr>
          <w:lang w:val="de-DE"/>
        </w:rPr>
        <w:t xml:space="preserve"> </w:t>
      </w:r>
      <w:r w:rsidR="00C411C9" w:rsidRPr="00D26D71">
        <w:rPr>
          <w:lang w:val="de-DE"/>
        </w:rPr>
        <w:br/>
      </w:r>
      <w:r w:rsidR="00887635" w:rsidRPr="00D26D71">
        <w:rPr>
          <w:lang w:val="de-DE"/>
        </w:rPr>
        <w:t>Gibt es Schwingungen</w:t>
      </w:r>
      <w:r w:rsidR="003E5E46">
        <w:rPr>
          <w:lang w:val="de-DE"/>
        </w:rPr>
        <w:t>,</w:t>
      </w:r>
      <w:r w:rsidR="00887635" w:rsidRPr="00D26D71">
        <w:rPr>
          <w:lang w:val="de-DE"/>
        </w:rPr>
        <w:t xml:space="preserve"> die sich </w:t>
      </w:r>
      <w:r w:rsidR="00887635" w:rsidRPr="00D26D71">
        <w:rPr>
          <w:i/>
          <w:lang w:val="de-DE"/>
        </w:rPr>
        <w:t>nicht</w:t>
      </w:r>
      <w:r w:rsidR="00887635" w:rsidRPr="00D26D71">
        <w:rPr>
          <w:lang w:val="de-DE"/>
        </w:rPr>
        <w:t xml:space="preserve"> wiederholen</w:t>
      </w:r>
      <w:r w:rsidR="0009430D" w:rsidRPr="00D26D71">
        <w:rPr>
          <w:lang w:val="de-DE"/>
        </w:rPr>
        <w:t>?</w:t>
      </w:r>
      <w:bookmarkEnd w:id="12"/>
      <w:bookmarkEnd w:id="13"/>
    </w:p>
    <w:p w14:paraId="6351938F" w14:textId="77777777" w:rsidR="00887635" w:rsidRPr="00D26D71" w:rsidRDefault="00887635" w:rsidP="000A3BC7">
      <w:pPr>
        <w:pStyle w:val="BodyText"/>
        <w:rPr>
          <w:lang w:val="de-DE"/>
        </w:rPr>
      </w:pPr>
      <w:r w:rsidRPr="00D26D71">
        <w:rPr>
          <w:lang w:val="de-DE"/>
        </w:rPr>
        <w:t>Wi</w:t>
      </w:r>
      <w:r w:rsidR="00DA5FC3" w:rsidRPr="00D26D71">
        <w:rPr>
          <w:lang w:val="de-DE"/>
        </w:rPr>
        <w:t xml:space="preserve">e </w:t>
      </w:r>
      <w:r w:rsidR="00E14F00" w:rsidRPr="00D26D71">
        <w:rPr>
          <w:lang w:val="de-DE"/>
        </w:rPr>
        <w:t>echte</w:t>
      </w:r>
      <w:r w:rsidR="00DA5FC3" w:rsidRPr="00D26D71">
        <w:rPr>
          <w:lang w:val="de-DE"/>
        </w:rPr>
        <w:t xml:space="preserve"> Wissenschaftler wollen w</w:t>
      </w:r>
      <w:r w:rsidRPr="00D26D71">
        <w:rPr>
          <w:lang w:val="de-DE"/>
        </w:rPr>
        <w:t xml:space="preserve">ir </w:t>
      </w:r>
      <w:r w:rsidR="008C2249" w:rsidRPr="00D26D71">
        <w:rPr>
          <w:lang w:val="de-DE"/>
        </w:rPr>
        <w:t xml:space="preserve">nun </w:t>
      </w:r>
      <w:r w:rsidRPr="00D26D71">
        <w:rPr>
          <w:lang w:val="de-DE"/>
        </w:rPr>
        <w:t xml:space="preserve">das Konzept der Schwingungsfrequenz beschreiben. Hat jede Schwingung eine Frequenz? </w:t>
      </w:r>
      <w:r w:rsidR="00DA5FC3" w:rsidRPr="00D26D71">
        <w:rPr>
          <w:lang w:val="de-DE"/>
        </w:rPr>
        <w:t>Gibt es Schwingungen, die k</w:t>
      </w:r>
      <w:r w:rsidRPr="00D26D71">
        <w:rPr>
          <w:lang w:val="de-DE"/>
        </w:rPr>
        <w:t>eine Frequenz haben?</w:t>
      </w:r>
    </w:p>
    <w:p w14:paraId="4B96CBCA" w14:textId="77777777" w:rsidR="007C666C" w:rsidRPr="00D26D71" w:rsidRDefault="00BC1F8B" w:rsidP="007C666C">
      <w:pPr>
        <w:pStyle w:val="Heading4"/>
        <w:rPr>
          <w:lang w:val="de-DE"/>
        </w:rPr>
      </w:pPr>
      <w:r w:rsidRPr="00D26D71">
        <w:rPr>
          <w:lang w:val="de-DE"/>
        </w:rPr>
        <w:t>Klänge mit und ohne Ton</w:t>
      </w:r>
      <w:r w:rsidR="00F03458" w:rsidRPr="00D26D71">
        <w:rPr>
          <w:lang w:val="de-DE"/>
        </w:rPr>
        <w:t>höhe</w:t>
      </w:r>
    </w:p>
    <w:p w14:paraId="7314D201" w14:textId="77777777" w:rsidR="00BC1F8B" w:rsidRPr="00D26D71" w:rsidRDefault="00BC1F8B" w:rsidP="00BC1F8B">
      <w:pPr>
        <w:pStyle w:val="BodyText"/>
        <w:rPr>
          <w:lang w:val="de-DE"/>
        </w:rPr>
      </w:pPr>
      <w:r w:rsidRPr="00D26D71">
        <w:rPr>
          <w:lang w:val="de-DE"/>
        </w:rPr>
        <w:t xml:space="preserve">Wenn </w:t>
      </w:r>
      <w:r w:rsidR="002F2937" w:rsidRPr="00D26D71">
        <w:rPr>
          <w:lang w:val="de-DE"/>
        </w:rPr>
        <w:t>du</w:t>
      </w:r>
      <w:r w:rsidR="00F03458" w:rsidRPr="00D26D71">
        <w:rPr>
          <w:lang w:val="de-DE"/>
        </w:rPr>
        <w:t xml:space="preserve"> ein Musikinstrument</w:t>
      </w:r>
      <w:r w:rsidRPr="00D26D71">
        <w:rPr>
          <w:lang w:val="de-DE"/>
        </w:rPr>
        <w:t xml:space="preserve"> wie </w:t>
      </w:r>
      <w:r w:rsidR="00556639" w:rsidRPr="00D26D71">
        <w:rPr>
          <w:lang w:val="de-DE"/>
        </w:rPr>
        <w:t xml:space="preserve">ein </w:t>
      </w:r>
      <w:r w:rsidRPr="00D26D71">
        <w:rPr>
          <w:lang w:val="de-DE"/>
        </w:rPr>
        <w:t xml:space="preserve">Klavier oder </w:t>
      </w:r>
      <w:r w:rsidR="00556639" w:rsidRPr="00D26D71">
        <w:rPr>
          <w:lang w:val="de-DE"/>
        </w:rPr>
        <w:t xml:space="preserve">eine </w:t>
      </w:r>
      <w:r w:rsidRPr="00D26D71">
        <w:rPr>
          <w:lang w:val="de-DE"/>
        </w:rPr>
        <w:t>Geige spiel</w:t>
      </w:r>
      <w:r w:rsidR="002F2937" w:rsidRPr="00D26D71">
        <w:rPr>
          <w:lang w:val="de-DE"/>
        </w:rPr>
        <w:t>st</w:t>
      </w:r>
      <w:r w:rsidRPr="00D26D71">
        <w:rPr>
          <w:lang w:val="de-DE"/>
        </w:rPr>
        <w:t>, erzeug</w:t>
      </w:r>
      <w:r w:rsidR="002F2937" w:rsidRPr="00D26D71">
        <w:rPr>
          <w:lang w:val="de-DE"/>
        </w:rPr>
        <w:t>st du</w:t>
      </w:r>
      <w:r w:rsidRPr="00D26D71">
        <w:rPr>
          <w:lang w:val="de-DE"/>
        </w:rPr>
        <w:t xml:space="preserve"> einen Klang mit einer Ton</w:t>
      </w:r>
      <w:r w:rsidR="00F03458" w:rsidRPr="00D26D71">
        <w:rPr>
          <w:lang w:val="de-DE"/>
        </w:rPr>
        <w:t>höhe</w:t>
      </w:r>
      <w:r w:rsidR="00E14F00" w:rsidRPr="00D26D71">
        <w:rPr>
          <w:lang w:val="de-DE"/>
        </w:rPr>
        <w:t xml:space="preserve">. Wenn </w:t>
      </w:r>
      <w:r w:rsidR="002F2937" w:rsidRPr="00D26D71">
        <w:rPr>
          <w:lang w:val="de-DE"/>
        </w:rPr>
        <w:t>du</w:t>
      </w:r>
      <w:r w:rsidR="00E14F00" w:rsidRPr="00D26D71">
        <w:rPr>
          <w:lang w:val="de-DE"/>
        </w:rPr>
        <w:t xml:space="preserve"> auf den Tisch </w:t>
      </w:r>
      <w:r w:rsidR="002F2937" w:rsidRPr="00D26D71">
        <w:rPr>
          <w:lang w:val="de-DE"/>
        </w:rPr>
        <w:t>haust</w:t>
      </w:r>
      <w:r w:rsidRPr="00D26D71">
        <w:rPr>
          <w:lang w:val="de-DE"/>
        </w:rPr>
        <w:t>, erzeug</w:t>
      </w:r>
      <w:r w:rsidR="002F2937" w:rsidRPr="00D26D71">
        <w:rPr>
          <w:lang w:val="de-DE"/>
        </w:rPr>
        <w:t>st du</w:t>
      </w:r>
      <w:r w:rsidRPr="00D26D71">
        <w:rPr>
          <w:lang w:val="de-DE"/>
        </w:rPr>
        <w:t xml:space="preserve"> einen Klang ohne Ton</w:t>
      </w:r>
      <w:r w:rsidR="00F03458" w:rsidRPr="00D26D71">
        <w:rPr>
          <w:lang w:val="de-DE"/>
        </w:rPr>
        <w:t>höhe</w:t>
      </w:r>
      <w:r w:rsidRPr="00D26D71">
        <w:rPr>
          <w:lang w:val="de-DE"/>
        </w:rPr>
        <w:t xml:space="preserve">. </w:t>
      </w:r>
    </w:p>
    <w:p w14:paraId="00C97777" w14:textId="77777777" w:rsidR="00BC1F8B" w:rsidRPr="00D26D71" w:rsidRDefault="00BC1F8B" w:rsidP="00BC1F8B">
      <w:pPr>
        <w:pStyle w:val="BodyText"/>
        <w:rPr>
          <w:lang w:val="de-DE"/>
        </w:rPr>
      </w:pPr>
      <w:r w:rsidRPr="00D26D71">
        <w:rPr>
          <w:lang w:val="de-DE"/>
        </w:rPr>
        <w:t xml:space="preserve">Etwas </w:t>
      </w:r>
      <w:r w:rsidR="002F2937" w:rsidRPr="00D26D71">
        <w:rPr>
          <w:lang w:val="de-DE"/>
        </w:rPr>
        <w:t>an</w:t>
      </w:r>
      <w:r w:rsidRPr="00D26D71">
        <w:rPr>
          <w:lang w:val="de-DE"/>
        </w:rPr>
        <w:t xml:space="preserve"> der schwingenden Saite oder vibrierenden</w:t>
      </w:r>
      <w:r w:rsidR="00F03458" w:rsidRPr="00D26D71">
        <w:rPr>
          <w:lang w:val="de-DE"/>
        </w:rPr>
        <w:t xml:space="preserve"> Luft (in einem Blasinstrument)</w:t>
      </w:r>
      <w:r w:rsidRPr="00D26D71">
        <w:rPr>
          <w:lang w:val="de-DE"/>
        </w:rPr>
        <w:t xml:space="preserve"> erzeugt einen Klang mit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, einen Ton. </w:t>
      </w:r>
      <w:r w:rsidR="00F03458" w:rsidRPr="00D26D71">
        <w:rPr>
          <w:lang w:val="de-DE"/>
        </w:rPr>
        <w:t>Wenn du aber</w:t>
      </w:r>
      <w:r w:rsidRPr="00D26D71">
        <w:rPr>
          <w:lang w:val="de-DE"/>
        </w:rPr>
        <w:t xml:space="preserve"> auf den Tisch </w:t>
      </w:r>
      <w:r w:rsidR="002F2937" w:rsidRPr="00D26D71">
        <w:rPr>
          <w:lang w:val="de-DE"/>
        </w:rPr>
        <w:t>haust</w:t>
      </w:r>
      <w:r w:rsidRPr="00D26D71">
        <w:rPr>
          <w:lang w:val="de-DE"/>
        </w:rPr>
        <w:t xml:space="preserve"> oder </w:t>
      </w:r>
      <w:r w:rsidR="002F2937" w:rsidRPr="00D26D71">
        <w:rPr>
          <w:lang w:val="de-DE"/>
        </w:rPr>
        <w:t>in die Hände klatschst</w:t>
      </w:r>
      <w:r w:rsidRPr="00D26D71">
        <w:rPr>
          <w:lang w:val="de-DE"/>
        </w:rPr>
        <w:t xml:space="preserve">, </w:t>
      </w:r>
      <w:r w:rsidR="002F2937" w:rsidRPr="00D26D71">
        <w:rPr>
          <w:lang w:val="de-DE"/>
        </w:rPr>
        <w:t>erzeugst du einen</w:t>
      </w:r>
      <w:r w:rsidRPr="00D26D71">
        <w:rPr>
          <w:lang w:val="de-DE"/>
        </w:rPr>
        <w:t xml:space="preserve"> </w:t>
      </w:r>
      <w:r w:rsidR="00523918" w:rsidRPr="00D26D71">
        <w:rPr>
          <w:lang w:val="de-DE"/>
        </w:rPr>
        <w:t xml:space="preserve">Klang ohne </w:t>
      </w:r>
      <w:r w:rsidR="00F03458" w:rsidRPr="00D26D71">
        <w:rPr>
          <w:lang w:val="de-DE"/>
        </w:rPr>
        <w:t>Tonhöhe</w:t>
      </w:r>
      <w:r w:rsidR="00523918" w:rsidRPr="00D26D71">
        <w:rPr>
          <w:lang w:val="de-DE"/>
        </w:rPr>
        <w:t xml:space="preserve">. </w:t>
      </w:r>
      <w:r w:rsidR="002F2937" w:rsidRPr="00D26D71">
        <w:rPr>
          <w:lang w:val="de-DE"/>
        </w:rPr>
        <w:t>Was bringt diese</w:t>
      </w:r>
      <w:r w:rsidR="00523918" w:rsidRPr="00D26D71">
        <w:rPr>
          <w:lang w:val="de-DE"/>
        </w:rPr>
        <w:t xml:space="preserve"> </w:t>
      </w:r>
      <w:r w:rsidRPr="00D26D71">
        <w:rPr>
          <w:lang w:val="de-DE"/>
        </w:rPr>
        <w:t>Schwingung</w:t>
      </w:r>
      <w:r w:rsidR="002F2937" w:rsidRPr="00D26D71">
        <w:rPr>
          <w:lang w:val="de-DE"/>
        </w:rPr>
        <w:t xml:space="preserve"> eigentlich dazu</w:t>
      </w:r>
      <w:r w:rsidR="00523918" w:rsidRPr="00D26D71">
        <w:rPr>
          <w:lang w:val="de-DE"/>
        </w:rPr>
        <w:t>, ein Geräusch</w:t>
      </w:r>
      <w:r w:rsidR="002F2937" w:rsidRPr="00D26D71">
        <w:rPr>
          <w:lang w:val="de-DE"/>
        </w:rPr>
        <w:t xml:space="preserve"> zu</w:t>
      </w:r>
      <w:r w:rsidRPr="00D26D71">
        <w:rPr>
          <w:lang w:val="de-DE"/>
        </w:rPr>
        <w:t xml:space="preserve"> </w:t>
      </w:r>
      <w:r w:rsidR="00523918" w:rsidRPr="00D26D71">
        <w:rPr>
          <w:lang w:val="de-DE"/>
        </w:rPr>
        <w:t>erzeug</w:t>
      </w:r>
      <w:r w:rsidR="002F2937" w:rsidRPr="00D26D71">
        <w:rPr>
          <w:lang w:val="de-DE"/>
        </w:rPr>
        <w:t>en</w:t>
      </w:r>
      <w:r w:rsidR="00523918" w:rsidRPr="00D26D71">
        <w:rPr>
          <w:lang w:val="de-DE"/>
        </w:rPr>
        <w:t xml:space="preserve"> </w:t>
      </w:r>
      <w:r w:rsidRPr="00D26D71">
        <w:rPr>
          <w:lang w:val="de-DE"/>
        </w:rPr>
        <w:t>(</w:t>
      </w:r>
      <w:r w:rsidR="00523918" w:rsidRPr="00D26D71">
        <w:rPr>
          <w:lang w:val="de-DE"/>
        </w:rPr>
        <w:t xml:space="preserve">Klang ohne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>)</w:t>
      </w:r>
      <w:r w:rsidR="00DA5FC3" w:rsidRPr="00D26D71">
        <w:rPr>
          <w:lang w:val="de-DE"/>
        </w:rPr>
        <w:t>?</w:t>
      </w:r>
    </w:p>
    <w:p w14:paraId="4BF8B086" w14:textId="77777777" w:rsidR="00523918" w:rsidRPr="00D26D71" w:rsidRDefault="00523918" w:rsidP="00523918">
      <w:pPr>
        <w:pStyle w:val="BodyText"/>
        <w:rPr>
          <w:b/>
          <w:spacing w:val="-4"/>
          <w:kern w:val="28"/>
          <w:sz w:val="18"/>
          <w:szCs w:val="18"/>
          <w:lang w:val="de-DE"/>
        </w:rPr>
      </w:pPr>
      <w:r w:rsidRPr="00D26D71">
        <w:rPr>
          <w:b/>
          <w:spacing w:val="-4"/>
          <w:kern w:val="28"/>
          <w:sz w:val="18"/>
          <w:szCs w:val="18"/>
          <w:lang w:val="de-DE"/>
        </w:rPr>
        <w:lastRenderedPageBreak/>
        <w:t xml:space="preserve">Was ist </w:t>
      </w:r>
      <w:r w:rsidR="002F2937" w:rsidRPr="00D26D71">
        <w:rPr>
          <w:b/>
          <w:spacing w:val="-4"/>
          <w:kern w:val="28"/>
          <w:sz w:val="18"/>
          <w:szCs w:val="18"/>
          <w:lang w:val="de-DE"/>
        </w:rPr>
        <w:t xml:space="preserve">das Besondere </w:t>
      </w:r>
      <w:r w:rsidRPr="00D26D71">
        <w:rPr>
          <w:b/>
          <w:spacing w:val="-4"/>
          <w:kern w:val="28"/>
          <w:sz w:val="18"/>
          <w:szCs w:val="18"/>
          <w:lang w:val="de-DE"/>
        </w:rPr>
        <w:t xml:space="preserve">an </w:t>
      </w:r>
      <w:r w:rsidR="002F2937" w:rsidRPr="00D26D71">
        <w:rPr>
          <w:b/>
          <w:spacing w:val="-4"/>
          <w:kern w:val="28"/>
          <w:sz w:val="18"/>
          <w:szCs w:val="18"/>
          <w:lang w:val="de-DE"/>
        </w:rPr>
        <w:t>Schwingungen</w:t>
      </w:r>
      <w:r w:rsidRPr="00D26D71">
        <w:rPr>
          <w:b/>
          <w:spacing w:val="-4"/>
          <w:kern w:val="28"/>
          <w:sz w:val="18"/>
          <w:szCs w:val="18"/>
          <w:lang w:val="de-DE"/>
        </w:rPr>
        <w:t>, die einen Ton erzeugen</w:t>
      </w:r>
      <w:r w:rsidR="00EC079E">
        <w:rPr>
          <w:b/>
          <w:spacing w:val="-4"/>
          <w:kern w:val="28"/>
          <w:sz w:val="18"/>
          <w:szCs w:val="18"/>
          <w:lang w:val="de-DE"/>
        </w:rPr>
        <w:t>,</w:t>
      </w:r>
      <w:r w:rsidRPr="00D26D71">
        <w:rPr>
          <w:b/>
          <w:spacing w:val="-4"/>
          <w:kern w:val="28"/>
          <w:sz w:val="18"/>
          <w:szCs w:val="18"/>
          <w:lang w:val="de-DE"/>
        </w:rPr>
        <w:t xml:space="preserve"> im Vergleich zu de</w:t>
      </w:r>
      <w:r w:rsidR="002F2937" w:rsidRPr="00D26D71">
        <w:rPr>
          <w:b/>
          <w:spacing w:val="-4"/>
          <w:kern w:val="28"/>
          <w:sz w:val="18"/>
          <w:szCs w:val="18"/>
          <w:lang w:val="de-DE"/>
        </w:rPr>
        <w:t>nen, die keinen Ton erzeugen</w:t>
      </w:r>
      <w:r w:rsidRPr="00D26D71">
        <w:rPr>
          <w:b/>
          <w:spacing w:val="-4"/>
          <w:kern w:val="28"/>
          <w:sz w:val="18"/>
          <w:szCs w:val="18"/>
          <w:lang w:val="de-DE"/>
        </w:rPr>
        <w:t>?</w:t>
      </w:r>
    </w:p>
    <w:p w14:paraId="1E98E989" w14:textId="77777777" w:rsidR="00523918" w:rsidRPr="00D26D71" w:rsidRDefault="00523918" w:rsidP="00523918">
      <w:pPr>
        <w:pStyle w:val="BodyText"/>
        <w:tabs>
          <w:tab w:val="left" w:pos="1560"/>
        </w:tabs>
        <w:spacing w:after="0"/>
        <w:ind w:left="1213"/>
        <w:rPr>
          <w:lang w:val="de-DE"/>
        </w:rPr>
      </w:pPr>
      <w:r w:rsidRPr="00D26D71">
        <w:rPr>
          <w:lang w:val="de-DE"/>
        </w:rPr>
        <w:t>Lass</w:t>
      </w:r>
      <w:r w:rsidR="002F2937" w:rsidRPr="00D26D71">
        <w:rPr>
          <w:lang w:val="de-DE"/>
        </w:rPr>
        <w:t>t</w:t>
      </w:r>
      <w:r w:rsidRPr="00D26D71">
        <w:rPr>
          <w:lang w:val="de-DE"/>
        </w:rPr>
        <w:t xml:space="preserve"> uns diesen Unterschied zwischen </w:t>
      </w:r>
      <w:r w:rsidR="00DA5FC3" w:rsidRPr="00D26D71">
        <w:rPr>
          <w:lang w:val="de-DE"/>
        </w:rPr>
        <w:t>Ton und Geräusch</w:t>
      </w:r>
      <w:r w:rsidRPr="00D26D71">
        <w:rPr>
          <w:lang w:val="de-DE"/>
        </w:rPr>
        <w:t xml:space="preserve"> in einem kleinen Experiment analysieren. </w:t>
      </w:r>
      <w:r w:rsidR="002F2937" w:rsidRPr="00D26D71">
        <w:rPr>
          <w:lang w:val="de-DE"/>
        </w:rPr>
        <w:t>Dafür brauchst du</w:t>
      </w:r>
      <w:r w:rsidRPr="00D26D71">
        <w:rPr>
          <w:lang w:val="de-DE"/>
        </w:rPr>
        <w:t xml:space="preserve">: </w:t>
      </w:r>
    </w:p>
    <w:p w14:paraId="6B43FE70" w14:textId="77777777" w:rsidR="00523918" w:rsidRPr="00D26D71" w:rsidRDefault="00523918" w:rsidP="00523918">
      <w:pPr>
        <w:pStyle w:val="BodyText"/>
        <w:tabs>
          <w:tab w:val="left" w:pos="1560"/>
        </w:tabs>
        <w:spacing w:after="0"/>
        <w:ind w:left="1213"/>
        <w:rPr>
          <w:lang w:val="de-DE"/>
        </w:rPr>
      </w:pPr>
      <w:r w:rsidRPr="00D26D71">
        <w:rPr>
          <w:lang w:val="de-DE"/>
        </w:rPr>
        <w:t xml:space="preserve">1. </w:t>
      </w:r>
      <w:r w:rsidR="002F2937" w:rsidRPr="00D26D71">
        <w:rPr>
          <w:lang w:val="de-DE"/>
        </w:rPr>
        <w:t>e</w:t>
      </w:r>
      <w:r w:rsidRPr="00D26D71">
        <w:rPr>
          <w:lang w:val="de-DE"/>
        </w:rPr>
        <w:t xml:space="preserve">in Mikrofon </w:t>
      </w:r>
    </w:p>
    <w:p w14:paraId="2A850E71" w14:textId="77777777" w:rsidR="00523918" w:rsidRPr="00D26D71" w:rsidRDefault="00523918" w:rsidP="00523918">
      <w:pPr>
        <w:pStyle w:val="BodyText"/>
        <w:tabs>
          <w:tab w:val="clear" w:pos="709"/>
          <w:tab w:val="clear" w:pos="7088"/>
          <w:tab w:val="left" w:pos="1560"/>
        </w:tabs>
        <w:spacing w:after="0"/>
        <w:ind w:left="1213"/>
        <w:rPr>
          <w:lang w:val="de-DE"/>
        </w:rPr>
      </w:pPr>
      <w:r w:rsidRPr="00D26D71">
        <w:rPr>
          <w:lang w:val="de-DE"/>
        </w:rPr>
        <w:t xml:space="preserve">2. </w:t>
      </w:r>
      <w:r w:rsidR="002F2937" w:rsidRPr="00D26D71">
        <w:rPr>
          <w:lang w:val="de-DE"/>
        </w:rPr>
        <w:t>e</w:t>
      </w:r>
      <w:r w:rsidRPr="00D26D71">
        <w:rPr>
          <w:lang w:val="de-DE"/>
        </w:rPr>
        <w:t>in</w:t>
      </w:r>
      <w:r w:rsidR="002F2937" w:rsidRPr="00D26D71">
        <w:rPr>
          <w:lang w:val="de-DE"/>
        </w:rPr>
        <w:t>en</w:t>
      </w:r>
      <w:r w:rsidRPr="00D26D71">
        <w:rPr>
          <w:lang w:val="de-DE"/>
        </w:rPr>
        <w:t xml:space="preserve"> Computer, auf dem </w:t>
      </w:r>
      <w:r w:rsidR="002F2937" w:rsidRPr="00D26D71">
        <w:rPr>
          <w:lang w:val="de-DE"/>
        </w:rPr>
        <w:t>du</w:t>
      </w:r>
      <w:r w:rsidRPr="00D26D71">
        <w:rPr>
          <w:lang w:val="de-DE"/>
        </w:rPr>
        <w:t xml:space="preserve"> ein Freeware-Programm wie Visual Analyser (VA)</w:t>
      </w:r>
      <w:r w:rsidR="00556639" w:rsidRPr="00D26D71">
        <w:rPr>
          <w:lang w:val="de-DE"/>
        </w:rPr>
        <w:t xml:space="preserve"> installieren </w:t>
      </w:r>
      <w:r w:rsidR="002F2937" w:rsidRPr="00D26D71">
        <w:rPr>
          <w:lang w:val="de-DE"/>
        </w:rPr>
        <w:t>kannst</w:t>
      </w:r>
      <w:r w:rsidRPr="00D26D71">
        <w:rPr>
          <w:lang w:val="de-DE"/>
        </w:rPr>
        <w:t xml:space="preserve">, </w:t>
      </w:r>
      <w:r w:rsidR="002F2937" w:rsidRPr="00D26D71">
        <w:rPr>
          <w:lang w:val="de-DE"/>
        </w:rPr>
        <w:t>welches</w:t>
      </w:r>
      <w:r w:rsidRPr="00D26D71">
        <w:rPr>
          <w:lang w:val="de-DE"/>
        </w:rPr>
        <w:t xml:space="preserve"> Schallschwingunge</w:t>
      </w:r>
      <w:r w:rsidR="00556639" w:rsidRPr="00D26D71">
        <w:rPr>
          <w:lang w:val="de-DE"/>
        </w:rPr>
        <w:t xml:space="preserve">n über ein Mikrofon </w:t>
      </w:r>
      <w:r w:rsidR="002F2937" w:rsidRPr="00D26D71">
        <w:rPr>
          <w:lang w:val="de-DE"/>
        </w:rPr>
        <w:t>erkennt</w:t>
      </w:r>
      <w:r w:rsidRPr="00D26D71">
        <w:rPr>
          <w:lang w:val="de-DE"/>
        </w:rPr>
        <w:t>.</w:t>
      </w:r>
    </w:p>
    <w:p w14:paraId="4D87D35A" w14:textId="77777777" w:rsidR="001B76ED" w:rsidRPr="00D26D71" w:rsidRDefault="001B76ED" w:rsidP="0067420C">
      <w:pPr>
        <w:pStyle w:val="BodyText"/>
        <w:tabs>
          <w:tab w:val="clear" w:pos="709"/>
          <w:tab w:val="clear" w:pos="7088"/>
          <w:tab w:val="left" w:pos="1560"/>
        </w:tabs>
        <w:spacing w:after="0"/>
        <w:ind w:left="1570"/>
        <w:rPr>
          <w:lang w:val="de-DE"/>
        </w:rPr>
      </w:pPr>
    </w:p>
    <w:p w14:paraId="6EC3F66A" w14:textId="77777777" w:rsidR="000A3BC7" w:rsidRPr="00D26D71" w:rsidRDefault="00523918" w:rsidP="0009430D">
      <w:pPr>
        <w:pStyle w:val="BodyText"/>
        <w:spacing w:after="0"/>
        <w:ind w:left="1071"/>
        <w:rPr>
          <w:lang w:val="de-DE"/>
        </w:rPr>
      </w:pPr>
      <w:r w:rsidRPr="00D26D71">
        <w:rPr>
          <w:b/>
          <w:lang w:val="de-DE"/>
        </w:rPr>
        <w:t>Vorbereitung</w:t>
      </w:r>
    </w:p>
    <w:p w14:paraId="6ED12EBA" w14:textId="77777777" w:rsidR="00523918" w:rsidRPr="00D26D71" w:rsidRDefault="002F2937" w:rsidP="00523918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>Gehe</w:t>
      </w:r>
      <w:r w:rsidR="00523918" w:rsidRPr="00D26D71">
        <w:rPr>
          <w:lang w:val="de-DE"/>
        </w:rPr>
        <w:t xml:space="preserve"> auf www.sillanumsoft.org und </w:t>
      </w:r>
      <w:r w:rsidRPr="00D26D71">
        <w:rPr>
          <w:lang w:val="de-DE"/>
        </w:rPr>
        <w:t>lade</w:t>
      </w:r>
      <w:r w:rsidR="00523918" w:rsidRPr="00D26D71">
        <w:rPr>
          <w:lang w:val="de-DE"/>
        </w:rPr>
        <w:t xml:space="preserve"> das Programm Visual Analyser</w:t>
      </w:r>
      <w:r w:rsidRPr="00D26D71">
        <w:rPr>
          <w:lang w:val="de-DE"/>
        </w:rPr>
        <w:t xml:space="preserve"> herunter</w:t>
      </w:r>
      <w:r w:rsidR="00523918" w:rsidRPr="00D26D71">
        <w:rPr>
          <w:lang w:val="de-DE"/>
        </w:rPr>
        <w:t xml:space="preserve">. </w:t>
      </w:r>
    </w:p>
    <w:p w14:paraId="69FA76E6" w14:textId="77777777" w:rsidR="00523918" w:rsidRPr="00D26D71" w:rsidRDefault="00523918" w:rsidP="00523918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 xml:space="preserve">Installiere das Programm auf </w:t>
      </w:r>
      <w:r w:rsidR="00D606C4" w:rsidRPr="00D26D71">
        <w:rPr>
          <w:lang w:val="de-DE"/>
        </w:rPr>
        <w:t>deinem</w:t>
      </w:r>
      <w:r w:rsidRPr="00D26D71">
        <w:rPr>
          <w:lang w:val="de-DE"/>
        </w:rPr>
        <w:t xml:space="preserve"> PC und starte es. </w:t>
      </w:r>
    </w:p>
    <w:p w14:paraId="48B053F5" w14:textId="77777777" w:rsidR="00523918" w:rsidRPr="00D26D71" w:rsidRDefault="00523918" w:rsidP="00523918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>Schließe ein Mikrofon in den</w:t>
      </w:r>
      <w:r w:rsidR="002F2937" w:rsidRPr="00D26D71">
        <w:rPr>
          <w:lang w:val="de-DE"/>
        </w:rPr>
        <w:t xml:space="preserve"> dafür</w:t>
      </w:r>
      <w:r w:rsidRPr="00D26D71">
        <w:rPr>
          <w:lang w:val="de-DE"/>
        </w:rPr>
        <w:t xml:space="preserve"> vorgesehenen </w:t>
      </w:r>
      <w:r w:rsidR="002F2937" w:rsidRPr="00D26D71">
        <w:rPr>
          <w:lang w:val="de-DE"/>
        </w:rPr>
        <w:t>Anschluss an</w:t>
      </w:r>
      <w:r w:rsidRPr="00D26D71">
        <w:rPr>
          <w:lang w:val="de-DE"/>
        </w:rPr>
        <w:t xml:space="preserve"> </w:t>
      </w:r>
      <w:r w:rsidR="002F2937" w:rsidRPr="00D26D71">
        <w:rPr>
          <w:lang w:val="de-DE"/>
        </w:rPr>
        <w:t>deinem</w:t>
      </w:r>
      <w:r w:rsidRPr="00D26D71">
        <w:rPr>
          <w:lang w:val="de-DE"/>
        </w:rPr>
        <w:t xml:space="preserve"> PC an </w:t>
      </w:r>
    </w:p>
    <w:p w14:paraId="2F91C841" w14:textId="77777777" w:rsidR="00523918" w:rsidRPr="00D26D71" w:rsidRDefault="00523918" w:rsidP="00523918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>Klicke</w:t>
      </w:r>
      <w:r w:rsidR="00DA5FC3" w:rsidRPr="00D26D71">
        <w:rPr>
          <w:lang w:val="de-DE"/>
        </w:rPr>
        <w:t xml:space="preserve"> obe</w:t>
      </w:r>
      <w:r w:rsidR="002F2937" w:rsidRPr="00D26D71">
        <w:rPr>
          <w:lang w:val="de-DE"/>
        </w:rPr>
        <w:t>n</w:t>
      </w:r>
      <w:r w:rsidR="00DA5FC3" w:rsidRPr="00D26D71">
        <w:rPr>
          <w:lang w:val="de-DE"/>
        </w:rPr>
        <w:t xml:space="preserve"> link</w:t>
      </w:r>
      <w:r w:rsidR="002F2937" w:rsidRPr="00D26D71">
        <w:rPr>
          <w:lang w:val="de-DE"/>
        </w:rPr>
        <w:t>s im</w:t>
      </w:r>
      <w:r w:rsidR="00DA5FC3" w:rsidRPr="00D26D71">
        <w:rPr>
          <w:lang w:val="de-DE"/>
        </w:rPr>
        <w:t xml:space="preserve"> VA-Fenster</w:t>
      </w:r>
      <w:r w:rsidR="002F2937" w:rsidRPr="00D26D71">
        <w:rPr>
          <w:lang w:val="de-DE"/>
        </w:rPr>
        <w:t xml:space="preserve"> auf „</w:t>
      </w:r>
      <w:r w:rsidRPr="00D26D71">
        <w:rPr>
          <w:lang w:val="de-DE"/>
        </w:rPr>
        <w:t>ON</w:t>
      </w:r>
      <w:r w:rsidR="002F2937" w:rsidRPr="00D26D71">
        <w:rPr>
          <w:lang w:val="de-DE"/>
        </w:rPr>
        <w:t>“</w:t>
      </w:r>
      <w:r w:rsidRPr="00D26D71">
        <w:rPr>
          <w:lang w:val="de-DE"/>
        </w:rPr>
        <w:t xml:space="preserve">. </w:t>
      </w:r>
    </w:p>
    <w:p w14:paraId="06BC2ED2" w14:textId="77777777" w:rsidR="00523918" w:rsidRPr="00D26D71" w:rsidRDefault="002F2937" w:rsidP="00523918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>Klicke auf „</w:t>
      </w:r>
      <w:r w:rsidR="00523918" w:rsidRPr="00D26D71">
        <w:rPr>
          <w:lang w:val="de-DE"/>
        </w:rPr>
        <w:t>E</w:t>
      </w:r>
      <w:r w:rsidR="00556639" w:rsidRPr="00D26D71">
        <w:rPr>
          <w:lang w:val="de-DE"/>
        </w:rPr>
        <w:t>instellungen</w:t>
      </w:r>
      <w:r w:rsidRPr="00D26D71">
        <w:rPr>
          <w:lang w:val="de-DE"/>
        </w:rPr>
        <w:t>“</w:t>
      </w:r>
      <w:r w:rsidR="00556639" w:rsidRPr="00D26D71">
        <w:rPr>
          <w:lang w:val="de-DE"/>
        </w:rPr>
        <w:t xml:space="preserve"> (oben links </w:t>
      </w:r>
      <w:r w:rsidRPr="00D26D71">
        <w:rPr>
          <w:lang w:val="de-DE"/>
        </w:rPr>
        <w:t>in deinem</w:t>
      </w:r>
      <w:r w:rsidR="00523918" w:rsidRPr="00D26D71">
        <w:rPr>
          <w:lang w:val="de-DE"/>
        </w:rPr>
        <w:t xml:space="preserve"> VA) </w:t>
      </w:r>
    </w:p>
    <w:p w14:paraId="7C5CF385" w14:textId="77777777" w:rsidR="00523918" w:rsidRPr="00D26D71" w:rsidRDefault="002F2937" w:rsidP="008931A7">
      <w:pPr>
        <w:pStyle w:val="ListNumber"/>
        <w:spacing w:after="0"/>
        <w:ind w:left="1788"/>
        <w:rPr>
          <w:lang w:val="de-DE"/>
        </w:rPr>
      </w:pPr>
      <w:r w:rsidRPr="00D26D71">
        <w:rPr>
          <w:lang w:val="de-DE"/>
        </w:rPr>
        <w:t>Überprüfe</w:t>
      </w:r>
      <w:r w:rsidR="00523918" w:rsidRPr="00D26D71">
        <w:rPr>
          <w:lang w:val="de-DE"/>
        </w:rPr>
        <w:t xml:space="preserve"> unter Einstellungen -&gt; In / Out </w:t>
      </w:r>
      <w:r w:rsidR="009B45FA" w:rsidRPr="00D26D71">
        <w:rPr>
          <w:lang w:val="de-DE"/>
        </w:rPr>
        <w:t>Device</w:t>
      </w:r>
      <w:r w:rsidR="00523918" w:rsidRPr="00D26D71">
        <w:rPr>
          <w:lang w:val="de-DE"/>
        </w:rPr>
        <w:t xml:space="preserve">, </w:t>
      </w:r>
      <w:r w:rsidR="008931A7" w:rsidRPr="00D26D71">
        <w:rPr>
          <w:lang w:val="de-DE"/>
        </w:rPr>
        <w:t xml:space="preserve">ob </w:t>
      </w:r>
      <w:r w:rsidR="00D606C4" w:rsidRPr="00D26D71">
        <w:rPr>
          <w:lang w:val="de-DE"/>
        </w:rPr>
        <w:t>dein</w:t>
      </w:r>
      <w:r w:rsidR="008931A7" w:rsidRPr="00D26D71">
        <w:rPr>
          <w:lang w:val="de-DE"/>
        </w:rPr>
        <w:t xml:space="preserve"> </w:t>
      </w:r>
      <w:r w:rsidR="00523918" w:rsidRPr="00D26D71">
        <w:rPr>
          <w:lang w:val="de-DE"/>
        </w:rPr>
        <w:t xml:space="preserve">Mikrofon </w:t>
      </w:r>
      <w:r w:rsidR="009B45FA" w:rsidRPr="00D26D71">
        <w:rPr>
          <w:lang w:val="de-DE"/>
        </w:rPr>
        <w:t>als Gerät aus</w:t>
      </w:r>
      <w:r w:rsidR="00523918" w:rsidRPr="00D26D71">
        <w:rPr>
          <w:lang w:val="de-DE"/>
        </w:rPr>
        <w:t>gewählt wurde.</w:t>
      </w:r>
    </w:p>
    <w:p w14:paraId="14F72F3A" w14:textId="77777777" w:rsidR="000A3BC7" w:rsidRPr="00D26D71" w:rsidRDefault="000A3BC7" w:rsidP="000A3BC7">
      <w:pPr>
        <w:pStyle w:val="ListNumber"/>
        <w:numPr>
          <w:ilvl w:val="0"/>
          <w:numId w:val="0"/>
        </w:numPr>
        <w:spacing w:after="0" w:line="240" w:lineRule="atLeast"/>
        <w:ind w:left="1068"/>
        <w:rPr>
          <w:lang w:val="de-DE"/>
        </w:rPr>
      </w:pPr>
    </w:p>
    <w:p w14:paraId="69DB8BED" w14:textId="77777777" w:rsidR="008931A7" w:rsidRPr="00D26D71" w:rsidRDefault="009B45FA" w:rsidP="001B76ED">
      <w:pPr>
        <w:pStyle w:val="BodyText"/>
        <w:spacing w:after="120"/>
        <w:ind w:left="1071"/>
        <w:rPr>
          <w:b/>
          <w:lang w:val="de-DE"/>
        </w:rPr>
      </w:pPr>
      <w:r w:rsidRPr="00D26D71">
        <w:rPr>
          <w:b/>
          <w:lang w:val="de-DE"/>
        </w:rPr>
        <w:t>Untersuchung</w:t>
      </w:r>
    </w:p>
    <w:p w14:paraId="2693E45B" w14:textId="77777777" w:rsidR="008931A7" w:rsidRPr="00D26D71" w:rsidRDefault="008931A7" w:rsidP="001B76ED">
      <w:pPr>
        <w:pStyle w:val="BodyText"/>
        <w:spacing w:after="120"/>
        <w:ind w:left="1071"/>
        <w:rPr>
          <w:lang w:val="de-DE"/>
        </w:rPr>
      </w:pPr>
      <w:r w:rsidRPr="00D26D71">
        <w:rPr>
          <w:lang w:val="de-DE"/>
        </w:rPr>
        <w:t xml:space="preserve">Gibt es einen Unterschied zwischen </w:t>
      </w:r>
      <w:r w:rsidR="009B45FA" w:rsidRPr="00D26D71">
        <w:rPr>
          <w:lang w:val="de-DE"/>
        </w:rPr>
        <w:t>einer</w:t>
      </w:r>
      <w:r w:rsidRPr="00D26D71">
        <w:rPr>
          <w:lang w:val="de-DE"/>
        </w:rPr>
        <w:t xml:space="preserve"> Schwingung mit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 und einer Schwingung, die einen einfachen Klang </w:t>
      </w:r>
      <w:r w:rsidR="009B45FA" w:rsidRPr="00D26D71">
        <w:rPr>
          <w:lang w:val="de-DE"/>
        </w:rPr>
        <w:t>erzeugt</w:t>
      </w:r>
      <w:r w:rsidRPr="00D26D71">
        <w:rPr>
          <w:lang w:val="de-DE"/>
        </w:rPr>
        <w:t>?</w:t>
      </w:r>
    </w:p>
    <w:p w14:paraId="12AC480F" w14:textId="77777777" w:rsidR="008931A7" w:rsidRPr="00D26D71" w:rsidRDefault="008931A7" w:rsidP="008931A7">
      <w:pPr>
        <w:pStyle w:val="ListNumber"/>
        <w:numPr>
          <w:ilvl w:val="1"/>
          <w:numId w:val="7"/>
        </w:numPr>
        <w:rPr>
          <w:lang w:val="de-DE"/>
        </w:rPr>
      </w:pPr>
      <w:r w:rsidRPr="00D26D71">
        <w:rPr>
          <w:lang w:val="de-DE"/>
        </w:rPr>
        <w:t xml:space="preserve">Erzeuge einen Klang mit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 und einen ohne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 (</w:t>
      </w:r>
      <w:r w:rsidR="009B45FA" w:rsidRPr="00D26D71">
        <w:rPr>
          <w:lang w:val="de-DE"/>
        </w:rPr>
        <w:t>du kannst beispielsweise pfeifen</w:t>
      </w:r>
      <w:r w:rsidR="00556639" w:rsidRPr="00D26D71">
        <w:rPr>
          <w:lang w:val="de-DE"/>
        </w:rPr>
        <w:t>,</w:t>
      </w:r>
      <w:r w:rsidR="00CB7CA0" w:rsidRPr="00D26D71">
        <w:rPr>
          <w:lang w:val="de-DE"/>
        </w:rPr>
        <w:t xml:space="preserve"> um e</w:t>
      </w:r>
      <w:r w:rsidRPr="00D26D71">
        <w:rPr>
          <w:lang w:val="de-DE"/>
        </w:rPr>
        <w:t xml:space="preserve">ine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 zu</w:t>
      </w:r>
      <w:r w:rsidR="00CB7CA0" w:rsidRPr="00D26D71">
        <w:rPr>
          <w:lang w:val="de-DE"/>
        </w:rPr>
        <w:t xml:space="preserve"> erzeugen, und klatschen</w:t>
      </w:r>
      <w:r w:rsidR="00556639" w:rsidRPr="00D26D71">
        <w:rPr>
          <w:lang w:val="de-DE"/>
        </w:rPr>
        <w:t>, um einen Klang ohne</w:t>
      </w:r>
      <w:r w:rsidR="009B45FA" w:rsidRPr="00D26D71">
        <w:rPr>
          <w:lang w:val="de-DE"/>
        </w:rPr>
        <w:t xml:space="preserve"> klare</w:t>
      </w:r>
      <w:r w:rsidR="00556639" w:rsidRPr="00D26D71">
        <w:rPr>
          <w:lang w:val="de-DE"/>
        </w:rPr>
        <w:t xml:space="preserve"> </w:t>
      </w:r>
      <w:r w:rsidR="00F03458" w:rsidRPr="00D26D71">
        <w:rPr>
          <w:lang w:val="de-DE"/>
        </w:rPr>
        <w:t>Tonhöhe</w:t>
      </w:r>
      <w:r w:rsidRPr="00D26D71">
        <w:rPr>
          <w:lang w:val="de-DE"/>
        </w:rPr>
        <w:t xml:space="preserve"> </w:t>
      </w:r>
      <w:r w:rsidR="009B45FA" w:rsidRPr="00D26D71">
        <w:rPr>
          <w:lang w:val="de-DE"/>
        </w:rPr>
        <w:t>zu erzeugen</w:t>
      </w:r>
      <w:r w:rsidRPr="00D26D71">
        <w:rPr>
          <w:lang w:val="de-DE"/>
        </w:rPr>
        <w:t xml:space="preserve">) </w:t>
      </w:r>
    </w:p>
    <w:p w14:paraId="7655287C" w14:textId="77777777" w:rsidR="008931A7" w:rsidRPr="00D26D71" w:rsidRDefault="009B45FA" w:rsidP="008931A7">
      <w:pPr>
        <w:pStyle w:val="ListNumber"/>
        <w:numPr>
          <w:ilvl w:val="1"/>
          <w:numId w:val="7"/>
        </w:numPr>
        <w:rPr>
          <w:lang w:val="de-DE"/>
        </w:rPr>
      </w:pPr>
      <w:r w:rsidRPr="00D26D71">
        <w:rPr>
          <w:lang w:val="de-DE"/>
        </w:rPr>
        <w:t>Schaue dir</w:t>
      </w:r>
      <w:r w:rsidR="008931A7" w:rsidRPr="00D26D71">
        <w:rPr>
          <w:lang w:val="de-DE"/>
        </w:rPr>
        <w:t xml:space="preserve"> die </w:t>
      </w:r>
      <w:r w:rsidR="008931A7" w:rsidRPr="00EC079E">
        <w:rPr>
          <w:b/>
          <w:i/>
          <w:lang w:val="de-DE"/>
        </w:rPr>
        <w:t xml:space="preserve">Schwingung </w:t>
      </w:r>
      <w:r w:rsidR="00F03458" w:rsidRPr="00EC079E">
        <w:rPr>
          <w:b/>
          <w:i/>
          <w:lang w:val="de-DE"/>
        </w:rPr>
        <w:t>im zeitlichen Verlauf</w:t>
      </w:r>
      <w:r w:rsidR="008931A7" w:rsidRPr="00D26D71">
        <w:rPr>
          <w:b/>
          <w:i/>
          <w:lang w:val="de-DE"/>
        </w:rPr>
        <w:t xml:space="preserve"> </w:t>
      </w:r>
      <w:r w:rsidR="008931A7" w:rsidRPr="00D26D71">
        <w:rPr>
          <w:lang w:val="de-DE"/>
        </w:rPr>
        <w:t xml:space="preserve">an, </w:t>
      </w:r>
      <w:r w:rsidR="008931A7" w:rsidRPr="00D26D71">
        <w:rPr>
          <w:i/>
          <w:lang w:val="de-DE"/>
        </w:rPr>
        <w:t>die Wellenform</w:t>
      </w:r>
      <w:r w:rsidR="008931A7" w:rsidRPr="00D26D71">
        <w:rPr>
          <w:lang w:val="de-DE"/>
        </w:rPr>
        <w:t xml:space="preserve"> im oberen Anzeigefenster des VA. </w:t>
      </w:r>
    </w:p>
    <w:p w14:paraId="3BFF105D" w14:textId="77777777" w:rsidR="008931A7" w:rsidRPr="00D26D71" w:rsidRDefault="009B45FA" w:rsidP="008931A7">
      <w:pPr>
        <w:pStyle w:val="ListNumber"/>
        <w:numPr>
          <w:ilvl w:val="1"/>
          <w:numId w:val="7"/>
        </w:numPr>
        <w:rPr>
          <w:lang w:val="de-DE"/>
        </w:rPr>
      </w:pPr>
      <w:r w:rsidRPr="00D26D71">
        <w:rPr>
          <w:lang w:val="de-DE"/>
        </w:rPr>
        <w:t>Wiederhole</w:t>
      </w:r>
      <w:r w:rsidR="008931A7" w:rsidRPr="00D26D71">
        <w:rPr>
          <w:lang w:val="de-DE"/>
        </w:rPr>
        <w:t xml:space="preserve"> dies für verschiedene un</w:t>
      </w:r>
      <w:r w:rsidRPr="00D26D71">
        <w:rPr>
          <w:lang w:val="de-DE"/>
        </w:rPr>
        <w:t>terschiedliche Klänge. Schnappe dir</w:t>
      </w:r>
      <w:r w:rsidR="008931A7" w:rsidRPr="00D26D71">
        <w:rPr>
          <w:lang w:val="de-DE"/>
        </w:rPr>
        <w:t>, wenn nötig, eine Flöte oder ei</w:t>
      </w:r>
      <w:r w:rsidR="00CB7CA0" w:rsidRPr="00D26D71">
        <w:rPr>
          <w:lang w:val="de-DE"/>
        </w:rPr>
        <w:t>n anderes Musikinstrument. Erzeuge</w:t>
      </w:r>
      <w:r w:rsidR="008931A7" w:rsidRPr="00D26D71">
        <w:rPr>
          <w:lang w:val="de-DE"/>
        </w:rPr>
        <w:t xml:space="preserve"> auch andere Geräusche.</w:t>
      </w:r>
    </w:p>
    <w:p w14:paraId="4323883E" w14:textId="77777777" w:rsidR="007C666C" w:rsidRPr="00D26D71" w:rsidRDefault="007C666C" w:rsidP="000A3BC7">
      <w:pPr>
        <w:pStyle w:val="Caption"/>
        <w:jc w:val="right"/>
        <w:rPr>
          <w:lang w:val="de-DE"/>
        </w:rPr>
      </w:pPr>
    </w:p>
    <w:p w14:paraId="452E7ECD" w14:textId="77777777" w:rsidR="000A3BC7" w:rsidRPr="00D26D71" w:rsidRDefault="000A3BC7" w:rsidP="00556639">
      <w:pPr>
        <w:pStyle w:val="Caption"/>
        <w:jc w:val="right"/>
        <w:rPr>
          <w:lang w:val="de-DE"/>
        </w:rPr>
      </w:pPr>
      <w:r w:rsidRPr="00D26D71">
        <w:rPr>
          <w:lang w:val="de-DE"/>
        </w:rPr>
        <w:br/>
      </w:r>
      <w:r w:rsidR="007500B4" w:rsidRPr="00D26D71">
        <w:rPr>
          <w:lang w:val="de-DE"/>
        </w:rPr>
        <w:t>Abbildung</w:t>
      </w:r>
      <w:r w:rsidRPr="00D26D71">
        <w:rPr>
          <w:lang w:val="de-DE"/>
        </w:rPr>
        <w:t xml:space="preserve"> </w:t>
      </w:r>
      <w:r w:rsidR="009B45FA" w:rsidRPr="00D26D71">
        <w:rPr>
          <w:lang w:val="de-DE"/>
        </w:rPr>
        <w:t>2</w:t>
      </w:r>
      <w:r w:rsidRPr="00D26D71">
        <w:rPr>
          <w:lang w:val="de-DE"/>
        </w:rPr>
        <w:t>:</w:t>
      </w:r>
      <w:r w:rsidRPr="00D26D71">
        <w:rPr>
          <w:lang w:val="de-DE"/>
        </w:rPr>
        <w:tab/>
      </w:r>
      <w:r w:rsidR="008931A7" w:rsidRPr="00D26D71">
        <w:rPr>
          <w:lang w:val="de-DE"/>
        </w:rPr>
        <w:t xml:space="preserve">Eine </w:t>
      </w:r>
      <w:r w:rsidR="009B45FA" w:rsidRPr="00D26D71">
        <w:rPr>
          <w:lang w:val="de-DE"/>
        </w:rPr>
        <w:t xml:space="preserve">durch eine Flöte </w:t>
      </w:r>
      <w:r w:rsidR="009B45FA" w:rsidRPr="00EC079E">
        <w:rPr>
          <w:lang w:val="de-DE"/>
        </w:rPr>
        <w:t xml:space="preserve">erzeugte </w:t>
      </w:r>
      <w:r w:rsidR="008931A7" w:rsidRPr="00EC079E">
        <w:rPr>
          <w:lang w:val="de-DE"/>
        </w:rPr>
        <w:t xml:space="preserve">Schwingung </w:t>
      </w:r>
      <w:r w:rsidR="00F03458" w:rsidRPr="00EC079E">
        <w:rPr>
          <w:lang w:val="de-DE"/>
        </w:rPr>
        <w:t>im zeitlichen Verlauf</w:t>
      </w:r>
      <w:r w:rsidR="00556639" w:rsidRPr="00EC079E">
        <w:rPr>
          <w:lang w:val="de-DE"/>
        </w:rPr>
        <w:t>. Die Schwingung</w:t>
      </w:r>
      <w:r w:rsidR="008931A7" w:rsidRPr="00D26D71">
        <w:rPr>
          <w:lang w:val="de-DE"/>
        </w:rPr>
        <w:t xml:space="preserve"> wiederholt sich.</w:t>
      </w:r>
    </w:p>
    <w:p w14:paraId="23C354DE" w14:textId="77777777" w:rsidR="008931A7" w:rsidRPr="00D26D71" w:rsidRDefault="008931A7" w:rsidP="008931A7">
      <w:pPr>
        <w:pStyle w:val="BodyText"/>
        <w:rPr>
          <w:lang w:val="de-DE"/>
        </w:rPr>
      </w:pPr>
    </w:p>
    <w:p w14:paraId="179B8CB0" w14:textId="77777777" w:rsidR="000A3BC7" w:rsidRPr="00D26D71" w:rsidRDefault="006859E5" w:rsidP="000A3BC7">
      <w:pPr>
        <w:pStyle w:val="BodyText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112896" behindDoc="0" locked="0" layoutInCell="1" allowOverlap="1" wp14:anchorId="3B811792" wp14:editId="62721307">
            <wp:simplePos x="0" y="0"/>
            <wp:positionH relativeFrom="column">
              <wp:posOffset>2445385</wp:posOffset>
            </wp:positionH>
            <wp:positionV relativeFrom="paragraph">
              <wp:posOffset>52070</wp:posOffset>
            </wp:positionV>
            <wp:extent cx="3589020" cy="1022350"/>
            <wp:effectExtent l="0" t="0" r="0" b="6350"/>
            <wp:wrapSquare wrapText="bothSides"/>
            <wp:docPr id="756" name="Afbeelding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70ECB7" w14:textId="77777777" w:rsidR="000A3BC7" w:rsidRPr="00D26D71" w:rsidRDefault="000A3BC7" w:rsidP="000A3BC7">
      <w:pPr>
        <w:pStyle w:val="Caption"/>
        <w:jc w:val="right"/>
        <w:rPr>
          <w:lang w:val="de-DE"/>
        </w:rPr>
      </w:pPr>
    </w:p>
    <w:p w14:paraId="18360BD7" w14:textId="77777777" w:rsidR="000A3BC7" w:rsidRPr="00D26D71" w:rsidRDefault="000A3BC7" w:rsidP="000A3BC7">
      <w:pPr>
        <w:pStyle w:val="Caption"/>
        <w:jc w:val="right"/>
        <w:rPr>
          <w:lang w:val="de-DE"/>
        </w:rPr>
      </w:pPr>
    </w:p>
    <w:p w14:paraId="6C70E509" w14:textId="77777777" w:rsidR="000A3BC7" w:rsidRPr="00D26D71" w:rsidRDefault="000A3BC7" w:rsidP="000A3BC7">
      <w:pPr>
        <w:pStyle w:val="Caption"/>
        <w:jc w:val="right"/>
        <w:rPr>
          <w:lang w:val="de-DE"/>
        </w:rPr>
      </w:pPr>
    </w:p>
    <w:p w14:paraId="420F715F" w14:textId="77777777" w:rsidR="000A3BC7" w:rsidRPr="00D26D71" w:rsidRDefault="000A3BC7" w:rsidP="000A3BC7">
      <w:pPr>
        <w:pStyle w:val="Caption"/>
        <w:jc w:val="right"/>
        <w:rPr>
          <w:lang w:val="de-DE"/>
        </w:rPr>
      </w:pPr>
    </w:p>
    <w:p w14:paraId="657D20F3" w14:textId="77777777" w:rsidR="000A3BC7" w:rsidRPr="00D26D71" w:rsidRDefault="00D703D8" w:rsidP="000A3BC7">
      <w:pPr>
        <w:pStyle w:val="Caption"/>
        <w:jc w:val="right"/>
        <w:rPr>
          <w:lang w:val="de-DE"/>
        </w:rPr>
      </w:pPr>
      <w:r w:rsidRPr="00D26D71">
        <w:rPr>
          <w:lang w:val="de-DE"/>
        </w:rPr>
        <w:br/>
      </w:r>
      <w:r w:rsidR="007500B4" w:rsidRPr="00D26D71">
        <w:rPr>
          <w:lang w:val="de-DE"/>
        </w:rPr>
        <w:t>Abbildung</w:t>
      </w:r>
      <w:r w:rsidR="009B45FA" w:rsidRPr="00D26D71">
        <w:rPr>
          <w:lang w:val="de-DE"/>
        </w:rPr>
        <w:t xml:space="preserve"> 3</w:t>
      </w:r>
      <w:r w:rsidR="000A3BC7" w:rsidRPr="00D26D71">
        <w:rPr>
          <w:lang w:val="de-DE"/>
        </w:rPr>
        <w:t>:</w:t>
      </w:r>
      <w:r w:rsidR="000A3BC7" w:rsidRPr="00D26D71">
        <w:rPr>
          <w:lang w:val="de-DE"/>
        </w:rPr>
        <w:tab/>
      </w:r>
      <w:r w:rsidR="008931A7" w:rsidRPr="00EC079E">
        <w:rPr>
          <w:lang w:val="de-DE"/>
        </w:rPr>
        <w:t xml:space="preserve">Die </w:t>
      </w:r>
      <w:r w:rsidR="00F03458" w:rsidRPr="00EC079E">
        <w:rPr>
          <w:lang w:val="de-DE"/>
        </w:rPr>
        <w:t xml:space="preserve">Schwingung im zeitlichen Verlauf </w:t>
      </w:r>
      <w:r w:rsidR="008931A7" w:rsidRPr="00EC079E">
        <w:rPr>
          <w:lang w:val="de-DE"/>
        </w:rPr>
        <w:t xml:space="preserve">eines </w:t>
      </w:r>
      <w:r w:rsidR="009B45FA" w:rsidRPr="00EC079E">
        <w:rPr>
          <w:lang w:val="de-DE"/>
        </w:rPr>
        <w:t>d</w:t>
      </w:r>
      <w:r w:rsidR="008931A7" w:rsidRPr="00EC079E">
        <w:rPr>
          <w:lang w:val="de-DE"/>
        </w:rPr>
        <w:t>urch Klatschen</w:t>
      </w:r>
      <w:r w:rsidR="009B45FA" w:rsidRPr="00EC079E">
        <w:rPr>
          <w:lang w:val="de-DE"/>
        </w:rPr>
        <w:t xml:space="preserve"> erzeugten Klangs</w:t>
      </w:r>
      <w:r w:rsidR="008931A7" w:rsidRPr="00EC079E">
        <w:rPr>
          <w:lang w:val="de-DE"/>
        </w:rPr>
        <w:t>. Die</w:t>
      </w:r>
      <w:r w:rsidR="008931A7" w:rsidRPr="00D26D71">
        <w:rPr>
          <w:lang w:val="de-DE"/>
        </w:rPr>
        <w:t xml:space="preserve"> Schwingung wiederholt sich </w:t>
      </w:r>
      <w:r w:rsidR="008931A7" w:rsidRPr="00D26D71">
        <w:rPr>
          <w:u w:val="single"/>
          <w:lang w:val="de-DE"/>
        </w:rPr>
        <w:t>nicht</w:t>
      </w:r>
      <w:r w:rsidR="008931A7" w:rsidRPr="00D26D71">
        <w:rPr>
          <w:lang w:val="de-DE"/>
        </w:rPr>
        <w:t>.</w:t>
      </w:r>
    </w:p>
    <w:p w14:paraId="0C660982" w14:textId="77777777" w:rsidR="000A3BC7" w:rsidRPr="00D26D71" w:rsidRDefault="000A3BC7" w:rsidP="000A3BC7">
      <w:pPr>
        <w:pStyle w:val="BodyText"/>
        <w:rPr>
          <w:lang w:val="de-DE"/>
        </w:rPr>
      </w:pPr>
    </w:p>
    <w:p w14:paraId="41878409" w14:textId="77777777" w:rsidR="000A3BC7" w:rsidRPr="00D26D71" w:rsidRDefault="009B45FA" w:rsidP="000A3BC7">
      <w:pPr>
        <w:pStyle w:val="Heading4"/>
        <w:numPr>
          <w:ilvl w:val="0"/>
          <w:numId w:val="0"/>
        </w:numPr>
        <w:ind w:left="1071"/>
        <w:jc w:val="both"/>
        <w:rPr>
          <w:lang w:val="de-DE"/>
        </w:rPr>
      </w:pPr>
      <w:r w:rsidRPr="00D26D71">
        <w:rPr>
          <w:lang w:val="de-DE"/>
        </w:rPr>
        <w:t>Worin besteht der</w:t>
      </w:r>
      <w:r w:rsidR="00AC25E0" w:rsidRPr="00D26D71">
        <w:rPr>
          <w:lang w:val="de-DE"/>
        </w:rPr>
        <w:t xml:space="preserve"> größte Unterschied zwischen der Wellenform einer Note und </w:t>
      </w:r>
      <w:r w:rsidRPr="00D26D71">
        <w:rPr>
          <w:lang w:val="de-DE"/>
        </w:rPr>
        <w:t xml:space="preserve">der </w:t>
      </w:r>
      <w:r w:rsidR="00AC25E0" w:rsidRPr="00D26D71">
        <w:rPr>
          <w:lang w:val="de-DE"/>
        </w:rPr>
        <w:t>eines Klangs?</w:t>
      </w:r>
    </w:p>
    <w:p w14:paraId="06E135E0" w14:textId="77777777" w:rsidR="00AC25E0" w:rsidRPr="00D26D71" w:rsidRDefault="000A3BC7" w:rsidP="00AC25E0">
      <w:pPr>
        <w:pStyle w:val="BodyText"/>
        <w:tabs>
          <w:tab w:val="clear" w:pos="7088"/>
          <w:tab w:val="left" w:leader="dot" w:pos="8505"/>
        </w:tabs>
        <w:spacing w:line="360" w:lineRule="auto"/>
        <w:ind w:left="1428"/>
        <w:rPr>
          <w:lang w:val="de-DE"/>
        </w:rPr>
      </w:pPr>
      <w:r w:rsidRPr="00D26D71">
        <w:rPr>
          <w:lang w:val="de-DE"/>
        </w:rPr>
        <w:tab/>
      </w:r>
    </w:p>
    <w:p w14:paraId="08DC755F" w14:textId="77777777" w:rsidR="000A3BC7" w:rsidRPr="00A45F02" w:rsidRDefault="00556639" w:rsidP="007C666C">
      <w:pPr>
        <w:pStyle w:val="BodyText"/>
        <w:ind w:left="1428"/>
        <w:rPr>
          <w:lang w:val="de-DE"/>
        </w:rPr>
      </w:pPr>
      <w:r w:rsidRPr="00D26D71">
        <w:rPr>
          <w:lang w:val="de-DE"/>
        </w:rPr>
        <w:lastRenderedPageBreak/>
        <w:t>Ein</w:t>
      </w:r>
      <w:r w:rsidR="00AC25E0" w:rsidRPr="00D26D71">
        <w:rPr>
          <w:lang w:val="de-DE"/>
        </w:rPr>
        <w:t xml:space="preserve"> Klang mit </w:t>
      </w:r>
      <w:r w:rsidR="00F03458" w:rsidRPr="00D26D71">
        <w:rPr>
          <w:lang w:val="de-DE"/>
        </w:rPr>
        <w:t>Tonhöhe</w:t>
      </w:r>
      <w:r w:rsidR="00AC25E0" w:rsidRPr="00D26D71">
        <w:rPr>
          <w:lang w:val="de-DE"/>
        </w:rPr>
        <w:t xml:space="preserve"> wiederholt sich </w:t>
      </w:r>
      <w:r w:rsidR="009B45FA" w:rsidRPr="00D26D71">
        <w:rPr>
          <w:lang w:val="de-DE"/>
        </w:rPr>
        <w:t>mit der Zeit</w:t>
      </w:r>
      <w:r w:rsidRPr="00D26D71">
        <w:rPr>
          <w:lang w:val="de-DE"/>
        </w:rPr>
        <w:t xml:space="preserve">. Diesen nennen wir </w:t>
      </w:r>
      <w:r w:rsidRPr="00D26D71">
        <w:rPr>
          <w:i/>
          <w:lang w:val="de-DE"/>
        </w:rPr>
        <w:t>Ton</w:t>
      </w:r>
      <w:r w:rsidRPr="00D26D71">
        <w:rPr>
          <w:lang w:val="de-DE"/>
        </w:rPr>
        <w:t>. Ein</w:t>
      </w:r>
      <w:r w:rsidR="00AC25E0" w:rsidRPr="00D26D71">
        <w:rPr>
          <w:lang w:val="de-DE"/>
        </w:rPr>
        <w:t xml:space="preserve"> Klang ohne </w:t>
      </w:r>
      <w:r w:rsidR="00F03458" w:rsidRPr="00D26D71">
        <w:rPr>
          <w:lang w:val="de-DE"/>
        </w:rPr>
        <w:t>Tonhöhe</w:t>
      </w:r>
      <w:r w:rsidR="00AC25E0" w:rsidRPr="00D26D71">
        <w:rPr>
          <w:lang w:val="de-DE"/>
        </w:rPr>
        <w:t xml:space="preserve"> wird </w:t>
      </w:r>
      <w:r w:rsidR="00AC25E0" w:rsidRPr="00D26D71">
        <w:rPr>
          <w:i/>
          <w:lang w:val="de-DE"/>
        </w:rPr>
        <w:t>Geräusch</w:t>
      </w:r>
      <w:r w:rsidR="00AC25E0" w:rsidRPr="00D26D71">
        <w:rPr>
          <w:lang w:val="de-DE"/>
        </w:rPr>
        <w:t xml:space="preserve"> genannt</w:t>
      </w:r>
      <w:r w:rsidRPr="00D26D71">
        <w:rPr>
          <w:lang w:val="de-DE"/>
        </w:rPr>
        <w:t xml:space="preserve">, da die Wellenform sich </w:t>
      </w:r>
      <w:r w:rsidR="009B45FA" w:rsidRPr="00D26D71">
        <w:rPr>
          <w:lang w:val="de-DE"/>
        </w:rPr>
        <w:t>mit der Zeit</w:t>
      </w:r>
      <w:r w:rsidR="00AC25E0" w:rsidRPr="00D26D71">
        <w:rPr>
          <w:lang w:val="de-DE"/>
        </w:rPr>
        <w:t xml:space="preserve"> </w:t>
      </w:r>
      <w:r w:rsidR="00AC25E0" w:rsidRPr="00A45F02">
        <w:rPr>
          <w:lang w:val="de-DE"/>
        </w:rPr>
        <w:t>nicht wiederholt.</w:t>
      </w:r>
    </w:p>
    <w:p w14:paraId="0C8F6A53" w14:textId="77777777" w:rsidR="007C666C" w:rsidRPr="00A45F02" w:rsidRDefault="00AF673B" w:rsidP="007C666C">
      <w:pPr>
        <w:pStyle w:val="Heading4"/>
        <w:rPr>
          <w:lang w:val="de-DE"/>
        </w:rPr>
      </w:pPr>
      <w:r>
        <w:rPr>
          <w:lang w:val="de-DE"/>
        </w:rPr>
        <w:t>Periode</w:t>
      </w:r>
      <w:r w:rsidR="00AC25E0" w:rsidRPr="00A45F02">
        <w:rPr>
          <w:lang w:val="de-DE"/>
        </w:rPr>
        <w:t xml:space="preserve"> und Frequenz </w:t>
      </w:r>
      <w:r w:rsidR="00171DEB" w:rsidRPr="00A45F02">
        <w:rPr>
          <w:lang w:val="de-DE"/>
        </w:rPr>
        <w:t>in Bezug auf Klang</w:t>
      </w:r>
    </w:p>
    <w:p w14:paraId="74EE9717" w14:textId="77777777" w:rsidR="00AC25E0" w:rsidRPr="00D26D71" w:rsidRDefault="00AC25E0" w:rsidP="000A3BC7">
      <w:pPr>
        <w:pStyle w:val="BodyText"/>
        <w:rPr>
          <w:lang w:val="de-DE"/>
        </w:rPr>
      </w:pPr>
      <w:r w:rsidRPr="00D26D71">
        <w:rPr>
          <w:lang w:val="de-DE"/>
        </w:rPr>
        <w:t xml:space="preserve">Wenn die Schwingung ein </w:t>
      </w:r>
      <w:r w:rsidRPr="00D26D71">
        <w:rPr>
          <w:b/>
          <w:i/>
          <w:lang w:val="de-DE"/>
        </w:rPr>
        <w:t xml:space="preserve">sich </w:t>
      </w:r>
      <w:r w:rsidR="00C447D7" w:rsidRPr="00D26D71">
        <w:rPr>
          <w:b/>
          <w:i/>
          <w:lang w:val="de-DE"/>
        </w:rPr>
        <w:t xml:space="preserve">mit der Zeit </w:t>
      </w:r>
      <w:r w:rsidRPr="00D26D71">
        <w:rPr>
          <w:b/>
          <w:i/>
          <w:lang w:val="de-DE"/>
        </w:rPr>
        <w:t xml:space="preserve">wiederholendes Muster </w:t>
      </w:r>
      <w:r w:rsidRPr="00D26D71">
        <w:rPr>
          <w:lang w:val="de-DE"/>
        </w:rPr>
        <w:t>hat</w:t>
      </w:r>
      <w:r w:rsidR="00556639" w:rsidRPr="00D26D71">
        <w:rPr>
          <w:lang w:val="de-DE"/>
        </w:rPr>
        <w:t xml:space="preserve"> –</w:t>
      </w:r>
      <w:r w:rsidRPr="00D26D71">
        <w:rPr>
          <w:lang w:val="de-DE"/>
        </w:rPr>
        <w:t xml:space="preserve"> in</w:t>
      </w:r>
      <w:r w:rsidR="00556639" w:rsidRPr="00D26D71">
        <w:rPr>
          <w:lang w:val="de-DE"/>
        </w:rPr>
        <w:t xml:space="preserve"> </w:t>
      </w:r>
      <w:r w:rsidRPr="00D26D71">
        <w:rPr>
          <w:lang w:val="de-DE"/>
        </w:rPr>
        <w:t xml:space="preserve">anderen Worten </w:t>
      </w:r>
      <w:r w:rsidR="00556639" w:rsidRPr="00D26D71">
        <w:rPr>
          <w:lang w:val="de-DE"/>
        </w:rPr>
        <w:t>–</w:t>
      </w:r>
      <w:r w:rsidRPr="00D26D71">
        <w:rPr>
          <w:lang w:val="de-DE"/>
        </w:rPr>
        <w:t xml:space="preserve"> wenn</w:t>
      </w:r>
      <w:r w:rsidR="00556639" w:rsidRPr="00D26D71">
        <w:rPr>
          <w:lang w:val="de-DE"/>
        </w:rPr>
        <w:t xml:space="preserve"> </w:t>
      </w:r>
      <w:r w:rsidRPr="00D26D71">
        <w:rPr>
          <w:lang w:val="de-DE"/>
        </w:rPr>
        <w:t>die Schwingung</w:t>
      </w:r>
      <w:r w:rsidR="0026295F" w:rsidRPr="00D26D71">
        <w:rPr>
          <w:lang w:val="de-DE"/>
        </w:rPr>
        <w:t xml:space="preserve"> </w:t>
      </w:r>
      <w:r w:rsidR="0026295F" w:rsidRPr="00D26D71">
        <w:rPr>
          <w:b/>
          <w:lang w:val="de-DE"/>
        </w:rPr>
        <w:t xml:space="preserve">regelmäßig </w:t>
      </w:r>
      <w:r w:rsidRPr="00D26D71">
        <w:rPr>
          <w:lang w:val="de-DE"/>
        </w:rPr>
        <w:t xml:space="preserve">ist, </w:t>
      </w:r>
      <w:r w:rsidR="00C447D7" w:rsidRPr="00D26D71">
        <w:rPr>
          <w:lang w:val="de-DE"/>
        </w:rPr>
        <w:t>ist es sinnvoll anzugeben</w:t>
      </w:r>
      <w:r w:rsidRPr="00D26D71">
        <w:rPr>
          <w:lang w:val="de-DE"/>
        </w:rPr>
        <w:t xml:space="preserve">, </w:t>
      </w:r>
      <w:r w:rsidR="00C447D7" w:rsidRPr="00D26D71">
        <w:rPr>
          <w:lang w:val="de-DE"/>
        </w:rPr>
        <w:t>in welchem Zeitraum sich die Schwingung wiederhol</w:t>
      </w:r>
      <w:r w:rsidR="00171DEB" w:rsidRPr="00D26D71">
        <w:rPr>
          <w:lang w:val="de-DE"/>
        </w:rPr>
        <w:t>t</w:t>
      </w:r>
      <w:r w:rsidRPr="00D26D71">
        <w:rPr>
          <w:lang w:val="de-DE"/>
        </w:rPr>
        <w:t>. Diese</w:t>
      </w:r>
      <w:r w:rsidR="00C447D7" w:rsidRPr="00D26D71">
        <w:rPr>
          <w:lang w:val="de-DE"/>
        </w:rPr>
        <w:t>n</w:t>
      </w:r>
      <w:r w:rsidRPr="00D26D71">
        <w:rPr>
          <w:lang w:val="de-DE"/>
        </w:rPr>
        <w:t xml:space="preserve"> Zeit</w:t>
      </w:r>
      <w:r w:rsidR="00C447D7" w:rsidRPr="00D26D71">
        <w:rPr>
          <w:lang w:val="de-DE"/>
        </w:rPr>
        <w:t>raum bezeichnet man als</w:t>
      </w:r>
      <w:r w:rsidRPr="00D26D71">
        <w:rPr>
          <w:lang w:val="de-DE"/>
        </w:rPr>
        <w:t xml:space="preserve"> </w:t>
      </w:r>
      <w:r w:rsidR="00171DEB" w:rsidRPr="00D26D71">
        <w:rPr>
          <w:b/>
          <w:i/>
          <w:lang w:val="de-DE"/>
        </w:rPr>
        <w:t>Periode</w:t>
      </w:r>
      <w:r w:rsidR="009B6346" w:rsidRPr="00D26D71">
        <w:rPr>
          <w:lang w:val="de-DE"/>
        </w:rPr>
        <w:t xml:space="preserve"> einer Schwingung</w:t>
      </w:r>
      <w:r w:rsidRPr="00D26D71">
        <w:rPr>
          <w:lang w:val="de-DE"/>
        </w:rPr>
        <w:t xml:space="preserve"> </w:t>
      </w:r>
      <w:r w:rsidRPr="00D26D71">
        <w:rPr>
          <w:b/>
          <w:i/>
          <w:lang w:val="de-DE"/>
        </w:rPr>
        <w:t>T</w:t>
      </w:r>
      <w:r w:rsidRPr="00D26D71">
        <w:rPr>
          <w:lang w:val="de-DE"/>
        </w:rPr>
        <w:t>.</w:t>
      </w:r>
    </w:p>
    <w:p w14:paraId="00273C41" w14:textId="77777777" w:rsidR="0026295F" w:rsidRPr="00D26D71" w:rsidRDefault="009606E0" w:rsidP="000A3BC7">
      <w:pPr>
        <w:pStyle w:val="BodyText"/>
        <w:rPr>
          <w:i/>
          <w:lang w:val="de-DE"/>
        </w:rPr>
      </w:pPr>
      <w:r w:rsidRPr="00D26D71">
        <w:rPr>
          <w:i/>
          <w:lang w:val="de-DE"/>
        </w:rPr>
        <w:t xml:space="preserve">So kann beispielsweise die </w:t>
      </w:r>
      <w:r w:rsidR="00171DEB" w:rsidRPr="00D26D71">
        <w:rPr>
          <w:i/>
          <w:lang w:val="de-DE"/>
        </w:rPr>
        <w:t>Periode</w:t>
      </w:r>
      <w:r w:rsidRPr="00D26D71">
        <w:rPr>
          <w:i/>
          <w:lang w:val="de-DE"/>
        </w:rPr>
        <w:t xml:space="preserve"> oder Zeit</w:t>
      </w:r>
      <w:r w:rsidR="0026295F" w:rsidRPr="00D26D71">
        <w:rPr>
          <w:i/>
          <w:lang w:val="de-DE"/>
        </w:rPr>
        <w:t xml:space="preserve"> </w:t>
      </w:r>
      <w:r w:rsidR="00BC220A" w:rsidRPr="00D26D71">
        <w:rPr>
          <w:i/>
          <w:lang w:val="de-DE"/>
        </w:rPr>
        <w:t xml:space="preserve">zwischen Schwingungswiederholungen </w:t>
      </w:r>
      <w:r w:rsidR="0026295F" w:rsidRPr="00D26D71">
        <w:rPr>
          <w:i/>
          <w:lang w:val="de-DE"/>
        </w:rPr>
        <w:t>1 Sekunde</w:t>
      </w:r>
      <w:r w:rsidR="00556639" w:rsidRPr="00D26D71">
        <w:rPr>
          <w:i/>
          <w:lang w:val="de-DE"/>
        </w:rPr>
        <w:t xml:space="preserve"> betragen. </w:t>
      </w:r>
    </w:p>
    <w:p w14:paraId="7C3F367E" w14:textId="77777777" w:rsidR="00BC220A" w:rsidRPr="00D26D71" w:rsidRDefault="008D1CD0" w:rsidP="000A3BC7">
      <w:pPr>
        <w:pStyle w:val="BodyText"/>
        <w:rPr>
          <w:lang w:val="de-DE"/>
        </w:rPr>
      </w:pPr>
      <w:r w:rsidRPr="00D26D71">
        <w:rPr>
          <w:lang w:val="de-DE"/>
        </w:rPr>
        <w:t xml:space="preserve">Kennen wir die </w:t>
      </w:r>
      <w:r w:rsidR="00171DEB" w:rsidRPr="00D26D71">
        <w:rPr>
          <w:lang w:val="de-DE"/>
        </w:rPr>
        <w:t>Periodendauer</w:t>
      </w:r>
      <w:r w:rsidR="00BC220A" w:rsidRPr="00D26D71">
        <w:rPr>
          <w:lang w:val="de-DE"/>
        </w:rPr>
        <w:t>, wissen wir</w:t>
      </w:r>
      <w:r w:rsidR="00AF673B">
        <w:rPr>
          <w:lang w:val="de-DE"/>
        </w:rPr>
        <w:t>,</w:t>
      </w:r>
      <w:r w:rsidR="00171DEB" w:rsidRPr="00D26D71">
        <w:rPr>
          <w:lang w:val="de-DE"/>
        </w:rPr>
        <w:t xml:space="preserve"> wie lange</w:t>
      </w:r>
      <w:r w:rsidR="00BC220A" w:rsidRPr="00D26D71">
        <w:rPr>
          <w:lang w:val="de-DE"/>
        </w:rPr>
        <w:t xml:space="preserve"> </w:t>
      </w:r>
      <w:r w:rsidR="009606E0" w:rsidRPr="00D26D71">
        <w:rPr>
          <w:lang w:val="de-DE"/>
        </w:rPr>
        <w:t xml:space="preserve">es dauert, bis </w:t>
      </w:r>
      <w:r w:rsidRPr="00D26D71">
        <w:rPr>
          <w:lang w:val="de-DE"/>
        </w:rPr>
        <w:t xml:space="preserve">ein Schwingungsmuster </w:t>
      </w:r>
      <w:r w:rsidR="009606E0" w:rsidRPr="00D26D71">
        <w:rPr>
          <w:lang w:val="de-DE"/>
        </w:rPr>
        <w:t>sich wiederholt.</w:t>
      </w:r>
      <w:r w:rsidR="00BC220A" w:rsidRPr="00D26D71">
        <w:rPr>
          <w:lang w:val="de-DE"/>
        </w:rPr>
        <w:t xml:space="preserve"> </w:t>
      </w:r>
      <w:r w:rsidR="009606E0" w:rsidRPr="00D26D71">
        <w:rPr>
          <w:lang w:val="de-DE"/>
        </w:rPr>
        <w:t>Aber</w:t>
      </w:r>
      <w:r w:rsidR="00BC220A" w:rsidRPr="00D26D71">
        <w:rPr>
          <w:lang w:val="de-DE"/>
        </w:rPr>
        <w:t xml:space="preserve"> wir können auch herausfinden, wie viele Schwingungen </w:t>
      </w:r>
      <w:r w:rsidR="009606E0" w:rsidRPr="00D26D71">
        <w:rPr>
          <w:lang w:val="de-DE"/>
        </w:rPr>
        <w:t>pro Sekunde erzeug</w:t>
      </w:r>
      <w:r w:rsidRPr="00D26D71">
        <w:rPr>
          <w:lang w:val="de-DE"/>
        </w:rPr>
        <w:t>t werden. D</w:t>
      </w:r>
      <w:r w:rsidR="00BC220A" w:rsidRPr="00D26D71">
        <w:rPr>
          <w:lang w:val="de-DE"/>
        </w:rPr>
        <w:t xml:space="preserve">ie </w:t>
      </w:r>
      <w:r w:rsidR="00BC220A" w:rsidRPr="00D26D71">
        <w:rPr>
          <w:b/>
          <w:lang w:val="de-DE"/>
        </w:rPr>
        <w:t>Anzahl der Schwingungen pro Sekunde</w:t>
      </w:r>
      <w:r w:rsidR="00BC220A" w:rsidRPr="00D26D71">
        <w:rPr>
          <w:lang w:val="de-DE"/>
        </w:rPr>
        <w:t xml:space="preserve"> </w:t>
      </w:r>
      <w:r w:rsidR="00556639" w:rsidRPr="00D26D71">
        <w:rPr>
          <w:lang w:val="de-DE"/>
        </w:rPr>
        <w:t>wird</w:t>
      </w:r>
      <w:r w:rsidRPr="00D26D71">
        <w:rPr>
          <w:lang w:val="de-DE"/>
        </w:rPr>
        <w:t xml:space="preserve"> </w:t>
      </w:r>
      <w:r w:rsidR="00556639" w:rsidRPr="00D26D71">
        <w:rPr>
          <w:lang w:val="de-DE"/>
        </w:rPr>
        <w:t>–</w:t>
      </w:r>
      <w:r w:rsidRPr="00D26D71">
        <w:rPr>
          <w:lang w:val="de-DE"/>
        </w:rPr>
        <w:t xml:space="preserve"> wie </w:t>
      </w:r>
      <w:r w:rsidR="00556639" w:rsidRPr="00D26D71">
        <w:rPr>
          <w:lang w:val="de-DE"/>
        </w:rPr>
        <w:t>bereits bekannt</w:t>
      </w:r>
      <w:r w:rsidRPr="00D26D71">
        <w:rPr>
          <w:lang w:val="de-DE"/>
        </w:rPr>
        <w:t xml:space="preserve"> </w:t>
      </w:r>
      <w:r w:rsidR="00556639" w:rsidRPr="00D26D71">
        <w:rPr>
          <w:lang w:val="de-DE"/>
        </w:rPr>
        <w:t>–</w:t>
      </w:r>
      <w:r w:rsidRPr="00D26D71">
        <w:rPr>
          <w:lang w:val="de-DE"/>
        </w:rPr>
        <w:t xml:space="preserve"> </w:t>
      </w:r>
      <w:r w:rsidR="00BC220A" w:rsidRPr="00D26D71">
        <w:rPr>
          <w:b/>
          <w:lang w:val="de-DE"/>
        </w:rPr>
        <w:t>Frequenz</w:t>
      </w:r>
      <w:r w:rsidR="00BC220A" w:rsidRPr="00D26D71">
        <w:rPr>
          <w:lang w:val="de-DE"/>
        </w:rPr>
        <w:t xml:space="preserve"> </w:t>
      </w:r>
      <w:r w:rsidRPr="00D26D71">
        <w:rPr>
          <w:lang w:val="de-DE"/>
        </w:rPr>
        <w:t xml:space="preserve">genannt. </w:t>
      </w:r>
      <w:r w:rsidR="009606E0" w:rsidRPr="00D26D71">
        <w:rPr>
          <w:lang w:val="de-DE"/>
        </w:rPr>
        <w:t>Frequenzen werden mit der Einheit</w:t>
      </w:r>
      <w:r w:rsidR="00BC220A" w:rsidRPr="00D26D71">
        <w:rPr>
          <w:lang w:val="de-DE"/>
        </w:rPr>
        <w:t xml:space="preserve"> </w:t>
      </w:r>
      <w:r w:rsidR="00BC220A" w:rsidRPr="00D26D71">
        <w:rPr>
          <w:b/>
          <w:lang w:val="de-DE"/>
        </w:rPr>
        <w:t>Hertz</w:t>
      </w:r>
      <w:r w:rsidR="00BC220A" w:rsidRPr="00D26D71">
        <w:rPr>
          <w:lang w:val="de-DE"/>
        </w:rPr>
        <w:t xml:space="preserve"> (Hz)</w:t>
      </w:r>
      <w:r w:rsidR="009606E0" w:rsidRPr="00D26D71">
        <w:rPr>
          <w:lang w:val="de-DE"/>
        </w:rPr>
        <w:t xml:space="preserve"> angegeben</w:t>
      </w:r>
      <w:r w:rsidR="00BC220A" w:rsidRPr="00D26D71">
        <w:rPr>
          <w:lang w:val="de-DE"/>
        </w:rPr>
        <w:t>.</w:t>
      </w:r>
    </w:p>
    <w:p w14:paraId="201A7869" w14:textId="77777777" w:rsidR="000A3BC7" w:rsidRPr="00D26D71" w:rsidRDefault="008D1CD0" w:rsidP="000A3BC7">
      <w:pPr>
        <w:pStyle w:val="BodyText"/>
        <w:rPr>
          <w:lang w:val="de-DE"/>
        </w:rPr>
      </w:pPr>
      <w:r w:rsidRPr="00D26D71">
        <w:rPr>
          <w:lang w:val="de-DE"/>
        </w:rPr>
        <w:t xml:space="preserve">Also </w:t>
      </w:r>
      <w:r w:rsidR="007500B4" w:rsidRPr="00D26D71">
        <w:rPr>
          <w:lang w:val="de-DE"/>
        </w:rPr>
        <w:t>ist d</w:t>
      </w:r>
      <w:r w:rsidRPr="00D26D71">
        <w:rPr>
          <w:lang w:val="de-DE"/>
        </w:rPr>
        <w:t>ie Frequenz einer periodischen Schwingung:</w:t>
      </w:r>
    </w:p>
    <w:p w14:paraId="328A26F1" w14:textId="77777777" w:rsidR="000A3BC7" w:rsidRPr="00D26D71" w:rsidRDefault="0013568E" w:rsidP="000A3BC7">
      <w:pPr>
        <w:pStyle w:val="BodyText"/>
        <w:jc w:val="center"/>
        <w:rPr>
          <w:lang w:val="de-DE"/>
        </w:rPr>
      </w:pPr>
      <w:r w:rsidRPr="00D26D71">
        <w:rPr>
          <w:position w:val="-24"/>
          <w:lang w:val="de-DE"/>
        </w:rPr>
        <w:object w:dxaOrig="3820" w:dyaOrig="620" w14:anchorId="4D50EF53">
          <v:shape id="_x0000_i1026" type="#_x0000_t75" style="width:204pt;height:31.5pt" o:ole="">
            <v:imagedata r:id="rId25" o:title=""/>
          </v:shape>
          <o:OLEObject Type="Embed" ProgID="Equation.3" ShapeID="_x0000_i1026" DrawAspect="Content" ObjectID="_1462274482" r:id="rId26"/>
        </w:object>
      </w:r>
    </w:p>
    <w:p w14:paraId="7904BA5F" w14:textId="77777777" w:rsidR="000A3BC7" w:rsidRPr="00D26D71" w:rsidRDefault="009B6346" w:rsidP="000A3BC7">
      <w:pPr>
        <w:pStyle w:val="BodyText"/>
        <w:rPr>
          <w:lang w:val="de-DE"/>
        </w:rPr>
      </w:pPr>
      <w:r w:rsidRPr="00D26D71">
        <w:rPr>
          <w:lang w:val="de-DE"/>
        </w:rPr>
        <w:t>Ein hoher Ton hat eine hohe Frequenz</w:t>
      </w:r>
      <w:r w:rsidR="009606E0" w:rsidRPr="00D26D71">
        <w:rPr>
          <w:lang w:val="de-DE"/>
        </w:rPr>
        <w:t>,</w:t>
      </w:r>
      <w:r w:rsidRPr="00D26D71">
        <w:rPr>
          <w:lang w:val="de-DE"/>
        </w:rPr>
        <w:t xml:space="preserve"> ein tiefer Ton eine niedrige Frequenz.</w:t>
      </w:r>
    </w:p>
    <w:p w14:paraId="456ED203" w14:textId="77777777" w:rsidR="00AD60AC" w:rsidRPr="00D26D71" w:rsidRDefault="009B6346" w:rsidP="00AD60AC">
      <w:pPr>
        <w:pStyle w:val="BodyText"/>
        <w:tabs>
          <w:tab w:val="clear" w:pos="7088"/>
          <w:tab w:val="left" w:leader="dot" w:pos="709"/>
          <w:tab w:val="left" w:leader="dot" w:pos="6804"/>
        </w:tabs>
        <w:rPr>
          <w:lang w:val="de-DE"/>
        </w:rPr>
      </w:pPr>
      <w:r w:rsidRPr="00D26D71">
        <w:rPr>
          <w:lang w:val="de-DE"/>
        </w:rPr>
        <w:t xml:space="preserve">Wenn die </w:t>
      </w:r>
      <w:r w:rsidR="00584663" w:rsidRPr="00D26D71">
        <w:rPr>
          <w:lang w:val="de-DE"/>
        </w:rPr>
        <w:t>Periodendauer</w:t>
      </w:r>
      <w:r w:rsidRPr="00D26D71">
        <w:rPr>
          <w:lang w:val="de-DE"/>
        </w:rPr>
        <w:t xml:space="preserve"> einer Schwingung 0,5 s beträgt, wie hoch ist die Anzahl der Schwingungen pro Sekunde oder die Frequenz?</w:t>
      </w:r>
      <w:r w:rsidR="00AD60AC" w:rsidRPr="00D26D71">
        <w:rPr>
          <w:lang w:val="de-DE"/>
        </w:rPr>
        <w:tab/>
        <w:t xml:space="preserve"> Hz</w:t>
      </w:r>
    </w:p>
    <w:p w14:paraId="477B8E89" w14:textId="77777777" w:rsidR="00AD60AC" w:rsidRPr="00D26D71" w:rsidRDefault="009606E0" w:rsidP="000A3BC7">
      <w:pPr>
        <w:pStyle w:val="BodyText"/>
        <w:rPr>
          <w:lang w:val="de-DE"/>
        </w:rPr>
      </w:pPr>
      <w:r w:rsidRPr="00D26D71">
        <w:rPr>
          <w:lang w:val="de-DE"/>
        </w:rPr>
        <w:t>Wenn</w:t>
      </w:r>
      <w:r w:rsidR="009B6346" w:rsidRPr="00D26D71">
        <w:rPr>
          <w:lang w:val="de-DE"/>
        </w:rPr>
        <w:t xml:space="preserve"> ein Ton </w:t>
      </w:r>
      <w:r w:rsidRPr="00D26D71">
        <w:rPr>
          <w:lang w:val="de-DE"/>
        </w:rPr>
        <w:t xml:space="preserve">beispielsweise </w:t>
      </w:r>
      <w:r w:rsidR="009B6346" w:rsidRPr="00D26D71">
        <w:rPr>
          <w:lang w:val="de-DE"/>
        </w:rPr>
        <w:t xml:space="preserve">eine Frequenz von </w:t>
      </w:r>
      <w:r w:rsidR="00AF4695" w:rsidRPr="00D26D71">
        <w:rPr>
          <w:lang w:val="de-DE"/>
        </w:rPr>
        <w:t>3</w:t>
      </w:r>
      <w:r w:rsidRPr="00D26D71">
        <w:rPr>
          <w:lang w:val="de-DE"/>
        </w:rPr>
        <w:t xml:space="preserve"> </w:t>
      </w:r>
      <w:r w:rsidR="00AF4695" w:rsidRPr="00D26D71">
        <w:rPr>
          <w:lang w:val="de-DE"/>
        </w:rPr>
        <w:t>Hz</w:t>
      </w:r>
      <w:r w:rsidRPr="00D26D71">
        <w:rPr>
          <w:lang w:val="de-DE"/>
        </w:rPr>
        <w:t xml:space="preserve"> hat</w:t>
      </w:r>
      <w:r w:rsidR="00AF4695" w:rsidRPr="00D26D71">
        <w:rPr>
          <w:lang w:val="de-DE"/>
        </w:rPr>
        <w:t xml:space="preserve">, </w:t>
      </w:r>
      <w:r w:rsidR="009B6346" w:rsidRPr="00D26D71">
        <w:rPr>
          <w:lang w:val="de-DE"/>
        </w:rPr>
        <w:t>dann heißt das</w:t>
      </w:r>
      <w:r w:rsidRPr="00D26D71">
        <w:rPr>
          <w:lang w:val="de-DE"/>
        </w:rPr>
        <w:t>, dass es</w:t>
      </w:r>
      <w:r w:rsidR="009B6346" w:rsidRPr="00D26D71">
        <w:rPr>
          <w:lang w:val="de-DE"/>
        </w:rPr>
        <w:t xml:space="preserve"> </w:t>
      </w:r>
      <w:r w:rsidR="00AF4695" w:rsidRPr="00D26D71">
        <w:rPr>
          <w:lang w:val="de-DE"/>
        </w:rPr>
        <w:t xml:space="preserve">3 </w:t>
      </w:r>
      <w:r w:rsidR="009B6346" w:rsidRPr="00D26D71">
        <w:rPr>
          <w:lang w:val="de-DE"/>
        </w:rPr>
        <w:t>vollständige Schwingungen pro Sekunde</w:t>
      </w:r>
      <w:r w:rsidRPr="00D26D71">
        <w:rPr>
          <w:lang w:val="de-DE"/>
        </w:rPr>
        <w:t xml:space="preserve"> gibt</w:t>
      </w:r>
      <w:r w:rsidR="00AF4695" w:rsidRPr="00D26D71">
        <w:rPr>
          <w:lang w:val="de-DE"/>
        </w:rPr>
        <w:t>.</w:t>
      </w:r>
      <w:r w:rsidR="000A3BC7" w:rsidRPr="00D26D71">
        <w:rPr>
          <w:lang w:val="de-DE"/>
        </w:rPr>
        <w:t xml:space="preserve"> </w:t>
      </w:r>
      <w:r w:rsidR="00584663" w:rsidRPr="00D26D71">
        <w:rPr>
          <w:lang w:val="de-DE"/>
        </w:rPr>
        <w:t>Demnach dauert e</w:t>
      </w:r>
      <w:r w:rsidR="009B6346" w:rsidRPr="00D26D71">
        <w:rPr>
          <w:lang w:val="de-DE"/>
        </w:rPr>
        <w:t>ine Schwingung …</w:t>
      </w:r>
      <w:r w:rsidRPr="00D26D71">
        <w:rPr>
          <w:lang w:val="de-DE"/>
        </w:rPr>
        <w:t>..</w:t>
      </w:r>
      <w:r w:rsidR="000A3BC7" w:rsidRPr="00D26D71">
        <w:rPr>
          <w:lang w:val="de-DE"/>
        </w:rPr>
        <w:t xml:space="preserve">s. </w:t>
      </w:r>
      <w:r w:rsidR="00AD60AC" w:rsidRPr="00D26D71">
        <w:rPr>
          <w:lang w:val="de-DE"/>
        </w:rPr>
        <w:br/>
      </w:r>
      <w:r w:rsidR="009B6346" w:rsidRPr="00D26D71">
        <w:rPr>
          <w:lang w:val="de-DE"/>
        </w:rPr>
        <w:t xml:space="preserve">Wenn eine Note </w:t>
      </w:r>
      <w:r w:rsidR="000A3BC7" w:rsidRPr="00D26D71">
        <w:rPr>
          <w:lang w:val="de-DE"/>
        </w:rPr>
        <w:t>1/10 s</w:t>
      </w:r>
      <w:r w:rsidR="009B6346" w:rsidRPr="00D26D71">
        <w:rPr>
          <w:lang w:val="de-DE"/>
        </w:rPr>
        <w:t xml:space="preserve"> dauert</w:t>
      </w:r>
      <w:r w:rsidR="000A3BC7" w:rsidRPr="00D26D71">
        <w:rPr>
          <w:lang w:val="de-DE"/>
        </w:rPr>
        <w:t xml:space="preserve">, </w:t>
      </w:r>
      <w:r w:rsidRPr="00D26D71">
        <w:rPr>
          <w:lang w:val="de-DE"/>
        </w:rPr>
        <w:t>gibt es</w:t>
      </w:r>
      <w:r w:rsidR="000A3BC7" w:rsidRPr="00D26D71">
        <w:rPr>
          <w:lang w:val="de-DE"/>
        </w:rPr>
        <w:t xml:space="preserve"> </w:t>
      </w:r>
      <w:r w:rsidR="00AD60AC" w:rsidRPr="00D26D71">
        <w:rPr>
          <w:lang w:val="de-DE"/>
        </w:rPr>
        <w:t>……</w:t>
      </w:r>
      <w:r w:rsidR="00584663" w:rsidRPr="00D26D71">
        <w:rPr>
          <w:lang w:val="de-DE"/>
        </w:rPr>
        <w:t xml:space="preserve"> </w:t>
      </w:r>
      <w:r w:rsidRPr="00D26D71">
        <w:rPr>
          <w:lang w:val="de-DE"/>
        </w:rPr>
        <w:t>Schwingungen pro Sekunde</w:t>
      </w:r>
      <w:r w:rsidR="009B6346" w:rsidRPr="00D26D71">
        <w:rPr>
          <w:lang w:val="de-DE"/>
        </w:rPr>
        <w:t>.</w:t>
      </w:r>
      <w:r w:rsidR="000A3BC7" w:rsidRPr="00D26D71">
        <w:rPr>
          <w:lang w:val="de-DE"/>
        </w:rPr>
        <w:t xml:space="preserve"> </w:t>
      </w:r>
    </w:p>
    <w:p w14:paraId="6A18089D" w14:textId="77777777" w:rsidR="000A3BC7" w:rsidRPr="00D26D71" w:rsidRDefault="009B6346" w:rsidP="000A3BC7">
      <w:pPr>
        <w:pStyle w:val="BodyText"/>
        <w:rPr>
          <w:lang w:val="de-DE"/>
        </w:rPr>
      </w:pPr>
      <w:r w:rsidRPr="00D26D71">
        <w:rPr>
          <w:lang w:val="de-DE"/>
        </w:rPr>
        <w:t xml:space="preserve">Wir haben bereits herausgefunden, dass </w:t>
      </w:r>
      <w:r w:rsidR="00225CE4" w:rsidRPr="00D26D71">
        <w:rPr>
          <w:b/>
          <w:lang w:val="de-DE"/>
        </w:rPr>
        <w:t>Periode</w:t>
      </w:r>
      <w:r w:rsidRPr="00D26D71">
        <w:rPr>
          <w:b/>
          <w:lang w:val="de-DE"/>
        </w:rPr>
        <w:t xml:space="preserve"> und Fre</w:t>
      </w:r>
      <w:r w:rsidR="00237494" w:rsidRPr="00D26D71">
        <w:rPr>
          <w:b/>
          <w:lang w:val="de-DE"/>
        </w:rPr>
        <w:t xml:space="preserve">quenz </w:t>
      </w:r>
      <w:r w:rsidR="00225CE4" w:rsidRPr="00D26D71">
        <w:rPr>
          <w:b/>
          <w:lang w:val="de-DE"/>
        </w:rPr>
        <w:t>umgekehrt proportional zueinander sind,</w:t>
      </w:r>
      <w:r w:rsidR="00237494" w:rsidRPr="00D26D71">
        <w:rPr>
          <w:lang w:val="de-DE"/>
        </w:rPr>
        <w:t xml:space="preserve"> </w:t>
      </w:r>
      <w:r w:rsidR="00225CE4" w:rsidRPr="00D26D71">
        <w:rPr>
          <w:lang w:val="de-DE"/>
        </w:rPr>
        <w:t>was m</w:t>
      </w:r>
      <w:r w:rsidRPr="00D26D71">
        <w:rPr>
          <w:lang w:val="de-DE"/>
        </w:rPr>
        <w:t xml:space="preserve">athematisch </w:t>
      </w:r>
      <w:r w:rsidR="00225CE4" w:rsidRPr="00D26D71">
        <w:rPr>
          <w:lang w:val="de-DE"/>
        </w:rPr>
        <w:t>folgendermaßen</w:t>
      </w:r>
      <w:r w:rsidR="00237494" w:rsidRPr="00D26D71">
        <w:rPr>
          <w:lang w:val="de-DE"/>
        </w:rPr>
        <w:t xml:space="preserve"> aus</w:t>
      </w:r>
      <w:r w:rsidR="00225CE4" w:rsidRPr="00D26D71">
        <w:rPr>
          <w:lang w:val="de-DE"/>
        </w:rPr>
        <w:t>ge</w:t>
      </w:r>
      <w:r w:rsidRPr="00D26D71">
        <w:rPr>
          <w:lang w:val="de-DE"/>
        </w:rPr>
        <w:t>drück</w:t>
      </w:r>
      <w:r w:rsidR="00225CE4" w:rsidRPr="00D26D71">
        <w:rPr>
          <w:lang w:val="de-DE"/>
        </w:rPr>
        <w:t>t werden kann</w:t>
      </w:r>
      <w:r w:rsidR="00237494" w:rsidRPr="00D26D71">
        <w:rPr>
          <w:lang w:val="de-DE"/>
        </w:rPr>
        <w:t>:</w:t>
      </w:r>
    </w:p>
    <w:p w14:paraId="370F6FFD" w14:textId="77777777" w:rsidR="000A3BC7" w:rsidRPr="00D26D71" w:rsidRDefault="000A3BC7" w:rsidP="000A3BC7">
      <w:pPr>
        <w:pStyle w:val="Vergelijking"/>
        <w:rPr>
          <w:lang w:val="de-DE"/>
        </w:rPr>
      </w:pPr>
      <w:r w:rsidRPr="00D26D71">
        <w:rPr>
          <w:lang w:val="de-DE"/>
        </w:rPr>
        <w:tab/>
      </w:r>
      <w:r w:rsidR="00C411C9" w:rsidRPr="00D26D71">
        <w:rPr>
          <w:position w:val="-24"/>
          <w:lang w:val="de-DE"/>
        </w:rPr>
        <w:object w:dxaOrig="760" w:dyaOrig="620" w14:anchorId="34FA1FB1">
          <v:shape id="_x0000_i1027" type="#_x0000_t75" style="width:43.5pt;height:37.5pt" o:ole="">
            <v:imagedata r:id="rId27" o:title=""/>
          </v:shape>
          <o:OLEObject Type="Embed" ProgID="Equation.3" ShapeID="_x0000_i1027" DrawAspect="Content" ObjectID="_1462274483" r:id="rId28"/>
        </w:object>
      </w:r>
      <w:r w:rsidRPr="00D26D71">
        <w:rPr>
          <w:lang w:val="de-DE"/>
        </w:rPr>
        <w:tab/>
        <w:t>(</w:t>
      </w:r>
      <w:r w:rsidR="009E54E8" w:rsidRPr="00D26D71">
        <w:rPr>
          <w:lang w:val="de-DE"/>
        </w:rPr>
        <w:fldChar w:fldCharType="begin"/>
      </w:r>
      <w:r w:rsidRPr="00D26D71">
        <w:rPr>
          <w:lang w:val="de-DE"/>
        </w:rPr>
        <w:instrText xml:space="preserve"> AUTONUM  </w:instrText>
      </w:r>
      <w:r w:rsidR="009E54E8" w:rsidRPr="00D26D71">
        <w:rPr>
          <w:lang w:val="de-DE"/>
        </w:rPr>
        <w:fldChar w:fldCharType="end"/>
      </w:r>
      <w:r w:rsidRPr="00D26D71">
        <w:rPr>
          <w:lang w:val="de-DE"/>
        </w:rPr>
        <w:t>)</w:t>
      </w:r>
      <w:r w:rsidRPr="00D26D71">
        <w:rPr>
          <w:lang w:val="de-DE"/>
        </w:rPr>
        <w:tab/>
      </w:r>
    </w:p>
    <w:p w14:paraId="66480789" w14:textId="77777777" w:rsidR="00B63F72" w:rsidRPr="00D26D71" w:rsidRDefault="00237494" w:rsidP="00B63F72">
      <w:pPr>
        <w:pStyle w:val="Heading4"/>
        <w:numPr>
          <w:ilvl w:val="0"/>
          <w:numId w:val="0"/>
        </w:numPr>
        <w:tabs>
          <w:tab w:val="left" w:leader="dot" w:pos="8505"/>
        </w:tabs>
        <w:ind w:left="851"/>
        <w:rPr>
          <w:b w:val="0"/>
          <w:lang w:val="de-DE"/>
        </w:rPr>
      </w:pPr>
      <w:r w:rsidRPr="00D26D71">
        <w:rPr>
          <w:b w:val="0"/>
          <w:lang w:val="de-DE"/>
        </w:rPr>
        <w:t xml:space="preserve">Wie hoch ist die </w:t>
      </w:r>
      <w:r w:rsidR="00FD7CC6" w:rsidRPr="00D26D71">
        <w:rPr>
          <w:b w:val="0"/>
          <w:lang w:val="de-DE"/>
        </w:rPr>
        <w:t>F</w:t>
      </w:r>
      <w:r w:rsidRPr="00D26D71">
        <w:rPr>
          <w:b w:val="0"/>
          <w:lang w:val="de-DE"/>
        </w:rPr>
        <w:t xml:space="preserve">requenz einer </w:t>
      </w:r>
      <w:r w:rsidR="00FD7CC6" w:rsidRPr="00D26D71">
        <w:rPr>
          <w:b w:val="0"/>
          <w:lang w:val="de-DE"/>
        </w:rPr>
        <w:t xml:space="preserve">Schwingung mit einer </w:t>
      </w:r>
      <w:r w:rsidR="00D26D71" w:rsidRPr="00D26D71">
        <w:rPr>
          <w:b w:val="0"/>
          <w:lang w:val="de-DE"/>
        </w:rPr>
        <w:t>Periodendauer</w:t>
      </w:r>
      <w:r w:rsidRPr="00D26D71">
        <w:rPr>
          <w:b w:val="0"/>
          <w:lang w:val="de-DE"/>
        </w:rPr>
        <w:t xml:space="preserve"> von </w:t>
      </w:r>
      <w:r w:rsidR="00B63F72" w:rsidRPr="00D26D71">
        <w:rPr>
          <w:b w:val="0"/>
          <w:lang w:val="de-DE"/>
        </w:rPr>
        <w:t xml:space="preserve">1/100 s?  </w:t>
      </w:r>
      <w:r w:rsidR="00B63F72" w:rsidRPr="00D26D71">
        <w:rPr>
          <w:b w:val="0"/>
          <w:lang w:val="de-DE"/>
        </w:rPr>
        <w:tab/>
      </w:r>
    </w:p>
    <w:p w14:paraId="74560FAC" w14:textId="77777777" w:rsidR="000A3BC7" w:rsidRPr="00D26D71" w:rsidRDefault="00237494" w:rsidP="00B63F72">
      <w:pPr>
        <w:pStyle w:val="Heading4"/>
        <w:numPr>
          <w:ilvl w:val="0"/>
          <w:numId w:val="0"/>
        </w:numPr>
        <w:tabs>
          <w:tab w:val="left" w:leader="dot" w:pos="8505"/>
        </w:tabs>
        <w:ind w:left="851"/>
        <w:rPr>
          <w:b w:val="0"/>
          <w:lang w:val="de-DE"/>
        </w:rPr>
      </w:pPr>
      <w:r w:rsidRPr="00D26D71">
        <w:rPr>
          <w:b w:val="0"/>
          <w:lang w:val="de-DE"/>
        </w:rPr>
        <w:t>Wie hoch ist die Schwingungsfrequenz der Note A</w:t>
      </w:r>
      <w:r w:rsidR="00FD7CC6" w:rsidRPr="00D26D71">
        <w:rPr>
          <w:b w:val="0"/>
          <w:lang w:val="de-DE"/>
        </w:rPr>
        <w:t>?</w:t>
      </w:r>
      <w:r w:rsidR="00507A3A" w:rsidRPr="00D26D71">
        <w:rPr>
          <w:b w:val="0"/>
          <w:lang w:val="de-DE"/>
        </w:rPr>
        <w:t xml:space="preserve"> (</w:t>
      </w:r>
      <w:r w:rsidRPr="00D26D71">
        <w:rPr>
          <w:b w:val="0"/>
          <w:lang w:val="de-DE"/>
        </w:rPr>
        <w:t>Nachschlagen</w:t>
      </w:r>
      <w:r w:rsidR="00507A3A" w:rsidRPr="00D26D71">
        <w:rPr>
          <w:b w:val="0"/>
          <w:lang w:val="de-DE"/>
        </w:rPr>
        <w:t>)</w:t>
      </w:r>
      <w:r w:rsidR="00B63F72" w:rsidRPr="00D26D71">
        <w:rPr>
          <w:b w:val="0"/>
          <w:lang w:val="de-DE"/>
        </w:rPr>
        <w:t xml:space="preserve">   </w:t>
      </w:r>
      <w:r w:rsidR="00B63F72" w:rsidRPr="00D26D71">
        <w:rPr>
          <w:b w:val="0"/>
          <w:lang w:val="de-DE"/>
        </w:rPr>
        <w:tab/>
      </w:r>
    </w:p>
    <w:p w14:paraId="24A431D2" w14:textId="77777777" w:rsidR="000A3BC7" w:rsidRPr="00D26D71" w:rsidRDefault="00237494" w:rsidP="00B63F72">
      <w:pPr>
        <w:pStyle w:val="Heading4"/>
        <w:numPr>
          <w:ilvl w:val="0"/>
          <w:numId w:val="0"/>
        </w:numPr>
        <w:tabs>
          <w:tab w:val="left" w:leader="dot" w:pos="8505"/>
        </w:tabs>
        <w:ind w:left="851"/>
        <w:rPr>
          <w:b w:val="0"/>
          <w:lang w:val="de-DE"/>
        </w:rPr>
      </w:pPr>
      <w:r w:rsidRPr="00D26D71">
        <w:rPr>
          <w:b w:val="0"/>
          <w:lang w:val="de-DE"/>
        </w:rPr>
        <w:t xml:space="preserve">Wie hoch ist </w:t>
      </w:r>
      <w:r w:rsidR="00556639" w:rsidRPr="00D26D71">
        <w:rPr>
          <w:b w:val="0"/>
          <w:lang w:val="de-DE"/>
        </w:rPr>
        <w:t xml:space="preserve">die Schwingungsfrequenz für </w:t>
      </w:r>
      <w:r w:rsidRPr="00D26D71">
        <w:rPr>
          <w:b w:val="0"/>
          <w:lang w:val="de-DE"/>
        </w:rPr>
        <w:t>sichtbare</w:t>
      </w:r>
      <w:r w:rsidR="00556639" w:rsidRPr="00D26D71">
        <w:rPr>
          <w:b w:val="0"/>
          <w:lang w:val="de-DE"/>
        </w:rPr>
        <w:t>s</w:t>
      </w:r>
      <w:r w:rsidRPr="00D26D71">
        <w:rPr>
          <w:b w:val="0"/>
          <w:lang w:val="de-DE"/>
        </w:rPr>
        <w:t xml:space="preserve"> Licht</w:t>
      </w:r>
      <w:r w:rsidR="000A3BC7" w:rsidRPr="00D26D71">
        <w:rPr>
          <w:b w:val="0"/>
          <w:lang w:val="de-DE"/>
        </w:rPr>
        <w:t>? (</w:t>
      </w:r>
      <w:r w:rsidRPr="00D26D71">
        <w:rPr>
          <w:b w:val="0"/>
          <w:lang w:val="de-DE"/>
        </w:rPr>
        <w:t>Nachschlagen</w:t>
      </w:r>
      <w:r w:rsidR="000A3BC7" w:rsidRPr="00D26D71">
        <w:rPr>
          <w:b w:val="0"/>
          <w:lang w:val="de-DE"/>
        </w:rPr>
        <w:t>)</w:t>
      </w:r>
      <w:r w:rsidR="00B63F72" w:rsidRPr="00D26D71">
        <w:rPr>
          <w:b w:val="0"/>
          <w:lang w:val="de-DE"/>
        </w:rPr>
        <w:t xml:space="preserve">   </w:t>
      </w:r>
      <w:r w:rsidR="00B63F72" w:rsidRPr="00D26D71">
        <w:rPr>
          <w:b w:val="0"/>
          <w:lang w:val="de-DE"/>
        </w:rPr>
        <w:tab/>
      </w:r>
    </w:p>
    <w:p w14:paraId="4A181457" w14:textId="77777777" w:rsidR="000A3BC7" w:rsidRPr="00D26D71" w:rsidRDefault="008367BC" w:rsidP="00B63F72">
      <w:pPr>
        <w:pStyle w:val="Heading4"/>
        <w:numPr>
          <w:ilvl w:val="0"/>
          <w:numId w:val="0"/>
        </w:numPr>
        <w:tabs>
          <w:tab w:val="left" w:leader="dot" w:pos="8505"/>
        </w:tabs>
        <w:ind w:left="851"/>
        <w:rPr>
          <w:b w:val="0"/>
          <w:lang w:val="de-DE"/>
        </w:rPr>
      </w:pPr>
      <w:r w:rsidRPr="00D26D71">
        <w:rPr>
          <w:b w:val="0"/>
          <w:lang w:val="de-DE"/>
        </w:rPr>
        <w:t xml:space="preserve">Nahm </w:t>
      </w:r>
      <w:r w:rsidR="000A3BC7" w:rsidRPr="00D26D71">
        <w:rPr>
          <w:b w:val="0"/>
          <w:lang w:val="de-DE"/>
        </w:rPr>
        <w:t xml:space="preserve">Huygens </w:t>
      </w:r>
      <w:r w:rsidRPr="00D26D71">
        <w:rPr>
          <w:b w:val="0"/>
          <w:lang w:val="de-DE"/>
        </w:rPr>
        <w:t>zu Recht an</w:t>
      </w:r>
      <w:r w:rsidR="00237494" w:rsidRPr="00D26D71">
        <w:rPr>
          <w:b w:val="0"/>
          <w:lang w:val="de-DE"/>
        </w:rPr>
        <w:t>, dass Licht eine sehr hohe Schwingungsfrequenz hat?</w:t>
      </w:r>
      <w:r w:rsidR="00B63F72" w:rsidRPr="00D26D71">
        <w:rPr>
          <w:b w:val="0"/>
          <w:lang w:val="de-DE"/>
        </w:rPr>
        <w:t xml:space="preserve"> (</w:t>
      </w:r>
      <w:r w:rsidR="00237494" w:rsidRPr="00D26D71">
        <w:rPr>
          <w:b w:val="0"/>
          <w:lang w:val="de-DE"/>
        </w:rPr>
        <w:t>Ja/Nein</w:t>
      </w:r>
      <w:r w:rsidR="00B63F72" w:rsidRPr="00D26D71">
        <w:rPr>
          <w:b w:val="0"/>
          <w:lang w:val="de-DE"/>
        </w:rPr>
        <w:t>)</w:t>
      </w:r>
    </w:p>
    <w:p w14:paraId="18D11949" w14:textId="77777777" w:rsidR="00507A3A" w:rsidRPr="00D26D71" w:rsidRDefault="00F85657" w:rsidP="00507A3A">
      <w:pPr>
        <w:pStyle w:val="BodyText"/>
        <w:rPr>
          <w:lang w:val="de-DE"/>
        </w:rPr>
      </w:pPr>
      <w:r w:rsidRPr="00D26D71">
        <w:rPr>
          <w:lang w:val="de-DE"/>
        </w:rPr>
        <w:t xml:space="preserve">Um wie viel </w:t>
      </w:r>
      <w:r w:rsidR="00237494" w:rsidRPr="00D26D71">
        <w:rPr>
          <w:lang w:val="de-DE"/>
        </w:rPr>
        <w:t xml:space="preserve">ist die Frequenz des sichtbaren Lichts </w:t>
      </w:r>
      <w:r w:rsidR="00225CE4" w:rsidRPr="00D26D71">
        <w:rPr>
          <w:lang w:val="de-DE"/>
        </w:rPr>
        <w:t>höher</w:t>
      </w:r>
      <w:r w:rsidRPr="00D26D71">
        <w:rPr>
          <w:lang w:val="de-DE"/>
        </w:rPr>
        <w:t xml:space="preserve"> als die</w:t>
      </w:r>
      <w:r w:rsidR="00FD7CC6" w:rsidRPr="00D26D71">
        <w:rPr>
          <w:lang w:val="de-DE"/>
        </w:rPr>
        <w:t xml:space="preserve"> der</w:t>
      </w:r>
      <w:r w:rsidRPr="00D26D71">
        <w:rPr>
          <w:lang w:val="de-DE"/>
        </w:rPr>
        <w:t xml:space="preserve"> Note A</w:t>
      </w:r>
      <w:r w:rsidR="005B6962" w:rsidRPr="00D26D71">
        <w:rPr>
          <w:lang w:val="de-DE"/>
        </w:rPr>
        <w:t xml:space="preserve">? </w:t>
      </w:r>
    </w:p>
    <w:p w14:paraId="28C3CA88" w14:textId="77777777" w:rsidR="00507A3A" w:rsidRPr="00D26D71" w:rsidRDefault="00507A3A" w:rsidP="00507A3A">
      <w:pPr>
        <w:pStyle w:val="BodyText"/>
        <w:ind w:left="1071"/>
        <w:rPr>
          <w:lang w:val="de-DE"/>
        </w:rPr>
      </w:pPr>
      <w:r w:rsidRPr="00D26D71">
        <w:rPr>
          <w:lang w:val="de-DE"/>
        </w:rPr>
        <w:tab/>
      </w:r>
    </w:p>
    <w:p w14:paraId="7A3D820B" w14:textId="77777777" w:rsidR="00F85657" w:rsidRPr="004C6589" w:rsidRDefault="00F85657" w:rsidP="00F85657">
      <w:pPr>
        <w:pStyle w:val="Heading4"/>
        <w:rPr>
          <w:lang w:val="de-DE"/>
        </w:rPr>
      </w:pPr>
      <w:r w:rsidRPr="004C6589">
        <w:rPr>
          <w:lang w:val="de-DE"/>
        </w:rPr>
        <w:t xml:space="preserve">Wellenlänge </w:t>
      </w:r>
      <w:r w:rsidR="004C6589" w:rsidRPr="004C6589">
        <w:rPr>
          <w:lang w:val="de-DE"/>
        </w:rPr>
        <w:t>mal anders</w:t>
      </w:r>
    </w:p>
    <w:p w14:paraId="24B2DA81" w14:textId="77777777" w:rsidR="000A3BC7" w:rsidRPr="00D26D71" w:rsidRDefault="00F85657" w:rsidP="000A3BC7">
      <w:pPr>
        <w:pStyle w:val="BodyText"/>
        <w:rPr>
          <w:lang w:val="de-DE"/>
        </w:rPr>
      </w:pPr>
      <w:r w:rsidRPr="00D26D71">
        <w:rPr>
          <w:lang w:val="de-DE"/>
        </w:rPr>
        <w:t>Wenn eine Schwingung s</w:t>
      </w:r>
      <w:r w:rsidR="008367BC" w:rsidRPr="00D26D71">
        <w:rPr>
          <w:lang w:val="de-DE"/>
        </w:rPr>
        <w:t xml:space="preserve">ich </w:t>
      </w:r>
      <w:r w:rsidR="00A070FF" w:rsidRPr="00D26D71">
        <w:rPr>
          <w:lang w:val="de-DE"/>
        </w:rPr>
        <w:t>mit der Zeit</w:t>
      </w:r>
      <w:r w:rsidRPr="00D26D71">
        <w:rPr>
          <w:lang w:val="de-DE"/>
        </w:rPr>
        <w:t xml:space="preserve"> wiederholt und durch</w:t>
      </w:r>
      <w:r w:rsidR="00A070FF" w:rsidRPr="00D26D71">
        <w:rPr>
          <w:lang w:val="de-DE"/>
        </w:rPr>
        <w:t xml:space="preserve"> die</w:t>
      </w:r>
      <w:r w:rsidRPr="00D26D71">
        <w:rPr>
          <w:lang w:val="de-DE"/>
        </w:rPr>
        <w:t xml:space="preserve"> Luft oder den Weltraum </w:t>
      </w:r>
      <w:r w:rsidR="00A070FF" w:rsidRPr="00D26D71">
        <w:rPr>
          <w:lang w:val="de-DE"/>
        </w:rPr>
        <w:t>wandern</w:t>
      </w:r>
      <w:r w:rsidRPr="00D26D71">
        <w:rPr>
          <w:lang w:val="de-DE"/>
        </w:rPr>
        <w:t xml:space="preserve"> kann, </w:t>
      </w:r>
      <w:r w:rsidR="00A070FF" w:rsidRPr="00D26D71">
        <w:rPr>
          <w:lang w:val="de-DE"/>
        </w:rPr>
        <w:t>erzeugt sie</w:t>
      </w:r>
      <w:r w:rsidRPr="00D26D71">
        <w:rPr>
          <w:lang w:val="de-DE"/>
        </w:rPr>
        <w:t xml:space="preserve"> eine </w:t>
      </w:r>
      <w:r w:rsidR="00A070FF" w:rsidRPr="00D26D71">
        <w:rPr>
          <w:b/>
          <w:lang w:val="de-DE"/>
        </w:rPr>
        <w:t>wandernde W</w:t>
      </w:r>
      <w:r w:rsidRPr="00D26D71">
        <w:rPr>
          <w:b/>
          <w:lang w:val="de-DE"/>
        </w:rPr>
        <w:t>elle</w:t>
      </w:r>
      <w:r w:rsidR="00A070FF" w:rsidRPr="00D26D71">
        <w:rPr>
          <w:b/>
          <w:lang w:val="de-DE"/>
        </w:rPr>
        <w:t>, die sich in ihrer Form wiederholt</w:t>
      </w:r>
      <w:r w:rsidRPr="00D26D71">
        <w:rPr>
          <w:b/>
          <w:lang w:val="de-DE"/>
        </w:rPr>
        <w:t>.</w:t>
      </w:r>
      <w:r w:rsidR="005B6962" w:rsidRPr="00D26D71">
        <w:rPr>
          <w:lang w:val="de-DE"/>
        </w:rPr>
        <w:t xml:space="preserve"> </w:t>
      </w:r>
    </w:p>
    <w:p w14:paraId="7C756019" w14:textId="77777777" w:rsidR="00E451E4" w:rsidRPr="00D26D71" w:rsidRDefault="00516DA8" w:rsidP="00516DA8">
      <w:pPr>
        <w:pStyle w:val="BodyText"/>
        <w:rPr>
          <w:lang w:val="de-DE"/>
        </w:rPr>
      </w:pPr>
      <w:r w:rsidRPr="00D26D71">
        <w:rPr>
          <w:noProof/>
          <w:lang w:val="fr-BE" w:eastAsia="fr-BE"/>
        </w:rPr>
        <w:lastRenderedPageBreak/>
        <w:drawing>
          <wp:anchor distT="0" distB="0" distL="114300" distR="114300" simplePos="0" relativeHeight="252119040" behindDoc="0" locked="0" layoutInCell="1" allowOverlap="1" wp14:anchorId="7A9E8949" wp14:editId="2F05BA5E">
            <wp:simplePos x="0" y="0"/>
            <wp:positionH relativeFrom="column">
              <wp:posOffset>2964180</wp:posOffset>
            </wp:positionH>
            <wp:positionV relativeFrom="paragraph">
              <wp:posOffset>9525</wp:posOffset>
            </wp:positionV>
            <wp:extent cx="2845435" cy="1985645"/>
            <wp:effectExtent l="0" t="0" r="0" b="0"/>
            <wp:wrapSquare wrapText="bothSides"/>
            <wp:docPr id="920" name="Afbeelding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5657" w:rsidRPr="00D26D71">
        <w:rPr>
          <w:lang w:val="de-DE"/>
        </w:rPr>
        <w:t xml:space="preserve">Das Wellenmuster wiederholt sich nach einer bestimmten Länge des Raumes. Diese Länge </w:t>
      </w:r>
      <w:r w:rsidR="00225CE4" w:rsidRPr="00D26D71">
        <w:rPr>
          <w:lang w:val="de-DE"/>
        </w:rPr>
        <w:t>nennt man</w:t>
      </w:r>
      <w:r w:rsidR="00F85657" w:rsidRPr="00D26D71">
        <w:rPr>
          <w:lang w:val="de-DE"/>
        </w:rPr>
        <w:t xml:space="preserve"> Wellenlänge.</w:t>
      </w:r>
    </w:p>
    <w:p w14:paraId="3DF4AC19" w14:textId="77777777" w:rsidR="00F85657" w:rsidRPr="00D26D71" w:rsidRDefault="00172037" w:rsidP="00F85657">
      <w:pPr>
        <w:pStyle w:val="BodyText"/>
        <w:rPr>
          <w:lang w:val="de-DE"/>
        </w:rPr>
      </w:pPr>
      <w:r w:rsidRPr="00D26D71">
        <w:rPr>
          <w:lang w:val="de-DE"/>
        </w:rPr>
        <w:t>Gib</w:t>
      </w:r>
      <w:r w:rsidR="00F85657" w:rsidRPr="00D26D71">
        <w:rPr>
          <w:lang w:val="de-DE"/>
        </w:rPr>
        <w:t xml:space="preserve"> die Wellenlänge </w:t>
      </w:r>
      <w:r w:rsidRPr="00D26D71">
        <w:rPr>
          <w:lang w:val="de-DE"/>
        </w:rPr>
        <w:t>für nebenstehende, von einer Klarinette erzeugte Wellenform an</w:t>
      </w:r>
      <w:r w:rsidR="00F85657" w:rsidRPr="00D26D71">
        <w:rPr>
          <w:lang w:val="de-DE"/>
        </w:rPr>
        <w:t>.</w:t>
      </w:r>
    </w:p>
    <w:p w14:paraId="6E7B0F39" w14:textId="77777777" w:rsidR="000A3BC7" w:rsidRPr="00D26D71" w:rsidRDefault="00F85657" w:rsidP="00F85657">
      <w:pPr>
        <w:pStyle w:val="BodyText"/>
        <w:rPr>
          <w:lang w:val="de-DE"/>
        </w:rPr>
      </w:pPr>
      <w:r w:rsidRPr="00D26D71">
        <w:rPr>
          <w:lang w:val="de-DE"/>
        </w:rPr>
        <w:t>Wellenlänge</w:t>
      </w:r>
      <w:r w:rsidR="00172037" w:rsidRPr="00D26D71">
        <w:rPr>
          <w:lang w:val="de-DE"/>
        </w:rPr>
        <w:t>n werden mit der Einheit</w:t>
      </w:r>
      <w:r w:rsidRPr="00D26D71">
        <w:rPr>
          <w:lang w:val="de-DE"/>
        </w:rPr>
        <w:t xml:space="preserve"> Meter</w:t>
      </w:r>
      <w:r w:rsidR="00172037" w:rsidRPr="00D26D71">
        <w:rPr>
          <w:lang w:val="de-DE"/>
        </w:rPr>
        <w:t xml:space="preserve"> angegeben</w:t>
      </w:r>
      <w:r w:rsidRPr="00D26D71">
        <w:rPr>
          <w:lang w:val="de-DE"/>
        </w:rPr>
        <w:t xml:space="preserve">. </w:t>
      </w:r>
      <w:r w:rsidR="00172037" w:rsidRPr="00D26D71">
        <w:rPr>
          <w:lang w:val="de-DE"/>
        </w:rPr>
        <w:t>Das Formelzeichen</w:t>
      </w:r>
      <w:r w:rsidRPr="00D26D71">
        <w:rPr>
          <w:lang w:val="de-DE"/>
        </w:rPr>
        <w:t xml:space="preserve"> für die Wellenlänge ist der griechische Buchstabe λ (Lambda). </w:t>
      </w:r>
      <w:r w:rsidR="00172037" w:rsidRPr="00D26D71">
        <w:rPr>
          <w:lang w:val="de-DE"/>
        </w:rPr>
        <w:t>Wie du weißt</w:t>
      </w:r>
      <w:r w:rsidR="00225CE4" w:rsidRPr="00D26D71">
        <w:rPr>
          <w:lang w:val="de-DE"/>
        </w:rPr>
        <w:t>,</w:t>
      </w:r>
      <w:r w:rsidR="00172037" w:rsidRPr="00D26D71">
        <w:rPr>
          <w:lang w:val="de-DE"/>
        </w:rPr>
        <w:t xml:space="preserve"> </w:t>
      </w:r>
      <w:r w:rsidR="00225CE4" w:rsidRPr="00D26D71">
        <w:rPr>
          <w:lang w:val="de-DE"/>
        </w:rPr>
        <w:t>bezeichnet eine</w:t>
      </w:r>
      <w:r w:rsidRPr="00D26D71">
        <w:rPr>
          <w:lang w:val="de-DE"/>
        </w:rPr>
        <w:t xml:space="preserve"> Wellenlänge de</w:t>
      </w:r>
      <w:r w:rsidR="00225CE4" w:rsidRPr="00D26D71">
        <w:rPr>
          <w:lang w:val="de-DE"/>
        </w:rPr>
        <w:t>n</w:t>
      </w:r>
      <w:r w:rsidRPr="00D26D71">
        <w:rPr>
          <w:lang w:val="de-DE"/>
        </w:rPr>
        <w:t xml:space="preserve"> </w:t>
      </w:r>
      <w:r w:rsidR="00172037" w:rsidRPr="00D26D71">
        <w:rPr>
          <w:lang w:val="de-DE"/>
        </w:rPr>
        <w:t xml:space="preserve">Weg, den eine Welle in einer </w:t>
      </w:r>
      <w:r w:rsidR="00225CE4" w:rsidRPr="00D26D71">
        <w:rPr>
          <w:lang w:val="de-DE"/>
        </w:rPr>
        <w:t>Periode</w:t>
      </w:r>
      <w:r w:rsidR="00172037" w:rsidRPr="00D26D71">
        <w:rPr>
          <w:lang w:val="de-DE"/>
        </w:rPr>
        <w:t xml:space="preserve"> zurücklegt.</w:t>
      </w:r>
    </w:p>
    <w:p w14:paraId="0203FD3D" w14:textId="77777777" w:rsidR="000A3BC7" w:rsidRPr="00D26D71" w:rsidRDefault="0016763B" w:rsidP="005F0109">
      <w:pPr>
        <w:pStyle w:val="BodyText"/>
        <w:jc w:val="center"/>
        <w:rPr>
          <w:lang w:val="de-DE"/>
        </w:rPr>
      </w:pPr>
      <w:r>
        <w:rPr>
          <w:noProof/>
          <w:lang w:val="de-DE" w:eastAsia="de-DE"/>
        </w:rPr>
        <w:pict w14:anchorId="09CB83F0">
          <v:rect id="_x0000_s1035" style="position:absolute;left:0;text-align:left;margin-left:102.1pt;margin-top:14pt;width:54.5pt;height:60pt;z-index:252145664" strokecolor="white [3212]">
            <v:textbox>
              <w:txbxContent>
                <w:p w14:paraId="38B4C9EE" w14:textId="77777777" w:rsidR="00225CE4" w:rsidRDefault="00225CE4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</w:p>
                <w:p w14:paraId="0AB394C4" w14:textId="77777777" w:rsidR="00E84A2F" w:rsidRPr="00BC0F58" w:rsidRDefault="00BC0F58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 w:rsidRPr="00BC0F58">
                    <w:rPr>
                      <w:sz w:val="16"/>
                      <w:szCs w:val="16"/>
                      <w:lang w:val="de-DE"/>
                    </w:rPr>
                    <w:t>Amplitude</w:t>
                  </w:r>
                </w:p>
              </w:txbxContent>
            </v:textbox>
          </v:rect>
        </w:pict>
      </w:r>
      <w:r>
        <w:rPr>
          <w:noProof/>
          <w:lang w:val="de-DE" w:eastAsia="de-DE"/>
        </w:rPr>
        <w:pict w14:anchorId="5F915538">
          <v:rect id="_x0000_s1036" style="position:absolute;left:0;text-align:left;margin-left:290.6pt;margin-top:76.5pt;width:41.5pt;height:19.5pt;z-index:252146688" strokecolor="white [3212]">
            <v:textbox>
              <w:txbxContent>
                <w:p w14:paraId="22B17C9B" w14:textId="77777777" w:rsidR="00BC0F58" w:rsidRPr="00BC0F58" w:rsidRDefault="00BC0F58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Raum</w:t>
                  </w:r>
                </w:p>
              </w:txbxContent>
            </v:textbox>
          </v:rect>
        </w:pict>
      </w:r>
      <w:r w:rsidR="005F0109" w:rsidRPr="00D26D71">
        <w:rPr>
          <w:noProof/>
          <w:lang w:val="fr-BE" w:eastAsia="fr-BE"/>
        </w:rPr>
        <w:drawing>
          <wp:inline distT="0" distB="0" distL="0" distR="0" wp14:anchorId="657F26AC" wp14:editId="59FB92D0">
            <wp:extent cx="2289048" cy="1100328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C6A1" w14:textId="77777777" w:rsidR="00F85657" w:rsidRPr="00D26D71" w:rsidRDefault="00BF7324" w:rsidP="000A3BC7">
      <w:pPr>
        <w:pStyle w:val="BodyText"/>
        <w:rPr>
          <w:lang w:val="de-DE"/>
        </w:rPr>
      </w:pPr>
      <w:r w:rsidRPr="00D26D71">
        <w:rPr>
          <w:lang w:val="de-DE"/>
        </w:rPr>
        <w:t xml:space="preserve">Wenn die Schwingung eine einfache </w:t>
      </w:r>
      <w:r w:rsidR="00B0040B" w:rsidRPr="00D26D71">
        <w:rPr>
          <w:rStyle w:val="Emphasis"/>
          <w:i w:val="0"/>
          <w:lang w:val="de-DE"/>
        </w:rPr>
        <w:t>Auf-und-ab-Bewegung</w:t>
      </w:r>
      <w:r w:rsidR="00B0040B" w:rsidRPr="00D26D71">
        <w:rPr>
          <w:rStyle w:val="Emphasis"/>
          <w:lang w:val="de-DE"/>
        </w:rPr>
        <w:t xml:space="preserve"> </w:t>
      </w:r>
      <w:r w:rsidRPr="00D26D71">
        <w:rPr>
          <w:lang w:val="de-DE"/>
        </w:rPr>
        <w:t>ist (Physiker nennen dies eine harmonische Bewegung)</w:t>
      </w:r>
      <w:r w:rsidR="00465EE4">
        <w:rPr>
          <w:lang w:val="de-DE"/>
        </w:rPr>
        <w:t>,</w:t>
      </w:r>
      <w:r w:rsidRPr="00D26D71">
        <w:rPr>
          <w:lang w:val="de-DE"/>
        </w:rPr>
        <w:t xml:space="preserve"> </w:t>
      </w:r>
      <w:r w:rsidR="00B0040B" w:rsidRPr="00D26D71">
        <w:rPr>
          <w:lang w:val="de-DE"/>
        </w:rPr>
        <w:t>entsteht eine</w:t>
      </w:r>
      <w:r w:rsidRPr="00D26D71">
        <w:rPr>
          <w:lang w:val="de-DE"/>
        </w:rPr>
        <w:t xml:space="preserve"> Sinuswelle. </w:t>
      </w:r>
      <w:r w:rsidR="00F85657" w:rsidRPr="00D26D71">
        <w:rPr>
          <w:lang w:val="de-DE"/>
        </w:rPr>
        <w:t xml:space="preserve">Die </w:t>
      </w:r>
      <w:r w:rsidR="00B0040B" w:rsidRPr="00D26D71">
        <w:rPr>
          <w:lang w:val="de-DE"/>
        </w:rPr>
        <w:t>entstehende</w:t>
      </w:r>
      <w:r w:rsidR="00F85657" w:rsidRPr="00D26D71">
        <w:rPr>
          <w:lang w:val="de-DE"/>
        </w:rPr>
        <w:t xml:space="preserve"> Welle kann auch eine </w:t>
      </w:r>
      <w:r w:rsidR="00B0040B" w:rsidRPr="00D26D71">
        <w:rPr>
          <w:lang w:val="de-DE"/>
        </w:rPr>
        <w:t>aus mehreren Teilen bestehende</w:t>
      </w:r>
      <w:r w:rsidR="00F85657" w:rsidRPr="00D26D71">
        <w:rPr>
          <w:lang w:val="de-DE"/>
        </w:rPr>
        <w:t xml:space="preserve"> Form haben (wie </w:t>
      </w:r>
      <w:r w:rsidR="008367BC" w:rsidRPr="00D26D71">
        <w:rPr>
          <w:lang w:val="de-DE"/>
        </w:rPr>
        <w:t>oben abgebildet</w:t>
      </w:r>
      <w:r w:rsidR="00F85657" w:rsidRPr="00D26D71">
        <w:rPr>
          <w:lang w:val="de-DE"/>
        </w:rPr>
        <w:t xml:space="preserve">). Solange sich die Schwingung </w:t>
      </w:r>
      <w:r w:rsidR="00B0040B" w:rsidRPr="00D26D71">
        <w:rPr>
          <w:lang w:val="de-DE"/>
        </w:rPr>
        <w:t>regelmäßig</w:t>
      </w:r>
      <w:r w:rsidR="00F85657" w:rsidRPr="00D26D71">
        <w:rPr>
          <w:lang w:val="de-DE"/>
        </w:rPr>
        <w:t xml:space="preserve"> </w:t>
      </w:r>
      <w:r w:rsidR="008367BC" w:rsidRPr="00D26D71">
        <w:rPr>
          <w:lang w:val="de-DE"/>
        </w:rPr>
        <w:t>wiederhol</w:t>
      </w:r>
      <w:r w:rsidR="00225CE4" w:rsidRPr="00D26D71">
        <w:rPr>
          <w:lang w:val="de-DE"/>
        </w:rPr>
        <w:t>t</w:t>
      </w:r>
      <w:r w:rsidR="00F85657" w:rsidRPr="00D26D71">
        <w:rPr>
          <w:lang w:val="de-DE"/>
        </w:rPr>
        <w:t xml:space="preserve">, wird die Wellenform </w:t>
      </w:r>
      <w:r w:rsidR="007500B4" w:rsidRPr="00D26D71">
        <w:rPr>
          <w:lang w:val="de-DE"/>
        </w:rPr>
        <w:t>sich auch im Raum wiederholen</w:t>
      </w:r>
      <w:r w:rsidR="008367BC" w:rsidRPr="00D26D71">
        <w:rPr>
          <w:lang w:val="de-DE"/>
        </w:rPr>
        <w:t xml:space="preserve">. Somit </w:t>
      </w:r>
      <w:r w:rsidR="00B0040B" w:rsidRPr="00D26D71">
        <w:rPr>
          <w:lang w:val="de-DE"/>
        </w:rPr>
        <w:t>bist du</w:t>
      </w:r>
      <w:r w:rsidR="008367BC" w:rsidRPr="00D26D71">
        <w:rPr>
          <w:lang w:val="de-DE"/>
        </w:rPr>
        <w:t xml:space="preserve"> in der Lage</w:t>
      </w:r>
      <w:r w:rsidR="00F85657" w:rsidRPr="00D26D71">
        <w:rPr>
          <w:lang w:val="de-DE"/>
        </w:rPr>
        <w:t>, eine Wellenlänge zu bestimmen.</w:t>
      </w:r>
    </w:p>
    <w:p w14:paraId="7ACEF48A" w14:textId="77777777" w:rsidR="003872EE" w:rsidRPr="00D26D71" w:rsidRDefault="00F07323" w:rsidP="007500B4">
      <w:pPr>
        <w:pStyle w:val="Heading2"/>
        <w:rPr>
          <w:lang w:val="de-DE"/>
        </w:rPr>
      </w:pPr>
      <w:bookmarkStart w:id="14" w:name="_Toc385414720"/>
      <w:bookmarkStart w:id="15" w:name="_Toc388527882"/>
      <w:r>
        <w:rPr>
          <w:lang w:val="de-DE"/>
        </w:rPr>
        <w:t>Licht: W</w:t>
      </w:r>
      <w:r w:rsidR="007500B4" w:rsidRPr="00D26D71">
        <w:rPr>
          <w:lang w:val="de-DE"/>
        </w:rPr>
        <w:t xml:space="preserve">as </w:t>
      </w:r>
      <w:r w:rsidR="009426D9" w:rsidRPr="00D26D71">
        <w:rPr>
          <w:lang w:val="de-DE"/>
        </w:rPr>
        <w:t>bewegt sich</w:t>
      </w:r>
      <w:r w:rsidR="00484263" w:rsidRPr="00D26D71">
        <w:rPr>
          <w:lang w:val="de-DE"/>
        </w:rPr>
        <w:t>?</w:t>
      </w:r>
      <w:bookmarkEnd w:id="14"/>
      <w:bookmarkEnd w:id="15"/>
      <w:r w:rsidR="000A3BC7" w:rsidRPr="00D26D71">
        <w:rPr>
          <w:lang w:val="de-DE"/>
        </w:rPr>
        <w:t xml:space="preserve"> </w:t>
      </w:r>
    </w:p>
    <w:p w14:paraId="7088522F" w14:textId="77777777" w:rsidR="007500B4" w:rsidRPr="00D26D71" w:rsidRDefault="007500B4" w:rsidP="00484263">
      <w:pPr>
        <w:pStyle w:val="BodyText"/>
        <w:rPr>
          <w:lang w:val="de-DE"/>
        </w:rPr>
      </w:pPr>
      <w:r w:rsidRPr="00D26D71">
        <w:rPr>
          <w:lang w:val="de-DE"/>
        </w:rPr>
        <w:t xml:space="preserve">Da Licht zur Ausbreitung </w:t>
      </w:r>
      <w:r w:rsidRPr="00D26D71">
        <w:rPr>
          <w:b/>
          <w:lang w:val="de-DE"/>
        </w:rPr>
        <w:t>kein materielles Medium benötigt</w:t>
      </w:r>
      <w:r w:rsidRPr="00D26D71">
        <w:rPr>
          <w:lang w:val="de-DE"/>
        </w:rPr>
        <w:t xml:space="preserve">, kann es </w:t>
      </w:r>
      <w:r w:rsidR="00B0040B" w:rsidRPr="00D26D71">
        <w:rPr>
          <w:lang w:val="de-DE"/>
        </w:rPr>
        <w:t xml:space="preserve">sich bei Licht um </w:t>
      </w:r>
      <w:r w:rsidRPr="00D26D71">
        <w:rPr>
          <w:lang w:val="de-DE"/>
        </w:rPr>
        <w:t xml:space="preserve">keine mechanische Welle </w:t>
      </w:r>
      <w:r w:rsidR="00B0040B" w:rsidRPr="00D26D71">
        <w:rPr>
          <w:lang w:val="de-DE"/>
        </w:rPr>
        <w:t>handeln</w:t>
      </w:r>
      <w:r w:rsidRPr="00D26D71">
        <w:rPr>
          <w:lang w:val="de-DE"/>
        </w:rPr>
        <w:t xml:space="preserve">, </w:t>
      </w:r>
      <w:r w:rsidR="00B0040B" w:rsidRPr="00D26D71">
        <w:rPr>
          <w:lang w:val="de-DE"/>
        </w:rPr>
        <w:t>im Gegensatz zu</w:t>
      </w:r>
      <w:r w:rsidRPr="00D26D71">
        <w:rPr>
          <w:lang w:val="de-DE"/>
        </w:rPr>
        <w:t xml:space="preserve"> Klang oder eine</w:t>
      </w:r>
      <w:r w:rsidR="00B0040B" w:rsidRPr="00D26D71">
        <w:rPr>
          <w:lang w:val="de-DE"/>
        </w:rPr>
        <w:t>r</w:t>
      </w:r>
      <w:r w:rsidRPr="00D26D71">
        <w:rPr>
          <w:lang w:val="de-DE"/>
        </w:rPr>
        <w:t xml:space="preserve"> Welle auf einem Seil (</w:t>
      </w:r>
      <w:r w:rsidR="00B0040B" w:rsidRPr="00D26D71">
        <w:rPr>
          <w:lang w:val="de-DE"/>
        </w:rPr>
        <w:t>die</w:t>
      </w:r>
      <w:r w:rsidRPr="00D26D71">
        <w:rPr>
          <w:lang w:val="de-DE"/>
        </w:rPr>
        <w:t xml:space="preserve"> ein materielles Medium </w:t>
      </w:r>
      <w:r w:rsidR="00B0040B" w:rsidRPr="00D26D71">
        <w:rPr>
          <w:lang w:val="de-DE"/>
        </w:rPr>
        <w:t>benötigen</w:t>
      </w:r>
      <w:r w:rsidRPr="00D26D71">
        <w:rPr>
          <w:lang w:val="de-DE"/>
        </w:rPr>
        <w:t>).</w:t>
      </w:r>
    </w:p>
    <w:p w14:paraId="38C5BF40" w14:textId="77777777" w:rsidR="007500B4" w:rsidRPr="00D26D71" w:rsidRDefault="007500B4" w:rsidP="00484263">
      <w:pPr>
        <w:pStyle w:val="BodyText"/>
        <w:rPr>
          <w:lang w:val="de-DE"/>
        </w:rPr>
      </w:pPr>
      <w:r w:rsidRPr="00D26D71">
        <w:rPr>
          <w:lang w:val="de-DE"/>
        </w:rPr>
        <w:t>Welche physikalischen Größen, die nicht an Materie gebunden sind</w:t>
      </w:r>
      <w:r w:rsidR="00BE405D" w:rsidRPr="00D26D71">
        <w:rPr>
          <w:lang w:val="de-DE"/>
        </w:rPr>
        <w:t>,</w:t>
      </w:r>
      <w:r w:rsidR="00B0040B" w:rsidRPr="00D26D71">
        <w:rPr>
          <w:lang w:val="de-DE"/>
        </w:rPr>
        <w:t xml:space="preserve"> kennen wir</w:t>
      </w:r>
      <w:r w:rsidRPr="00D26D71">
        <w:rPr>
          <w:lang w:val="de-DE"/>
        </w:rPr>
        <w:t xml:space="preserve">? </w:t>
      </w:r>
      <w:r w:rsidR="008367BC" w:rsidRPr="00D26D71">
        <w:rPr>
          <w:lang w:val="de-DE"/>
        </w:rPr>
        <w:t xml:space="preserve">In Frage kämen </w:t>
      </w:r>
      <w:r w:rsidRPr="00D26D71">
        <w:rPr>
          <w:i/>
          <w:lang w:val="de-DE"/>
        </w:rPr>
        <w:t>Felder</w:t>
      </w:r>
      <w:r w:rsidR="00BE405D" w:rsidRPr="00D26D71">
        <w:rPr>
          <w:lang w:val="de-DE"/>
        </w:rPr>
        <w:t>. Licht könnte aus einer Verä</w:t>
      </w:r>
      <w:r w:rsidRPr="00D26D71">
        <w:rPr>
          <w:lang w:val="de-DE"/>
        </w:rPr>
        <w:t>nderung der Feldstärke entstehen</w:t>
      </w:r>
      <w:r w:rsidR="00B0040B" w:rsidRPr="00D26D71">
        <w:rPr>
          <w:lang w:val="de-DE"/>
        </w:rPr>
        <w:t>, e</w:t>
      </w:r>
      <w:r w:rsidRPr="00D26D71">
        <w:rPr>
          <w:lang w:val="de-DE"/>
        </w:rPr>
        <w:t>ine Feldschwingung</w:t>
      </w:r>
      <w:r w:rsidR="00B0040B" w:rsidRPr="00D26D71">
        <w:rPr>
          <w:lang w:val="de-DE"/>
        </w:rPr>
        <w:t>, die</w:t>
      </w:r>
      <w:r w:rsidRPr="00D26D71">
        <w:rPr>
          <w:lang w:val="de-DE"/>
        </w:rPr>
        <w:t xml:space="preserve"> in der Lage</w:t>
      </w:r>
      <w:r w:rsidR="00B0040B" w:rsidRPr="00D26D71">
        <w:rPr>
          <w:lang w:val="de-DE"/>
        </w:rPr>
        <w:t xml:space="preserve"> ist</w:t>
      </w:r>
      <w:r w:rsidRPr="00D26D71">
        <w:rPr>
          <w:lang w:val="de-DE"/>
        </w:rPr>
        <w:t xml:space="preserve">, sich durch </w:t>
      </w:r>
      <w:r w:rsidR="00B0040B" w:rsidRPr="00D26D71">
        <w:rPr>
          <w:lang w:val="de-DE"/>
        </w:rPr>
        <w:t xml:space="preserve">einen </w:t>
      </w:r>
      <w:r w:rsidRPr="00D26D71">
        <w:rPr>
          <w:lang w:val="de-DE"/>
        </w:rPr>
        <w:t xml:space="preserve">leeren Raum auszubreiten. </w:t>
      </w:r>
      <w:r w:rsidR="00B0040B" w:rsidRPr="00D26D71">
        <w:rPr>
          <w:lang w:val="de-DE"/>
        </w:rPr>
        <w:t>Kennen wir solche</w:t>
      </w:r>
      <w:r w:rsidRPr="00D26D71">
        <w:rPr>
          <w:lang w:val="de-DE"/>
        </w:rPr>
        <w:t xml:space="preserve"> (</w:t>
      </w:r>
      <w:r w:rsidR="00D829A1" w:rsidRPr="00D26D71">
        <w:rPr>
          <w:lang w:val="de-DE"/>
        </w:rPr>
        <w:t>Kräfte</w:t>
      </w:r>
      <w:r w:rsidR="00C80B38" w:rsidRPr="00D26D71">
        <w:rPr>
          <w:lang w:val="de-DE"/>
        </w:rPr>
        <w:t>-</w:t>
      </w:r>
      <w:r w:rsidRPr="00D26D71">
        <w:rPr>
          <w:lang w:val="de-DE"/>
        </w:rPr>
        <w:t>) Felder</w:t>
      </w:r>
      <w:r w:rsidR="00B0040B" w:rsidRPr="00D26D71">
        <w:rPr>
          <w:lang w:val="de-DE"/>
        </w:rPr>
        <w:t>, die</w:t>
      </w:r>
      <w:r w:rsidRPr="00D26D71">
        <w:rPr>
          <w:lang w:val="de-DE"/>
        </w:rPr>
        <w:t xml:space="preserve"> kein Medium brauchen </w:t>
      </w:r>
      <w:r w:rsidR="008367BC" w:rsidRPr="00D26D71">
        <w:rPr>
          <w:lang w:val="de-DE"/>
        </w:rPr>
        <w:t>und</w:t>
      </w:r>
      <w:r w:rsidRPr="00D26D71">
        <w:rPr>
          <w:lang w:val="de-DE"/>
        </w:rPr>
        <w:t xml:space="preserve"> </w:t>
      </w:r>
      <w:r w:rsidR="00BE405D" w:rsidRPr="00D26D71">
        <w:rPr>
          <w:lang w:val="de-DE"/>
        </w:rPr>
        <w:t>d</w:t>
      </w:r>
      <w:r w:rsidR="00B0040B" w:rsidRPr="00D26D71">
        <w:rPr>
          <w:lang w:val="de-DE"/>
        </w:rPr>
        <w:t>ie wirklich</w:t>
      </w:r>
      <w:r w:rsidR="00D829A1" w:rsidRPr="00D26D71">
        <w:rPr>
          <w:lang w:val="de-DE"/>
        </w:rPr>
        <w:t xml:space="preserve"> durch</w:t>
      </w:r>
      <w:r w:rsidRPr="00D26D71">
        <w:rPr>
          <w:lang w:val="de-DE"/>
        </w:rPr>
        <w:t xml:space="preserve"> leeren Raum </w:t>
      </w:r>
      <w:r w:rsidR="00B0040B" w:rsidRPr="00D26D71">
        <w:rPr>
          <w:lang w:val="de-DE"/>
        </w:rPr>
        <w:t>wandern</w:t>
      </w:r>
      <w:r w:rsidR="008367BC" w:rsidRPr="00D26D71">
        <w:rPr>
          <w:lang w:val="de-DE"/>
        </w:rPr>
        <w:t xml:space="preserve"> können</w:t>
      </w:r>
      <w:r w:rsidRPr="00D26D71">
        <w:rPr>
          <w:lang w:val="de-DE"/>
        </w:rPr>
        <w:t xml:space="preserve">? </w:t>
      </w:r>
      <w:r w:rsidR="00B0040B" w:rsidRPr="00D26D71">
        <w:rPr>
          <w:lang w:val="de-DE"/>
        </w:rPr>
        <w:t>Lasst</w:t>
      </w:r>
      <w:r w:rsidRPr="00D26D71">
        <w:rPr>
          <w:lang w:val="de-DE"/>
        </w:rPr>
        <w:t xml:space="preserve"> uns dies</w:t>
      </w:r>
      <w:r w:rsidR="00D829A1" w:rsidRPr="00D26D71">
        <w:rPr>
          <w:lang w:val="de-DE"/>
        </w:rPr>
        <w:t xml:space="preserve"> </w:t>
      </w:r>
      <w:r w:rsidR="00B0040B" w:rsidRPr="00D26D71">
        <w:rPr>
          <w:lang w:val="de-DE"/>
        </w:rPr>
        <w:t>untersuchen</w:t>
      </w:r>
      <w:r w:rsidRPr="00D26D71">
        <w:rPr>
          <w:lang w:val="de-DE"/>
        </w:rPr>
        <w:t>.</w:t>
      </w:r>
    </w:p>
    <w:p w14:paraId="1546BC91" w14:textId="77777777" w:rsidR="000A3BC7" w:rsidRPr="00D26D71" w:rsidRDefault="00D829A1" w:rsidP="000A3BC7">
      <w:pPr>
        <w:pStyle w:val="Heading3"/>
        <w:rPr>
          <w:lang w:val="de-DE"/>
        </w:rPr>
      </w:pPr>
      <w:bookmarkStart w:id="16" w:name="_Toc385414721"/>
      <w:bookmarkStart w:id="17" w:name="_Toc388527883"/>
      <w:r w:rsidRPr="00D26D71">
        <w:rPr>
          <w:lang w:val="de-DE"/>
        </w:rPr>
        <w:t xml:space="preserve">Kräfte </w:t>
      </w:r>
      <w:r w:rsidR="00484263" w:rsidRPr="00D26D71">
        <w:rPr>
          <w:lang w:val="de-DE"/>
        </w:rPr>
        <w:t>(</w:t>
      </w:r>
      <w:r w:rsidR="00C80B38" w:rsidRPr="00D26D71">
        <w:rPr>
          <w:lang w:val="de-DE"/>
        </w:rPr>
        <w:t>-</w:t>
      </w:r>
      <w:r w:rsidRPr="00D26D71">
        <w:rPr>
          <w:lang w:val="de-DE"/>
        </w:rPr>
        <w:t>Felder</w:t>
      </w:r>
      <w:r w:rsidR="00484263" w:rsidRPr="00D26D71">
        <w:rPr>
          <w:lang w:val="de-DE"/>
        </w:rPr>
        <w:t>)</w:t>
      </w:r>
      <w:r w:rsidRPr="00D26D71">
        <w:rPr>
          <w:lang w:val="de-DE"/>
        </w:rPr>
        <w:t xml:space="preserve">, die durch leeren Raum </w:t>
      </w:r>
      <w:r w:rsidR="00C80B38" w:rsidRPr="00D26D71">
        <w:rPr>
          <w:lang w:val="de-DE"/>
        </w:rPr>
        <w:t>wandern</w:t>
      </w:r>
      <w:r w:rsidRPr="00D26D71">
        <w:rPr>
          <w:lang w:val="de-DE"/>
        </w:rPr>
        <w:t xml:space="preserve"> können</w:t>
      </w:r>
      <w:bookmarkEnd w:id="16"/>
      <w:bookmarkEnd w:id="17"/>
    </w:p>
    <w:p w14:paraId="55BCB0A2" w14:textId="77777777" w:rsidR="009077C5" w:rsidRPr="00D26D71" w:rsidRDefault="00D829A1" w:rsidP="009077C5">
      <w:pPr>
        <w:pStyle w:val="Heading4"/>
        <w:rPr>
          <w:lang w:val="de-DE"/>
        </w:rPr>
      </w:pPr>
      <w:r w:rsidRPr="00D26D71">
        <w:rPr>
          <w:lang w:val="de-DE"/>
        </w:rPr>
        <w:t xml:space="preserve">Das </w:t>
      </w:r>
      <w:r w:rsidR="00161718" w:rsidRPr="00D26D71">
        <w:rPr>
          <w:lang w:val="de-DE"/>
        </w:rPr>
        <w:t>Magnetfeld</w:t>
      </w:r>
    </w:p>
    <w:p w14:paraId="42D12C44" w14:textId="77777777" w:rsidR="00352F9E" w:rsidRPr="00D26D71" w:rsidRDefault="000A3BC7" w:rsidP="00352F9E">
      <w:pPr>
        <w:pStyle w:val="BodyText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098560" behindDoc="0" locked="0" layoutInCell="1" allowOverlap="1" wp14:anchorId="233C18D8" wp14:editId="5391E3CB">
            <wp:simplePos x="0" y="0"/>
            <wp:positionH relativeFrom="column">
              <wp:posOffset>558800</wp:posOffset>
            </wp:positionH>
            <wp:positionV relativeFrom="paragraph">
              <wp:posOffset>71120</wp:posOffset>
            </wp:positionV>
            <wp:extent cx="1466215" cy="1805305"/>
            <wp:effectExtent l="19050" t="0" r="635" b="0"/>
            <wp:wrapSquare wrapText="bothSides"/>
            <wp:docPr id="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4B8" w:rsidRPr="00D26D71">
        <w:rPr>
          <w:lang w:val="de-DE"/>
        </w:rPr>
        <w:t>Erinnere dich an deine Kindheit und daran,</w:t>
      </w:r>
      <w:r w:rsidR="00352F9E" w:rsidRPr="00D26D71">
        <w:rPr>
          <w:lang w:val="de-DE"/>
        </w:rPr>
        <w:t xml:space="preserve"> wie faszinierend es war, mit Magneten zu spielen. Wenn </w:t>
      </w:r>
      <w:r w:rsidR="00AA64B8" w:rsidRPr="00D26D71">
        <w:rPr>
          <w:lang w:val="de-DE"/>
        </w:rPr>
        <w:t>du</w:t>
      </w:r>
      <w:r w:rsidR="00352F9E" w:rsidRPr="00D26D71">
        <w:rPr>
          <w:lang w:val="de-DE"/>
        </w:rPr>
        <w:t xml:space="preserve"> zwei Magnete in einem bestimmten Abstand voneinander </w:t>
      </w:r>
      <w:r w:rsidR="00BE405D" w:rsidRPr="00D26D71">
        <w:rPr>
          <w:lang w:val="de-DE"/>
        </w:rPr>
        <w:t>aneinander</w:t>
      </w:r>
      <w:r w:rsidR="007C3FEF" w:rsidRPr="00D26D71">
        <w:rPr>
          <w:lang w:val="de-DE"/>
        </w:rPr>
        <w:t>hältst</w:t>
      </w:r>
      <w:r w:rsidR="00352F9E" w:rsidRPr="00D26D71">
        <w:rPr>
          <w:lang w:val="de-DE"/>
        </w:rPr>
        <w:t xml:space="preserve">, </w:t>
      </w:r>
      <w:r w:rsidR="007C3FEF" w:rsidRPr="00D26D71">
        <w:rPr>
          <w:lang w:val="de-DE"/>
        </w:rPr>
        <w:t>kannst du</w:t>
      </w:r>
      <w:r w:rsidR="00352F9E" w:rsidRPr="00D26D71">
        <w:rPr>
          <w:lang w:val="de-DE"/>
        </w:rPr>
        <w:t xml:space="preserve"> die </w:t>
      </w:r>
      <w:r w:rsidR="00352F9E" w:rsidRPr="00D26D71">
        <w:rPr>
          <w:b/>
          <w:lang w:val="de-DE"/>
        </w:rPr>
        <w:t>Kraft</w:t>
      </w:r>
      <w:r w:rsidR="00352F9E" w:rsidRPr="00D26D71">
        <w:rPr>
          <w:lang w:val="de-DE"/>
        </w:rPr>
        <w:t xml:space="preserve">, die sie aufeinander ausüben, </w:t>
      </w:r>
      <w:r w:rsidR="00BE405D" w:rsidRPr="00D26D71">
        <w:rPr>
          <w:lang w:val="de-DE"/>
        </w:rPr>
        <w:t>spüren</w:t>
      </w:r>
      <w:r w:rsidR="00352F9E" w:rsidRPr="00D26D71">
        <w:rPr>
          <w:lang w:val="de-DE"/>
        </w:rPr>
        <w:t xml:space="preserve">. </w:t>
      </w:r>
    </w:p>
    <w:p w14:paraId="6D9BF861" w14:textId="77777777" w:rsidR="00352F9E" w:rsidRPr="00D26D71" w:rsidRDefault="00352F9E" w:rsidP="00352F9E">
      <w:pPr>
        <w:pStyle w:val="BodyText"/>
        <w:rPr>
          <w:lang w:val="de-DE"/>
        </w:rPr>
      </w:pPr>
      <w:r w:rsidRPr="00D26D71">
        <w:rPr>
          <w:lang w:val="de-DE"/>
        </w:rPr>
        <w:t xml:space="preserve">Müssen die Magnete sich </w:t>
      </w:r>
      <w:r w:rsidRPr="00D26D71">
        <w:rPr>
          <w:b/>
          <w:lang w:val="de-DE"/>
        </w:rPr>
        <w:t>berühren</w:t>
      </w:r>
      <w:r w:rsidRPr="00D26D71">
        <w:rPr>
          <w:lang w:val="de-DE"/>
        </w:rPr>
        <w:t>, um die Kraft zu übertragen?</w:t>
      </w:r>
    </w:p>
    <w:p w14:paraId="13948C9D" w14:textId="77777777" w:rsidR="000A3BC7" w:rsidRPr="00D26D71" w:rsidRDefault="000A3BC7" w:rsidP="000A3BC7">
      <w:pPr>
        <w:pStyle w:val="BodyText"/>
        <w:tabs>
          <w:tab w:val="clear" w:pos="709"/>
          <w:tab w:val="clear" w:pos="7088"/>
          <w:tab w:val="left" w:pos="284"/>
          <w:tab w:val="left" w:leader="dot" w:pos="4962"/>
        </w:tabs>
        <w:spacing w:after="0" w:line="300" w:lineRule="atLeast"/>
        <w:ind w:left="709" w:right="3088"/>
        <w:rPr>
          <w:rStyle w:val="Subtielebenadrukking1"/>
          <w:i w:val="0"/>
          <w:iCs w:val="0"/>
          <w:color w:val="auto"/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br/>
      </w:r>
    </w:p>
    <w:p w14:paraId="44E321C0" w14:textId="77777777" w:rsidR="000A3BC7" w:rsidRPr="00D26D71" w:rsidRDefault="000A3BC7" w:rsidP="000A3BC7">
      <w:pPr>
        <w:ind w:left="851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lastRenderedPageBreak/>
        <w:br/>
      </w:r>
      <w:r w:rsidRPr="00D26D71">
        <w:rPr>
          <w:sz w:val="17"/>
          <w:szCs w:val="17"/>
          <w:lang w:val="de-DE"/>
        </w:rPr>
        <w:br/>
      </w:r>
      <w:r w:rsidR="00352F9E" w:rsidRPr="00D26D71">
        <w:rPr>
          <w:sz w:val="17"/>
          <w:szCs w:val="17"/>
          <w:lang w:val="de-DE"/>
        </w:rPr>
        <w:t xml:space="preserve">Üben Magnete auch </w:t>
      </w:r>
      <w:r w:rsidR="00161718" w:rsidRPr="00D26D71">
        <w:rPr>
          <w:sz w:val="17"/>
          <w:szCs w:val="17"/>
          <w:lang w:val="de-DE"/>
        </w:rPr>
        <w:t xml:space="preserve">in einem </w:t>
      </w:r>
      <w:r w:rsidR="00161718" w:rsidRPr="00D26D71">
        <w:rPr>
          <w:b/>
          <w:sz w:val="17"/>
          <w:szCs w:val="17"/>
          <w:lang w:val="de-DE"/>
        </w:rPr>
        <w:t>Vakuum</w:t>
      </w:r>
      <w:r w:rsidR="00161718" w:rsidRPr="00D26D71">
        <w:rPr>
          <w:sz w:val="17"/>
          <w:szCs w:val="17"/>
          <w:lang w:val="de-DE"/>
        </w:rPr>
        <w:t xml:space="preserve"> </w:t>
      </w:r>
      <w:r w:rsidR="00352F9E" w:rsidRPr="00D26D71">
        <w:rPr>
          <w:sz w:val="17"/>
          <w:szCs w:val="17"/>
          <w:lang w:val="de-DE"/>
        </w:rPr>
        <w:t xml:space="preserve">Kraft aufeinander aus? </w:t>
      </w:r>
      <w:r w:rsidR="00352F9E" w:rsidRPr="00D26D71">
        <w:rPr>
          <w:i/>
          <w:sz w:val="17"/>
          <w:szCs w:val="17"/>
          <w:lang w:val="de-DE"/>
        </w:rPr>
        <w:t>Ja / Nein</w:t>
      </w:r>
    </w:p>
    <w:p w14:paraId="58929DDD" w14:textId="77777777" w:rsidR="009077C5" w:rsidRPr="00D26D71" w:rsidRDefault="00352F9E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Die </w:t>
      </w:r>
      <w:r w:rsidR="00161718" w:rsidRPr="00D26D71">
        <w:rPr>
          <w:lang w:val="de-DE"/>
        </w:rPr>
        <w:t>Magnetkraft</w:t>
      </w:r>
      <w:r w:rsidRPr="00D26D71">
        <w:rPr>
          <w:lang w:val="de-DE"/>
        </w:rPr>
        <w:t xml:space="preserve"> muss nicht durch ein Medium übertragen werden. Der Magnet induziert ein Magnetfeld. </w:t>
      </w:r>
      <w:r w:rsidR="00161718" w:rsidRPr="00D26D71">
        <w:rPr>
          <w:lang w:val="de-DE"/>
        </w:rPr>
        <w:t>Der Bereich</w:t>
      </w:r>
      <w:r w:rsidRPr="00D26D71">
        <w:rPr>
          <w:lang w:val="de-DE"/>
        </w:rPr>
        <w:t xml:space="preserve"> rund um den Magneten </w:t>
      </w:r>
      <w:r w:rsidR="00161718" w:rsidRPr="00D26D71">
        <w:rPr>
          <w:lang w:val="de-DE"/>
        </w:rPr>
        <w:t>erhält</w:t>
      </w:r>
      <w:r w:rsidRPr="00D26D71">
        <w:rPr>
          <w:lang w:val="de-DE"/>
        </w:rPr>
        <w:t xml:space="preserve"> eine neue physikalische Eigenschaft, das </w:t>
      </w:r>
      <w:r w:rsidR="00161718" w:rsidRPr="00D26D71">
        <w:rPr>
          <w:lang w:val="de-DE"/>
        </w:rPr>
        <w:t>Magnet</w:t>
      </w:r>
      <w:r w:rsidR="00161718" w:rsidRPr="00D26D71">
        <w:rPr>
          <w:i/>
          <w:lang w:val="de-DE"/>
        </w:rPr>
        <w:t>f</w:t>
      </w:r>
      <w:r w:rsidRPr="00D26D71">
        <w:rPr>
          <w:i/>
          <w:lang w:val="de-DE"/>
        </w:rPr>
        <w:t>eld</w:t>
      </w:r>
      <w:r w:rsidRPr="00D26D71">
        <w:rPr>
          <w:lang w:val="de-DE"/>
        </w:rPr>
        <w:t>.</w:t>
      </w:r>
    </w:p>
    <w:p w14:paraId="0BBEFC55" w14:textId="77777777" w:rsidR="00352F9E" w:rsidRPr="00D26D71" w:rsidRDefault="00BE405D" w:rsidP="00CD128D">
      <w:pPr>
        <w:pStyle w:val="BodyText"/>
        <w:rPr>
          <w:lang w:val="de-DE"/>
        </w:rPr>
      </w:pPr>
      <w:r w:rsidRPr="00D26D71">
        <w:rPr>
          <w:lang w:val="de-DE"/>
        </w:rPr>
        <w:t>Wenn ein Nagel oder Ä</w:t>
      </w:r>
      <w:r w:rsidR="00352F9E" w:rsidRPr="00D26D71">
        <w:rPr>
          <w:lang w:val="de-DE"/>
        </w:rPr>
        <w:t xml:space="preserve">hnliches </w:t>
      </w:r>
      <w:r w:rsidR="00161718" w:rsidRPr="00D26D71">
        <w:rPr>
          <w:lang w:val="de-DE"/>
        </w:rPr>
        <w:t>im Wirkungsbereich dieses</w:t>
      </w:r>
      <w:r w:rsidR="00352F9E" w:rsidRPr="00D26D71">
        <w:rPr>
          <w:lang w:val="de-DE"/>
        </w:rPr>
        <w:t xml:space="preserve"> Feld</w:t>
      </w:r>
      <w:r w:rsidR="00161718" w:rsidRPr="00D26D71">
        <w:rPr>
          <w:lang w:val="de-DE"/>
        </w:rPr>
        <w:t>s</w:t>
      </w:r>
      <w:r w:rsidR="00352F9E" w:rsidRPr="00D26D71">
        <w:rPr>
          <w:lang w:val="de-DE"/>
        </w:rPr>
        <w:t xml:space="preserve"> </w:t>
      </w:r>
      <w:r w:rsidR="00161718" w:rsidRPr="00D26D71">
        <w:rPr>
          <w:lang w:val="de-DE"/>
        </w:rPr>
        <w:t>abgelegt wird</w:t>
      </w:r>
      <w:r w:rsidR="004D5878" w:rsidRPr="00D26D71">
        <w:rPr>
          <w:lang w:val="de-DE"/>
        </w:rPr>
        <w:t xml:space="preserve">, </w:t>
      </w:r>
      <w:r w:rsidR="00352F9E" w:rsidRPr="00D26D71">
        <w:rPr>
          <w:lang w:val="de-DE"/>
        </w:rPr>
        <w:t xml:space="preserve">wird eine Kraft </w:t>
      </w:r>
      <w:r w:rsidR="004D5878" w:rsidRPr="00D26D71">
        <w:rPr>
          <w:lang w:val="de-DE"/>
        </w:rPr>
        <w:t>ausgelöst</w:t>
      </w:r>
      <w:r w:rsidR="00352F9E" w:rsidRPr="00D26D71">
        <w:rPr>
          <w:lang w:val="de-DE"/>
        </w:rPr>
        <w:t xml:space="preserve">. Diese Kraft </w:t>
      </w:r>
      <w:r w:rsidR="004D5878" w:rsidRPr="00D26D71">
        <w:rPr>
          <w:lang w:val="de-DE"/>
        </w:rPr>
        <w:t>benötigt k</w:t>
      </w:r>
      <w:r w:rsidR="00352F9E" w:rsidRPr="00D26D71">
        <w:rPr>
          <w:lang w:val="de-DE"/>
        </w:rPr>
        <w:t xml:space="preserve">ein Medium, </w:t>
      </w:r>
      <w:r w:rsidR="004D5878" w:rsidRPr="00D26D71">
        <w:rPr>
          <w:lang w:val="de-DE"/>
        </w:rPr>
        <w:t>sie wird</w:t>
      </w:r>
      <w:r w:rsidR="00352F9E" w:rsidRPr="00D26D71">
        <w:rPr>
          <w:lang w:val="de-DE"/>
        </w:rPr>
        <w:t xml:space="preserve"> durch das Feld selbst induziert und die Kraft </w:t>
      </w:r>
      <w:r w:rsidR="004D5878" w:rsidRPr="00D26D71">
        <w:rPr>
          <w:lang w:val="de-DE"/>
        </w:rPr>
        <w:t xml:space="preserve">kann </w:t>
      </w:r>
      <w:r w:rsidR="00352F9E" w:rsidRPr="00D26D71">
        <w:rPr>
          <w:b/>
          <w:lang w:val="de-DE"/>
        </w:rPr>
        <w:t>aus der Ferne</w:t>
      </w:r>
      <w:r w:rsidR="004D5878" w:rsidRPr="00D26D71">
        <w:rPr>
          <w:b/>
          <w:lang w:val="de-DE"/>
        </w:rPr>
        <w:t>,</w:t>
      </w:r>
      <w:r w:rsidR="00352F9E" w:rsidRPr="00D26D71">
        <w:rPr>
          <w:b/>
          <w:lang w:val="de-DE"/>
        </w:rPr>
        <w:t xml:space="preserve"> ohne Kontakt</w:t>
      </w:r>
      <w:r w:rsidR="008367BC" w:rsidRPr="00D26D71">
        <w:rPr>
          <w:b/>
          <w:lang w:val="de-DE"/>
        </w:rPr>
        <w:t>,</w:t>
      </w:r>
      <w:r w:rsidR="00352F9E" w:rsidRPr="00D26D71">
        <w:rPr>
          <w:b/>
          <w:lang w:val="de-DE"/>
        </w:rPr>
        <w:t xml:space="preserve"> </w:t>
      </w:r>
      <w:r w:rsidRPr="00D26D71">
        <w:rPr>
          <w:lang w:val="de-DE"/>
        </w:rPr>
        <w:t>wirken</w:t>
      </w:r>
      <w:r w:rsidR="00352F9E" w:rsidRPr="00D26D71">
        <w:rPr>
          <w:lang w:val="de-DE"/>
        </w:rPr>
        <w:t>.</w:t>
      </w:r>
    </w:p>
    <w:p w14:paraId="38E30293" w14:textId="77777777" w:rsidR="009077C5" w:rsidRPr="00D26D71" w:rsidRDefault="004D5878" w:rsidP="009077C5">
      <w:pPr>
        <w:pStyle w:val="Heading4"/>
        <w:rPr>
          <w:lang w:val="de-DE"/>
        </w:rPr>
      </w:pPr>
      <w:r w:rsidRPr="00D26D71">
        <w:rPr>
          <w:lang w:val="de-DE"/>
        </w:rPr>
        <w:t>Das elektrische Feld</w:t>
      </w:r>
    </w:p>
    <w:p w14:paraId="77E695FE" w14:textId="77777777" w:rsidR="000A3BC7" w:rsidRPr="00D26D71" w:rsidRDefault="000A3BC7" w:rsidP="006C1D5B">
      <w:pPr>
        <w:pStyle w:val="BodyText"/>
        <w:rPr>
          <w:lang w:val="de-DE"/>
        </w:rPr>
      </w:pPr>
      <w:r w:rsidRPr="007F3FB7">
        <w:rPr>
          <w:noProof/>
          <w:lang w:val="fr-BE" w:eastAsia="fr-BE"/>
        </w:rPr>
        <w:drawing>
          <wp:anchor distT="0" distB="0" distL="114300" distR="114300" simplePos="0" relativeHeight="252091392" behindDoc="0" locked="0" layoutInCell="1" allowOverlap="1" wp14:anchorId="1EDCCDF9" wp14:editId="17D67A2A">
            <wp:simplePos x="0" y="0"/>
            <wp:positionH relativeFrom="column">
              <wp:posOffset>504825</wp:posOffset>
            </wp:positionH>
            <wp:positionV relativeFrom="paragraph">
              <wp:posOffset>68580</wp:posOffset>
            </wp:positionV>
            <wp:extent cx="1811655" cy="1371600"/>
            <wp:effectExtent l="19050" t="0" r="0" b="0"/>
            <wp:wrapSquare wrapText="bothSides"/>
            <wp:docPr id="23" name="Afbeelding 23" descr="HairOn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irOnE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8BA" w:rsidRPr="007F3FB7">
        <w:rPr>
          <w:lang w:val="de-DE"/>
        </w:rPr>
        <w:t>Sicher hast du schon mal gesehen</w:t>
      </w:r>
      <w:r w:rsidR="008367BC" w:rsidRPr="007F3FB7">
        <w:rPr>
          <w:lang w:val="de-DE"/>
        </w:rPr>
        <w:t xml:space="preserve">, wie </w:t>
      </w:r>
      <w:r w:rsidR="008A08BA" w:rsidRPr="007F3FB7">
        <w:rPr>
          <w:lang w:val="de-DE"/>
        </w:rPr>
        <w:t>deine Haare von</w:t>
      </w:r>
      <w:r w:rsidR="004D5878" w:rsidRPr="007F3FB7">
        <w:rPr>
          <w:lang w:val="de-DE"/>
        </w:rPr>
        <w:t xml:space="preserve"> einem (Nylon</w:t>
      </w:r>
      <w:r w:rsidR="008A08BA" w:rsidRPr="007F3FB7">
        <w:rPr>
          <w:lang w:val="de-DE"/>
        </w:rPr>
        <w:t>-</w:t>
      </w:r>
      <w:r w:rsidR="004D5878" w:rsidRPr="007F3FB7">
        <w:rPr>
          <w:lang w:val="de-DE"/>
        </w:rPr>
        <w:t>)</w:t>
      </w:r>
      <w:r w:rsidR="000500EA" w:rsidRPr="007F3FB7">
        <w:rPr>
          <w:lang w:val="de-DE"/>
        </w:rPr>
        <w:t xml:space="preserve"> Kamm </w:t>
      </w:r>
      <w:r w:rsidR="008A08BA" w:rsidRPr="007F3FB7">
        <w:rPr>
          <w:lang w:val="de-DE"/>
        </w:rPr>
        <w:t>angezogen werden</w:t>
      </w:r>
      <w:r w:rsidR="007F3FB7" w:rsidRPr="007F3FB7">
        <w:rPr>
          <w:lang w:val="de-DE"/>
        </w:rPr>
        <w:t>, ohne dass</w:t>
      </w:r>
      <w:r w:rsidR="007F3FB7">
        <w:rPr>
          <w:lang w:val="de-DE"/>
        </w:rPr>
        <w:t xml:space="preserve"> sie ihn berühren</w:t>
      </w:r>
      <w:r w:rsidR="000500EA" w:rsidRPr="00D26D71">
        <w:rPr>
          <w:lang w:val="de-DE"/>
        </w:rPr>
        <w:t>. Hier haben</w:t>
      </w:r>
      <w:r w:rsidR="004D5878" w:rsidRPr="00D26D71">
        <w:rPr>
          <w:lang w:val="de-DE"/>
        </w:rPr>
        <w:t xml:space="preserve"> wir </w:t>
      </w:r>
      <w:r w:rsidR="000500EA" w:rsidRPr="00D26D71">
        <w:rPr>
          <w:lang w:val="de-DE"/>
        </w:rPr>
        <w:t xml:space="preserve">es mit </w:t>
      </w:r>
      <w:r w:rsidR="004D5878" w:rsidRPr="00D26D71">
        <w:rPr>
          <w:lang w:val="de-DE"/>
        </w:rPr>
        <w:t>eine</w:t>
      </w:r>
      <w:r w:rsidR="000500EA" w:rsidRPr="00D26D71">
        <w:rPr>
          <w:lang w:val="de-DE"/>
        </w:rPr>
        <w:t>r elektrischen Kraft zu tun</w:t>
      </w:r>
      <w:r w:rsidR="007F3FB7">
        <w:rPr>
          <w:lang w:val="de-DE"/>
        </w:rPr>
        <w:t>,</w:t>
      </w:r>
      <w:r w:rsidR="000500EA" w:rsidRPr="00D26D71">
        <w:rPr>
          <w:lang w:val="de-DE"/>
        </w:rPr>
        <w:t xml:space="preserve"> und</w:t>
      </w:r>
      <w:r w:rsidR="008A08BA" w:rsidRPr="00D26D71">
        <w:rPr>
          <w:lang w:val="de-DE"/>
        </w:rPr>
        <w:t xml:space="preserve"> </w:t>
      </w:r>
      <w:r w:rsidR="008A08BA" w:rsidRPr="007F3FB7">
        <w:rPr>
          <w:lang w:val="de-DE"/>
        </w:rPr>
        <w:t>was für eine</w:t>
      </w:r>
      <w:r w:rsidR="00BE405D" w:rsidRPr="007F3FB7">
        <w:rPr>
          <w:lang w:val="de-DE"/>
        </w:rPr>
        <w:t>r</w:t>
      </w:r>
      <w:r w:rsidR="004D5878" w:rsidRPr="007F3FB7">
        <w:rPr>
          <w:lang w:val="de-DE"/>
        </w:rPr>
        <w:t>.</w:t>
      </w:r>
      <w:r w:rsidR="004D5878" w:rsidRPr="00D26D71">
        <w:rPr>
          <w:lang w:val="de-DE"/>
        </w:rPr>
        <w:t xml:space="preserve"> </w:t>
      </w:r>
      <w:r w:rsidR="000C7D7B" w:rsidRPr="00D26D71">
        <w:rPr>
          <w:lang w:val="de-DE"/>
        </w:rPr>
        <w:t>Es handelt sich um eine</w:t>
      </w:r>
      <w:r w:rsidR="004D5878" w:rsidRPr="00D26D71">
        <w:rPr>
          <w:lang w:val="de-DE"/>
        </w:rPr>
        <w:t xml:space="preserve"> Kraft, die aus der Entfernung </w:t>
      </w:r>
      <w:r w:rsidR="004D5878" w:rsidRPr="00D26D71">
        <w:rPr>
          <w:i/>
          <w:lang w:val="de-DE"/>
        </w:rPr>
        <w:t>durch ein Feld</w:t>
      </w:r>
      <w:r w:rsidR="004D5878" w:rsidRPr="00D26D71">
        <w:rPr>
          <w:lang w:val="de-DE"/>
        </w:rPr>
        <w:t xml:space="preserve"> </w:t>
      </w:r>
      <w:r w:rsidR="00BE405D" w:rsidRPr="00D26D71">
        <w:rPr>
          <w:lang w:val="de-DE"/>
        </w:rPr>
        <w:t>wirkt</w:t>
      </w:r>
      <w:r w:rsidR="004D5878" w:rsidRPr="00D26D71">
        <w:rPr>
          <w:lang w:val="de-DE"/>
        </w:rPr>
        <w:t xml:space="preserve">. </w:t>
      </w:r>
      <w:r w:rsidR="000C7D7B" w:rsidRPr="00D26D71">
        <w:rPr>
          <w:lang w:val="de-DE"/>
        </w:rPr>
        <w:t>Deine</w:t>
      </w:r>
      <w:r w:rsidR="004D5878" w:rsidRPr="00D26D71">
        <w:rPr>
          <w:lang w:val="de-DE"/>
        </w:rPr>
        <w:t xml:space="preserve"> Ha</w:t>
      </w:r>
      <w:r w:rsidR="000500EA" w:rsidRPr="00D26D71">
        <w:rPr>
          <w:lang w:val="de-DE"/>
        </w:rPr>
        <w:t>ar</w:t>
      </w:r>
      <w:r w:rsidR="000C7D7B" w:rsidRPr="00D26D71">
        <w:rPr>
          <w:lang w:val="de-DE"/>
        </w:rPr>
        <w:t>e mü</w:t>
      </w:r>
      <w:r w:rsidR="000500EA" w:rsidRPr="00D26D71">
        <w:rPr>
          <w:lang w:val="de-DE"/>
        </w:rPr>
        <w:t>ss</w:t>
      </w:r>
      <w:r w:rsidR="000C7D7B" w:rsidRPr="00D26D71">
        <w:rPr>
          <w:lang w:val="de-DE"/>
        </w:rPr>
        <w:t>en</w:t>
      </w:r>
      <w:r w:rsidR="000500EA" w:rsidRPr="00D26D71">
        <w:rPr>
          <w:lang w:val="de-DE"/>
        </w:rPr>
        <w:t xml:space="preserve"> </w:t>
      </w:r>
      <w:r w:rsidR="000C7D7B" w:rsidRPr="00D26D71">
        <w:rPr>
          <w:lang w:val="de-DE"/>
        </w:rPr>
        <w:t>den Kamm nicht berühren</w:t>
      </w:r>
      <w:r w:rsidR="000500EA" w:rsidRPr="00D26D71">
        <w:rPr>
          <w:lang w:val="de-DE"/>
        </w:rPr>
        <w:t xml:space="preserve">. </w:t>
      </w:r>
    </w:p>
    <w:p w14:paraId="6415343F" w14:textId="77777777" w:rsidR="000500EA" w:rsidRPr="00D26D71" w:rsidRDefault="000500EA" w:rsidP="000500EA">
      <w:pPr>
        <w:pStyle w:val="BodyText"/>
        <w:rPr>
          <w:lang w:val="de-DE"/>
        </w:rPr>
      </w:pPr>
      <w:r w:rsidRPr="00D26D71">
        <w:rPr>
          <w:lang w:val="de-DE"/>
        </w:rPr>
        <w:t xml:space="preserve">Zwischen den Haaren </w:t>
      </w:r>
      <w:r w:rsidR="000C7D7B" w:rsidRPr="00D26D71">
        <w:rPr>
          <w:lang w:val="de-DE"/>
        </w:rPr>
        <w:t>herrscht</w:t>
      </w:r>
      <w:r w:rsidRPr="00D26D71">
        <w:rPr>
          <w:lang w:val="de-DE"/>
        </w:rPr>
        <w:t xml:space="preserve"> eine elektrische Abstoßungskraft, die auch ohne Kontakt </w:t>
      </w:r>
      <w:r w:rsidR="000C7D7B" w:rsidRPr="00D26D71">
        <w:rPr>
          <w:lang w:val="de-DE"/>
        </w:rPr>
        <w:t>wirkt.</w:t>
      </w:r>
      <w:r w:rsidRPr="00D26D71">
        <w:rPr>
          <w:lang w:val="de-DE"/>
        </w:rPr>
        <w:t xml:space="preserve"> </w:t>
      </w:r>
    </w:p>
    <w:p w14:paraId="1C824236" w14:textId="77777777" w:rsidR="000500EA" w:rsidRPr="00D26D71" w:rsidRDefault="000C7D7B" w:rsidP="000500EA">
      <w:pPr>
        <w:pStyle w:val="BodyText"/>
        <w:rPr>
          <w:lang w:val="de-DE"/>
        </w:rPr>
      </w:pPr>
      <w:r w:rsidRPr="00D26D71">
        <w:rPr>
          <w:lang w:val="de-DE"/>
        </w:rPr>
        <w:t>Um</w:t>
      </w:r>
      <w:r w:rsidR="008367BC" w:rsidRPr="00D26D71">
        <w:rPr>
          <w:lang w:val="de-DE"/>
        </w:rPr>
        <w:t xml:space="preserve"> </w:t>
      </w:r>
      <w:r w:rsidRPr="00D26D71">
        <w:rPr>
          <w:lang w:val="de-DE"/>
        </w:rPr>
        <w:t>den</w:t>
      </w:r>
      <w:r w:rsidR="000500EA" w:rsidRPr="00D26D71">
        <w:rPr>
          <w:lang w:val="de-DE"/>
        </w:rPr>
        <w:t xml:space="preserve"> Kamm </w:t>
      </w:r>
      <w:r w:rsidR="00BE405D" w:rsidRPr="00D26D71">
        <w:rPr>
          <w:lang w:val="de-DE"/>
        </w:rPr>
        <w:t xml:space="preserve">herum </w:t>
      </w:r>
      <w:r w:rsidR="006C1D5B" w:rsidRPr="00D26D71">
        <w:rPr>
          <w:lang w:val="de-DE"/>
        </w:rPr>
        <w:t xml:space="preserve">und </w:t>
      </w:r>
      <w:r w:rsidRPr="00D26D71">
        <w:rPr>
          <w:lang w:val="de-DE"/>
        </w:rPr>
        <w:t xml:space="preserve">zwischen </w:t>
      </w:r>
      <w:r w:rsidR="006C1D5B" w:rsidRPr="00D26D71">
        <w:rPr>
          <w:lang w:val="de-DE"/>
        </w:rPr>
        <w:t xml:space="preserve">den Haaren </w:t>
      </w:r>
      <w:r w:rsidRPr="00D26D71">
        <w:rPr>
          <w:lang w:val="de-DE"/>
        </w:rPr>
        <w:t>besteht</w:t>
      </w:r>
      <w:r w:rsidR="006C1D5B" w:rsidRPr="00D26D71">
        <w:rPr>
          <w:lang w:val="de-DE"/>
        </w:rPr>
        <w:t xml:space="preserve"> </w:t>
      </w:r>
      <w:r w:rsidR="000500EA" w:rsidRPr="00D26D71">
        <w:rPr>
          <w:lang w:val="de-DE"/>
        </w:rPr>
        <w:t xml:space="preserve">ein </w:t>
      </w:r>
      <w:r w:rsidR="000500EA" w:rsidRPr="00D26D71">
        <w:rPr>
          <w:b/>
          <w:lang w:val="de-DE"/>
        </w:rPr>
        <w:t>elektrisches Feld</w:t>
      </w:r>
      <w:r w:rsidR="006C1D5B" w:rsidRPr="00D26D71">
        <w:rPr>
          <w:b/>
          <w:lang w:val="de-DE"/>
        </w:rPr>
        <w:t xml:space="preserve">. </w:t>
      </w:r>
      <w:r w:rsidR="000500EA" w:rsidRPr="00D26D71">
        <w:rPr>
          <w:lang w:val="de-DE"/>
        </w:rPr>
        <w:t xml:space="preserve">Und überall dort, wo </w:t>
      </w:r>
      <w:r w:rsidRPr="00D26D71">
        <w:rPr>
          <w:lang w:val="de-DE"/>
        </w:rPr>
        <w:t xml:space="preserve">es </w:t>
      </w:r>
      <w:r w:rsidR="000500EA" w:rsidRPr="00D26D71">
        <w:rPr>
          <w:lang w:val="de-DE"/>
        </w:rPr>
        <w:t xml:space="preserve">ein elektrisches Feld </w:t>
      </w:r>
      <w:r w:rsidRPr="00D26D71">
        <w:rPr>
          <w:lang w:val="de-DE"/>
        </w:rPr>
        <w:t>gibt</w:t>
      </w:r>
      <w:r w:rsidR="006C1D5B" w:rsidRPr="00D26D71">
        <w:rPr>
          <w:lang w:val="de-DE"/>
        </w:rPr>
        <w:t xml:space="preserve">, </w:t>
      </w:r>
      <w:r w:rsidR="000500EA" w:rsidRPr="00D26D71">
        <w:rPr>
          <w:lang w:val="de-DE"/>
        </w:rPr>
        <w:t>kann eine elektrische Kraft auftreten, die</w:t>
      </w:r>
      <w:r w:rsidR="006C1D5B" w:rsidRPr="00D26D71">
        <w:rPr>
          <w:lang w:val="de-DE"/>
        </w:rPr>
        <w:t xml:space="preserve"> </w:t>
      </w:r>
      <w:r w:rsidR="006C1D5B" w:rsidRPr="00D26D71">
        <w:rPr>
          <w:i/>
          <w:lang w:val="de-DE"/>
        </w:rPr>
        <w:t>ohne Kontakt</w:t>
      </w:r>
      <w:r w:rsidR="000500EA" w:rsidRPr="00D26D71">
        <w:rPr>
          <w:i/>
          <w:lang w:val="de-DE"/>
        </w:rPr>
        <w:t xml:space="preserve"> aus der </w:t>
      </w:r>
      <w:r w:rsidRPr="00D26D71">
        <w:rPr>
          <w:i/>
          <w:lang w:val="de-DE"/>
        </w:rPr>
        <w:t>Entfernung</w:t>
      </w:r>
      <w:r w:rsidR="000500EA" w:rsidRPr="00D26D71">
        <w:rPr>
          <w:i/>
          <w:lang w:val="de-DE"/>
        </w:rPr>
        <w:t xml:space="preserve"> </w:t>
      </w:r>
      <w:r w:rsidRPr="00D26D71">
        <w:rPr>
          <w:i/>
          <w:lang w:val="de-DE"/>
        </w:rPr>
        <w:t>wirkt</w:t>
      </w:r>
      <w:r w:rsidR="006C1D5B" w:rsidRPr="00D26D71">
        <w:rPr>
          <w:i/>
          <w:lang w:val="de-DE"/>
        </w:rPr>
        <w:t>.</w:t>
      </w:r>
    </w:p>
    <w:p w14:paraId="4C32C59E" w14:textId="77777777" w:rsidR="009077C5" w:rsidRPr="00D26D71" w:rsidRDefault="006C1D5B" w:rsidP="009077C5">
      <w:pPr>
        <w:pStyle w:val="Heading4"/>
        <w:rPr>
          <w:lang w:val="de-DE"/>
        </w:rPr>
      </w:pPr>
      <w:r w:rsidRPr="00D26D71">
        <w:rPr>
          <w:lang w:val="de-DE"/>
        </w:rPr>
        <w:t>Andere Felder: G</w:t>
      </w:r>
      <w:r w:rsidR="000872D5" w:rsidRPr="00D26D71">
        <w:rPr>
          <w:lang w:val="de-DE"/>
        </w:rPr>
        <w:t>ravitation</w:t>
      </w:r>
    </w:p>
    <w:p w14:paraId="52D41A7C" w14:textId="77777777" w:rsidR="006C1D5B" w:rsidRPr="00D26D71" w:rsidRDefault="005F0109" w:rsidP="006C1D5B">
      <w:pPr>
        <w:spacing w:after="120"/>
        <w:ind w:left="851"/>
        <w:rPr>
          <w:noProof/>
          <w:spacing w:val="10"/>
          <w:sz w:val="17"/>
          <w:szCs w:val="17"/>
          <w:lang w:val="de-DE" w:eastAsia="en-US"/>
        </w:rPr>
      </w:pPr>
      <w:r w:rsidRPr="00D26D71">
        <w:rPr>
          <w:noProof/>
          <w:spacing w:val="10"/>
          <w:sz w:val="17"/>
          <w:szCs w:val="17"/>
          <w:lang w:val="fr-BE" w:eastAsia="fr-BE"/>
        </w:rPr>
        <w:drawing>
          <wp:anchor distT="0" distB="0" distL="114300" distR="114300" simplePos="0" relativeHeight="252129280" behindDoc="0" locked="0" layoutInCell="1" allowOverlap="1" wp14:anchorId="1A195349" wp14:editId="589CC992">
            <wp:simplePos x="0" y="0"/>
            <wp:positionH relativeFrom="column">
              <wp:posOffset>539750</wp:posOffset>
            </wp:positionH>
            <wp:positionV relativeFrom="paragraph">
              <wp:posOffset>45720</wp:posOffset>
            </wp:positionV>
            <wp:extent cx="1198880" cy="1518920"/>
            <wp:effectExtent l="0" t="0" r="1270" b="508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>Neben</w:t>
      </w:r>
      <w:r w:rsidR="008367BC" w:rsidRPr="00D26D71">
        <w:rPr>
          <w:noProof/>
          <w:spacing w:val="10"/>
          <w:sz w:val="17"/>
          <w:szCs w:val="17"/>
          <w:lang w:val="de-DE" w:eastAsia="en-US"/>
        </w:rPr>
        <w:t xml:space="preserve"> elektrische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>n</w:t>
      </w:r>
      <w:r w:rsidR="008367BC" w:rsidRPr="00D26D71">
        <w:rPr>
          <w:noProof/>
          <w:spacing w:val="10"/>
          <w:sz w:val="17"/>
          <w:szCs w:val="17"/>
          <w:lang w:val="de-DE" w:eastAsia="en-US"/>
        </w:rPr>
        <w:t xml:space="preserve"> und magnetische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>n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 xml:space="preserve"> Felder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>n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 xml:space="preserve"> gibt es</w:t>
      </w:r>
      <w:r w:rsidR="008367BC" w:rsidRPr="00D26D71">
        <w:rPr>
          <w:noProof/>
          <w:spacing w:val="10"/>
          <w:sz w:val="17"/>
          <w:szCs w:val="17"/>
          <w:lang w:val="de-DE" w:eastAsia="en-US"/>
        </w:rPr>
        <w:t xml:space="preserve"> 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 xml:space="preserve">noch 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 xml:space="preserve">das 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 xml:space="preserve">vermutlich </w:t>
      </w:r>
      <w:r w:rsidR="00BE405D" w:rsidRPr="00D26D71">
        <w:rPr>
          <w:noProof/>
          <w:spacing w:val="10"/>
          <w:sz w:val="17"/>
          <w:szCs w:val="17"/>
          <w:lang w:val="de-DE" w:eastAsia="en-US"/>
        </w:rPr>
        <w:t>bekannteste</w:t>
      </w:r>
      <w:r w:rsidR="00C66227" w:rsidRPr="00D26D71">
        <w:rPr>
          <w:noProof/>
          <w:spacing w:val="10"/>
          <w:sz w:val="17"/>
          <w:szCs w:val="17"/>
          <w:lang w:val="de-DE" w:eastAsia="en-US"/>
        </w:rPr>
        <w:t xml:space="preserve"> aller Felder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 xml:space="preserve">: das Gravitationsfeld. </w:t>
      </w:r>
    </w:p>
    <w:p w14:paraId="2E08E9F4" w14:textId="77777777" w:rsidR="006C1D5B" w:rsidRPr="00D26D71" w:rsidRDefault="00BE405D" w:rsidP="006C1D5B">
      <w:pPr>
        <w:spacing w:after="120"/>
        <w:ind w:left="851"/>
        <w:rPr>
          <w:noProof/>
          <w:spacing w:val="10"/>
          <w:sz w:val="17"/>
          <w:szCs w:val="17"/>
          <w:lang w:val="de-DE" w:eastAsia="en-US"/>
        </w:rPr>
      </w:pPr>
      <w:r w:rsidRPr="00D26D71">
        <w:rPr>
          <w:noProof/>
          <w:spacing w:val="10"/>
          <w:sz w:val="17"/>
          <w:szCs w:val="17"/>
          <w:lang w:val="de-DE" w:eastAsia="en-US"/>
        </w:rPr>
        <w:t>Welche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 xml:space="preserve"> ​​Kraft </w:t>
      </w:r>
      <w:r w:rsidRPr="00D26D71">
        <w:rPr>
          <w:noProof/>
          <w:spacing w:val="10"/>
          <w:sz w:val="17"/>
          <w:szCs w:val="17"/>
          <w:lang w:val="de-DE" w:eastAsia="en-US"/>
        </w:rPr>
        <w:t>liegt ihm zugrunde</w:t>
      </w:r>
      <w:r w:rsidR="006C1D5B" w:rsidRPr="00D26D71">
        <w:rPr>
          <w:noProof/>
          <w:spacing w:val="10"/>
          <w:sz w:val="17"/>
          <w:szCs w:val="17"/>
          <w:lang w:val="de-DE" w:eastAsia="en-US"/>
        </w:rPr>
        <w:t>?</w:t>
      </w:r>
    </w:p>
    <w:p w14:paraId="2704067D" w14:textId="77777777" w:rsidR="000A3BC7" w:rsidRPr="00D26D71" w:rsidRDefault="000A3BC7" w:rsidP="00CF2A15">
      <w:pPr>
        <w:ind w:left="851"/>
        <w:rPr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>………………………………………………………………</w:t>
      </w:r>
    </w:p>
    <w:p w14:paraId="6079C2DF" w14:textId="77777777" w:rsidR="006C1D5B" w:rsidRPr="00D26D71" w:rsidRDefault="006C1D5B" w:rsidP="006C1D5B">
      <w:pPr>
        <w:pStyle w:val="BodyText"/>
        <w:spacing w:after="120"/>
        <w:rPr>
          <w:lang w:val="de-DE"/>
        </w:rPr>
      </w:pPr>
      <w:r w:rsidRPr="00D26D71">
        <w:rPr>
          <w:lang w:val="de-DE"/>
        </w:rPr>
        <w:t xml:space="preserve">Newton fand </w:t>
      </w:r>
      <w:r w:rsidR="00BE405D" w:rsidRPr="00D26D71">
        <w:rPr>
          <w:lang w:val="de-DE"/>
        </w:rPr>
        <w:t xml:space="preserve">bereits </w:t>
      </w:r>
      <w:r w:rsidR="00715114" w:rsidRPr="00D26D71">
        <w:rPr>
          <w:lang w:val="de-DE"/>
        </w:rPr>
        <w:t xml:space="preserve">im Jahre </w:t>
      </w:r>
      <w:r w:rsidRPr="00D26D71">
        <w:rPr>
          <w:lang w:val="de-DE"/>
        </w:rPr>
        <w:t>1687 heraus, dass es eine universelle Gravitationskraft</w:t>
      </w:r>
      <w:r w:rsidR="00715114" w:rsidRPr="00D26D71">
        <w:rPr>
          <w:lang w:val="de-DE"/>
        </w:rPr>
        <w:t xml:space="preserve"> gibt</w:t>
      </w:r>
      <w:r w:rsidRPr="00D26D71">
        <w:rPr>
          <w:lang w:val="de-DE"/>
        </w:rPr>
        <w:t>, die zwischen Massen</w:t>
      </w:r>
      <w:r w:rsidR="00715114" w:rsidRPr="00D26D71">
        <w:rPr>
          <w:lang w:val="de-DE"/>
        </w:rPr>
        <w:t xml:space="preserve">, </w:t>
      </w:r>
      <w:r w:rsidRPr="00D26D71">
        <w:rPr>
          <w:lang w:val="de-DE"/>
        </w:rPr>
        <w:t xml:space="preserve">wie </w:t>
      </w:r>
      <w:r w:rsidR="00C66227" w:rsidRPr="00D26D71">
        <w:rPr>
          <w:lang w:val="de-DE"/>
        </w:rPr>
        <w:t>b</w:t>
      </w:r>
      <w:r w:rsidRPr="00D26D71">
        <w:rPr>
          <w:lang w:val="de-DE"/>
        </w:rPr>
        <w:t>eispielsweise der Sonne und Erde</w:t>
      </w:r>
      <w:r w:rsidR="00265EF7">
        <w:rPr>
          <w:lang w:val="de-DE"/>
        </w:rPr>
        <w:t>,</w:t>
      </w:r>
      <w:r w:rsidR="00C66227" w:rsidRPr="00D26D71">
        <w:rPr>
          <w:lang w:val="de-DE"/>
        </w:rPr>
        <w:t xml:space="preserve"> wirkt</w:t>
      </w:r>
      <w:r w:rsidRPr="00D26D71">
        <w:rPr>
          <w:lang w:val="de-DE"/>
        </w:rPr>
        <w:t xml:space="preserve">. </w:t>
      </w:r>
    </w:p>
    <w:p w14:paraId="3A35E092" w14:textId="77777777" w:rsidR="000A3BC7" w:rsidRPr="00D26D71" w:rsidRDefault="006C1D5B" w:rsidP="006C1D5B">
      <w:pPr>
        <w:pStyle w:val="BodyText"/>
        <w:spacing w:after="120"/>
        <w:rPr>
          <w:lang w:val="de-DE"/>
        </w:rPr>
      </w:pPr>
      <w:r w:rsidRPr="00D26D71">
        <w:rPr>
          <w:lang w:val="de-DE"/>
        </w:rPr>
        <w:t>Ist dies ist auch ein Beispiel für eine Kraft</w:t>
      </w:r>
      <w:r w:rsidR="00C66227" w:rsidRPr="00D26D71">
        <w:rPr>
          <w:lang w:val="de-DE"/>
        </w:rPr>
        <w:t>, die das</w:t>
      </w:r>
      <w:r w:rsidRPr="00D26D71">
        <w:rPr>
          <w:lang w:val="de-DE"/>
        </w:rPr>
        <w:t xml:space="preserve"> Ergebnis eines Feldes ist? Ja</w:t>
      </w:r>
      <w:r w:rsidR="00265EF7">
        <w:rPr>
          <w:lang w:val="de-DE"/>
        </w:rPr>
        <w:t xml:space="preserve"> </w:t>
      </w:r>
      <w:r w:rsidRPr="00D26D71">
        <w:rPr>
          <w:lang w:val="de-DE"/>
        </w:rPr>
        <w:t>/ Nein</w:t>
      </w:r>
    </w:p>
    <w:p w14:paraId="3FF508AC" w14:textId="77777777" w:rsidR="00CF2A15" w:rsidRPr="00D26D71" w:rsidRDefault="00C66227" w:rsidP="00CF2A15">
      <w:pPr>
        <w:spacing w:after="120"/>
        <w:ind w:left="85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>Wirkt</w:t>
      </w:r>
      <w:r w:rsidR="006C1D5B" w:rsidRPr="00D26D71">
        <w:rPr>
          <w:spacing w:val="10"/>
          <w:sz w:val="17"/>
          <w:szCs w:val="17"/>
          <w:lang w:val="de-DE"/>
        </w:rPr>
        <w:t xml:space="preserve"> diese Kraft </w:t>
      </w:r>
      <w:r w:rsidRPr="00D26D71">
        <w:rPr>
          <w:spacing w:val="10"/>
          <w:sz w:val="17"/>
          <w:szCs w:val="17"/>
          <w:lang w:val="de-DE"/>
        </w:rPr>
        <w:t>im</w:t>
      </w:r>
      <w:r w:rsidR="00715114" w:rsidRPr="00D26D71">
        <w:rPr>
          <w:spacing w:val="10"/>
          <w:sz w:val="17"/>
          <w:szCs w:val="17"/>
          <w:lang w:val="de-DE"/>
        </w:rPr>
        <w:t xml:space="preserve"> </w:t>
      </w:r>
      <w:r w:rsidR="006C1D5B" w:rsidRPr="00D26D71">
        <w:rPr>
          <w:spacing w:val="10"/>
          <w:sz w:val="17"/>
          <w:szCs w:val="17"/>
          <w:lang w:val="de-DE"/>
        </w:rPr>
        <w:t xml:space="preserve">Vakuum oder benötigt </w:t>
      </w:r>
      <w:r w:rsidRPr="00D26D71">
        <w:rPr>
          <w:spacing w:val="10"/>
          <w:sz w:val="17"/>
          <w:szCs w:val="17"/>
          <w:lang w:val="de-DE"/>
        </w:rPr>
        <w:t>sie</w:t>
      </w:r>
      <w:r w:rsidR="006C1D5B" w:rsidRPr="00D26D71">
        <w:rPr>
          <w:spacing w:val="10"/>
          <w:sz w:val="17"/>
          <w:szCs w:val="17"/>
          <w:lang w:val="de-DE"/>
        </w:rPr>
        <w:t xml:space="preserve"> ein Medium?</w:t>
      </w:r>
    </w:p>
    <w:p w14:paraId="365A7AD6" w14:textId="77777777" w:rsidR="000A3BC7" w:rsidRPr="00D26D71" w:rsidRDefault="009077C5" w:rsidP="00CD128D">
      <w:pPr>
        <w:ind w:left="851"/>
        <w:rPr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>…………………………………………………………………</w:t>
      </w:r>
    </w:p>
    <w:p w14:paraId="4827411A" w14:textId="77777777" w:rsidR="000A3BC7" w:rsidRPr="00D26D71" w:rsidRDefault="006C1D5B" w:rsidP="00CF2A15">
      <w:pPr>
        <w:pStyle w:val="BodyText"/>
        <w:spacing w:after="120"/>
        <w:rPr>
          <w:lang w:val="de-DE"/>
        </w:rPr>
      </w:pPr>
      <w:r w:rsidRPr="00D26D71">
        <w:rPr>
          <w:lang w:val="de-DE"/>
        </w:rPr>
        <w:t xml:space="preserve">Fallen Objekte </w:t>
      </w:r>
      <w:r w:rsidR="00715114" w:rsidRPr="00D26D71">
        <w:rPr>
          <w:lang w:val="de-DE"/>
        </w:rPr>
        <w:t>auch i</w:t>
      </w:r>
      <w:r w:rsidR="00C66227" w:rsidRPr="00D26D71">
        <w:rPr>
          <w:lang w:val="de-DE"/>
        </w:rPr>
        <w:t>m</w:t>
      </w:r>
      <w:r w:rsidRPr="00D26D71">
        <w:rPr>
          <w:lang w:val="de-DE"/>
        </w:rPr>
        <w:t xml:space="preserve"> Vakuum</w:t>
      </w:r>
      <w:r w:rsidR="000A3BC7" w:rsidRPr="00D26D71">
        <w:rPr>
          <w:lang w:val="de-DE"/>
        </w:rPr>
        <w:t>?</w:t>
      </w:r>
    </w:p>
    <w:p w14:paraId="24F968B9" w14:textId="77777777" w:rsidR="000A3BC7" w:rsidRPr="00D26D71" w:rsidRDefault="000A3BC7" w:rsidP="00CF2A15">
      <w:pPr>
        <w:spacing w:after="0"/>
        <w:ind w:left="851"/>
        <w:rPr>
          <w:i/>
          <w:sz w:val="17"/>
          <w:szCs w:val="17"/>
          <w:lang w:val="de-DE"/>
        </w:rPr>
      </w:pPr>
      <w:r w:rsidRPr="00D26D71">
        <w:rPr>
          <w:i/>
          <w:lang w:val="de-DE"/>
        </w:rPr>
        <w:t>……………………………………………………………………………………………………</w:t>
      </w:r>
    </w:p>
    <w:p w14:paraId="0F3358BA" w14:textId="77777777" w:rsidR="000A3BC7" w:rsidRPr="00D26D71" w:rsidRDefault="000A3BC7" w:rsidP="000A3BC7">
      <w:pPr>
        <w:spacing w:after="120"/>
        <w:ind w:left="851"/>
        <w:rPr>
          <w:sz w:val="17"/>
          <w:szCs w:val="17"/>
          <w:lang w:val="de-DE"/>
        </w:rPr>
      </w:pPr>
    </w:p>
    <w:p w14:paraId="3FDF910A" w14:textId="77777777" w:rsidR="000A3BC7" w:rsidRPr="00D26D71" w:rsidRDefault="000A3BC7" w:rsidP="000A3BC7">
      <w:pPr>
        <w:spacing w:after="120"/>
        <w:ind w:left="851"/>
        <w:rPr>
          <w:sz w:val="17"/>
          <w:szCs w:val="17"/>
          <w:lang w:val="de-DE"/>
        </w:rPr>
      </w:pPr>
    </w:p>
    <w:p w14:paraId="7ECC12AE" w14:textId="77777777" w:rsidR="000A3BC7" w:rsidRPr="00D26D71" w:rsidRDefault="000A3BC7" w:rsidP="000A3BC7">
      <w:pPr>
        <w:ind w:left="851"/>
        <w:rPr>
          <w:sz w:val="17"/>
          <w:szCs w:val="17"/>
          <w:lang w:val="de-DE"/>
        </w:rPr>
      </w:pPr>
    </w:p>
    <w:p w14:paraId="75F5AC8C" w14:textId="77777777" w:rsidR="000A3BC7" w:rsidRPr="00D26D71" w:rsidRDefault="00E0180F" w:rsidP="0040656F">
      <w:pPr>
        <w:spacing w:before="60" w:after="0"/>
        <w:ind w:left="851"/>
        <w:rPr>
          <w:lang w:val="de-DE"/>
        </w:rPr>
      </w:pPr>
      <w:r w:rsidRPr="00D26D71">
        <w:rPr>
          <w:lang w:val="de-DE"/>
        </w:rPr>
        <w:t xml:space="preserve">Nenne </w:t>
      </w:r>
      <w:r w:rsidR="00A17572" w:rsidRPr="00D26D71">
        <w:rPr>
          <w:lang w:val="de-DE"/>
        </w:rPr>
        <w:t xml:space="preserve">3 </w:t>
      </w:r>
      <w:r w:rsidRPr="00D26D71">
        <w:rPr>
          <w:lang w:val="de-DE"/>
        </w:rPr>
        <w:t>Kräfte, die das Ergebnis eines Feldes</w:t>
      </w:r>
      <w:r w:rsidR="00715114" w:rsidRPr="00D26D71">
        <w:rPr>
          <w:lang w:val="de-DE"/>
        </w:rPr>
        <w:t xml:space="preserve"> sind, und </w:t>
      </w:r>
      <w:r w:rsidR="00E126BE" w:rsidRPr="00D26D71">
        <w:rPr>
          <w:lang w:val="de-DE"/>
        </w:rPr>
        <w:t>auch im</w:t>
      </w:r>
      <w:r w:rsidRPr="00D26D71">
        <w:rPr>
          <w:lang w:val="de-DE"/>
        </w:rPr>
        <w:t xml:space="preserve"> Vak</w:t>
      </w:r>
      <w:r w:rsidR="00A17572" w:rsidRPr="00D26D71">
        <w:rPr>
          <w:lang w:val="de-DE"/>
        </w:rPr>
        <w:t>uum</w:t>
      </w:r>
      <w:r w:rsidRPr="00D26D71">
        <w:rPr>
          <w:lang w:val="de-DE"/>
        </w:rPr>
        <w:t xml:space="preserve"> </w:t>
      </w:r>
      <w:r w:rsidR="00E126BE" w:rsidRPr="00D26D71">
        <w:rPr>
          <w:lang w:val="de-DE"/>
        </w:rPr>
        <w:t>wirken</w:t>
      </w:r>
      <w:r w:rsidR="00A17572" w:rsidRPr="00D26D71">
        <w:rPr>
          <w:lang w:val="de-DE"/>
        </w:rPr>
        <w:t xml:space="preserve">: </w:t>
      </w:r>
    </w:p>
    <w:p w14:paraId="6CE96321" w14:textId="77777777" w:rsidR="000A3BC7" w:rsidRPr="00D26D71" w:rsidRDefault="000A3BC7" w:rsidP="0040656F">
      <w:pPr>
        <w:pStyle w:val="ListNumber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lang w:val="de-DE"/>
        </w:rPr>
      </w:pPr>
      <w:r w:rsidRPr="00D26D71">
        <w:rPr>
          <w:lang w:val="de-DE"/>
        </w:rPr>
        <w:t>………………………………………</w:t>
      </w:r>
    </w:p>
    <w:p w14:paraId="508CD4F6" w14:textId="77777777" w:rsidR="000A3BC7" w:rsidRPr="00D26D71" w:rsidRDefault="000A3BC7" w:rsidP="0040656F">
      <w:pPr>
        <w:pStyle w:val="ListNumber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lang w:val="de-DE"/>
        </w:rPr>
      </w:pPr>
      <w:r w:rsidRPr="00D26D71">
        <w:rPr>
          <w:lang w:val="de-DE"/>
        </w:rPr>
        <w:t>………………………………………</w:t>
      </w:r>
    </w:p>
    <w:p w14:paraId="45D2B177" w14:textId="77777777" w:rsidR="000A3BC7" w:rsidRPr="00D26D71" w:rsidRDefault="000A3BC7" w:rsidP="0040656F">
      <w:pPr>
        <w:pStyle w:val="ListNumber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lang w:val="de-DE"/>
        </w:rPr>
      </w:pPr>
      <w:r w:rsidRPr="00D26D71">
        <w:rPr>
          <w:lang w:val="de-DE"/>
        </w:rPr>
        <w:t>………………………………………</w:t>
      </w:r>
    </w:p>
    <w:p w14:paraId="3EEF02BD" w14:textId="77777777" w:rsidR="000A3BC7" w:rsidRPr="00D26D71" w:rsidRDefault="007B2A3D" w:rsidP="006D7EDB">
      <w:pPr>
        <w:pStyle w:val="Heading4"/>
        <w:rPr>
          <w:lang w:val="de-DE"/>
        </w:rPr>
      </w:pPr>
      <w:r w:rsidRPr="00D26D71">
        <w:rPr>
          <w:lang w:val="de-DE"/>
        </w:rPr>
        <w:lastRenderedPageBreak/>
        <w:t xml:space="preserve">Das </w:t>
      </w:r>
      <w:r w:rsidR="00E0180F" w:rsidRPr="00D26D71">
        <w:rPr>
          <w:lang w:val="de-DE"/>
        </w:rPr>
        <w:t>Feld – ein grundlegendes Konzept</w:t>
      </w:r>
      <w:r w:rsidR="00A17572" w:rsidRPr="00D26D71">
        <w:rPr>
          <w:lang w:val="de-DE"/>
        </w:rPr>
        <w:t xml:space="preserve"> </w:t>
      </w:r>
    </w:p>
    <w:p w14:paraId="7248E4B3" w14:textId="77777777" w:rsidR="00E0180F" w:rsidRPr="00D26D71" w:rsidRDefault="00E0180F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Zunächst kämpften Physiker </w:t>
      </w:r>
      <w:r w:rsidR="006E6DDA" w:rsidRPr="00D26D71">
        <w:rPr>
          <w:lang w:val="de-DE"/>
        </w:rPr>
        <w:t>sehr</w:t>
      </w:r>
      <w:r w:rsidRPr="00D26D71">
        <w:rPr>
          <w:lang w:val="de-DE"/>
        </w:rPr>
        <w:t xml:space="preserve"> mit der Idee</w:t>
      </w:r>
      <w:r w:rsidR="00BE405D" w:rsidRPr="00D26D71">
        <w:rPr>
          <w:lang w:val="de-DE"/>
        </w:rPr>
        <w:t xml:space="preserve"> der</w:t>
      </w:r>
      <w:r w:rsidRPr="00D26D71">
        <w:rPr>
          <w:lang w:val="de-DE"/>
        </w:rPr>
        <w:t xml:space="preserve"> </w:t>
      </w:r>
      <w:r w:rsidR="00B95866" w:rsidRPr="00D26D71">
        <w:rPr>
          <w:lang w:val="de-DE"/>
        </w:rPr>
        <w:t>„</w:t>
      </w:r>
      <w:r w:rsidRPr="00D26D71">
        <w:rPr>
          <w:lang w:val="de-DE"/>
        </w:rPr>
        <w:t>actio in distans</w:t>
      </w:r>
      <w:r w:rsidR="00B95866" w:rsidRPr="00D26D71">
        <w:rPr>
          <w:lang w:val="de-DE"/>
        </w:rPr>
        <w:t>“</w:t>
      </w:r>
      <w:r w:rsidRPr="00D26D71">
        <w:rPr>
          <w:lang w:val="de-DE"/>
        </w:rPr>
        <w:t>, einer Kraft</w:t>
      </w:r>
      <w:r w:rsidR="00B95866" w:rsidRPr="00D26D71">
        <w:rPr>
          <w:lang w:val="de-DE"/>
        </w:rPr>
        <w:t>, die aus der Entfernung durch „</w:t>
      </w:r>
      <w:r w:rsidRPr="00D26D71">
        <w:rPr>
          <w:lang w:val="de-DE"/>
        </w:rPr>
        <w:t>nichts</w:t>
      </w:r>
      <w:r w:rsidR="00B95866" w:rsidRPr="00D26D71">
        <w:rPr>
          <w:lang w:val="de-DE"/>
        </w:rPr>
        <w:t>“</w:t>
      </w:r>
      <w:r w:rsidRPr="00D26D71">
        <w:rPr>
          <w:lang w:val="de-DE"/>
        </w:rPr>
        <w:t xml:space="preserve"> </w:t>
      </w:r>
      <w:r w:rsidR="006E6DDA" w:rsidRPr="00D26D71">
        <w:rPr>
          <w:lang w:val="de-DE"/>
        </w:rPr>
        <w:t>wirkt</w:t>
      </w:r>
      <w:r w:rsidRPr="00D26D71">
        <w:rPr>
          <w:lang w:val="de-DE"/>
        </w:rPr>
        <w:t>. Aber sie betteten diese Idee grundlegend in das Konzept</w:t>
      </w:r>
      <w:r w:rsidR="006E6DDA" w:rsidRPr="00D26D71">
        <w:rPr>
          <w:lang w:val="de-DE"/>
        </w:rPr>
        <w:t xml:space="preserve"> eines</w:t>
      </w:r>
      <w:r w:rsidRPr="00D26D71">
        <w:rPr>
          <w:lang w:val="de-DE"/>
        </w:rPr>
        <w:t xml:space="preserve"> </w:t>
      </w:r>
      <w:r w:rsidR="00B95866" w:rsidRPr="00D26D71">
        <w:rPr>
          <w:lang w:val="de-DE"/>
        </w:rPr>
        <w:t>„Feld</w:t>
      </w:r>
      <w:r w:rsidR="006E6DDA" w:rsidRPr="00D26D71">
        <w:rPr>
          <w:lang w:val="de-DE"/>
        </w:rPr>
        <w:t>s</w:t>
      </w:r>
      <w:r w:rsidR="00B95866" w:rsidRPr="00D26D71">
        <w:rPr>
          <w:lang w:val="de-DE"/>
        </w:rPr>
        <w:t>“</w:t>
      </w:r>
      <w:r w:rsidRPr="00D26D71">
        <w:rPr>
          <w:lang w:val="de-DE"/>
        </w:rPr>
        <w:t xml:space="preserve"> ein. Seitdem hat das Konzept des Felds die Physik nie wieder verlassen und Felder spielen seitdem</w:t>
      </w:r>
      <w:r w:rsidR="00715114" w:rsidRPr="00D26D71">
        <w:rPr>
          <w:lang w:val="de-DE"/>
        </w:rPr>
        <w:t xml:space="preserve"> in jeder physikalischen Theorie</w:t>
      </w:r>
      <w:r w:rsidRPr="00D26D71">
        <w:rPr>
          <w:lang w:val="de-DE"/>
        </w:rPr>
        <w:t xml:space="preserve"> eine zentrale Rolle: Gravitationsfelder, elektrische und magnetische</w:t>
      </w:r>
      <w:r w:rsidR="00715114" w:rsidRPr="00D26D71">
        <w:rPr>
          <w:lang w:val="de-DE"/>
        </w:rPr>
        <w:t xml:space="preserve"> Felder und sogar Quantenfelder</w:t>
      </w:r>
      <w:r w:rsidR="00BE405D" w:rsidRPr="00D26D71">
        <w:rPr>
          <w:lang w:val="de-DE"/>
        </w:rPr>
        <w:t>.</w:t>
      </w:r>
    </w:p>
    <w:p w14:paraId="717A9146" w14:textId="77777777" w:rsidR="00E0180F" w:rsidRPr="00D26D71" w:rsidRDefault="0016763B" w:rsidP="00DE41C6">
      <w:pPr>
        <w:pStyle w:val="BodyText"/>
        <w:rPr>
          <w:lang w:val="de-DE"/>
        </w:rPr>
      </w:pPr>
      <w:r>
        <w:rPr>
          <w:noProof/>
          <w:lang w:val="de-DE" w:eastAsia="en-US"/>
        </w:rPr>
        <w:pict w14:anchorId="11EDCCC5">
          <v:group id="Group 769" o:spid="_x0000_s1026" style="position:absolute;left:0;text-align:left;margin-left:29.25pt;margin-top:6.85pt;width:156pt;height:184.4pt;z-index:252095488" coordorigin="2778,1999" coordsize="3120,3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">
            <v:shape id="Picture 770" o:spid="_x0000_s1027" type="#_x0000_t75" alt=" Papierschnipsel werden von einer durch Reiben elektrostatisch aufgeladenen CD angezogen" href="http://de.wikipedia.org/wiki/Bild:Papier_an_cd.jpg" title="&quot; Papierschnipsel werden von einer durch Reiben elektrostatisch aufgeladenen CD angezogen&quot;" style="position:absolute;left:2778;top:1999;width:3120;height:2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oFy/CAAAA3AAAAA8AAABkcnMvZG93bnJldi54bWxET02LwjAQvQv+hzCCN0314K5dYymC4EEp&#10;aoU9zjZjW7aZlCZq9ddvDsIeH+97lfSmEXfqXG1ZwWwagSAurK65VJCft5NPEM4ja2wsk4InOUjW&#10;w8EKY20ffKT7yZcihLCLUUHlfRtL6YqKDLqpbYkDd7WdQR9gV0rd4SOEm0bOo2ghDdYcGipsaVNR&#10;8Xu6GQUfeZ/tfl6H+SXPbum3PWTXfC+VGo/69AuEp97/i9/unVawjMLacCYc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qBcvwgAAANwAAAAPAAAAAAAAAAAAAAAAAJ8C&#10;AABkcnMvZG93bnJldi54bWxQSwUGAAAAAAQABAD3AAAAjgMAAAAA&#10;" o:button="t">
              <v:fill o:detectmouseclick="t"/>
              <v:imagedata r:id="rId34" o:title=" Papierschnipsel werden von einer durch Reiben elektrostatisch aufgeladenen CD angezogen"/>
            </v:shape>
            <v:shape id="Text Box 771" o:spid="_x0000_s1028" type="#_x0000_t202" style="position:absolute;left:2778;top:3999;width:3120;height:15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/v8IA&#10;AADcAAAADwAAAGRycy9kb3ducmV2LnhtbESP3YrCMBSE74V9h3AEb0TTXfxrNYorKN768wDH5tgW&#10;m5PSRFvf3giCl8PMfMMsVq0pxYNqV1hW8DuMQBCnVhecKTiftoMZCOeRNZaWScGTHKyWP50FJto2&#10;fKDH0WciQNglqCD3vkqkdGlOBt3QVsTBu9raoA+yzqSusQlwU8q/KJpIgwWHhRwr2uSU3o53o+C6&#10;b/rjuLns/Hl6GE3+sZhe7FOpXrddz0F4av03/GnvtYI4iu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L+/wgAAANwAAAAPAAAAAAAAAAAAAAAAAJgCAABkcnMvZG93&#10;bnJldi54bWxQSwUGAAAAAAQABAD1AAAAhwMAAAAA&#10;" stroked="f">
              <v:textbox>
                <w:txbxContent>
                  <w:p w14:paraId="17661905" w14:textId="77777777" w:rsidR="002F2937" w:rsidRPr="008652D8" w:rsidRDefault="002F2937" w:rsidP="000A3BC7">
                    <w:pPr>
                      <w:pStyle w:val="Caption"/>
                      <w:tabs>
                        <w:tab w:val="clear" w:pos="851"/>
                      </w:tabs>
                      <w:ind w:left="0" w:firstLine="0"/>
                      <w:rPr>
                        <w:rFonts w:ascii="Palatino Linotype" w:hAnsi="Palatino Linotype"/>
                        <w:noProof/>
                        <w:spacing w:val="-8"/>
                        <w:sz w:val="22"/>
                        <w:szCs w:val="22"/>
                        <w:lang w:val="de-DE"/>
                      </w:rPr>
                    </w:pPr>
                    <w:r w:rsidRPr="008652D8">
                      <w:rPr>
                        <w:lang w:val="de-DE"/>
                      </w:rPr>
                      <w:t>Ein elektrisches Feld entsteht um eine CD, die durch Reiben elektrisch geladen ist. Die Ladungen in den Atomen der Papierausschnitte werde</w:t>
                    </w:r>
                    <w:r w:rsidR="006B1854">
                      <w:rPr>
                        <w:lang w:val="de-DE"/>
                      </w:rPr>
                      <w:t xml:space="preserve">n durch dieses Feld angezogen. </w:t>
                    </w:r>
                    <w:r w:rsidRPr="008652D8">
                      <w:rPr>
                        <w:lang w:val="de-DE"/>
                      </w:rPr>
                      <w:t>(Quelle des Bildes: Wikipedia)</w:t>
                    </w:r>
                  </w:p>
                </w:txbxContent>
              </v:textbox>
            </v:shape>
            <w10:wrap type="square"/>
          </v:group>
        </w:pict>
      </w:r>
      <w:r w:rsidR="00E0180F" w:rsidRPr="00D26D71">
        <w:rPr>
          <w:lang w:val="de-DE"/>
        </w:rPr>
        <w:t>Felder können Quellen haben. Zum Beispiel sind Massen Quellen von Gravitationsfeldern, Ladungen sind Quellen von elektrischen Feldern</w:t>
      </w:r>
      <w:r w:rsidR="006B1854">
        <w:rPr>
          <w:lang w:val="de-DE"/>
        </w:rPr>
        <w:t>,</w:t>
      </w:r>
      <w:r w:rsidR="00E0180F" w:rsidRPr="00D26D71">
        <w:rPr>
          <w:lang w:val="de-DE"/>
        </w:rPr>
        <w:t xml:space="preserve"> und Magnete oder elektrisc</w:t>
      </w:r>
      <w:r w:rsidR="00715114" w:rsidRPr="00D26D71">
        <w:rPr>
          <w:lang w:val="de-DE"/>
        </w:rPr>
        <w:t>he Ströme sind Quellen von M</w:t>
      </w:r>
      <w:r w:rsidR="00E0180F" w:rsidRPr="00D26D71">
        <w:rPr>
          <w:lang w:val="de-DE"/>
        </w:rPr>
        <w:t xml:space="preserve">agnetfeldern. </w:t>
      </w:r>
    </w:p>
    <w:p w14:paraId="06241A27" w14:textId="77777777" w:rsidR="00E0180F" w:rsidRPr="00D26D71" w:rsidRDefault="006E6DDA" w:rsidP="00E0180F">
      <w:pPr>
        <w:ind w:left="107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 xml:space="preserve">Das Feld </w:t>
      </w:r>
      <w:r w:rsidR="00BE405D" w:rsidRPr="00D26D71">
        <w:rPr>
          <w:spacing w:val="10"/>
          <w:sz w:val="17"/>
          <w:szCs w:val="17"/>
          <w:lang w:val="de-DE"/>
        </w:rPr>
        <w:t>existiert</w:t>
      </w:r>
      <w:r w:rsidRPr="00D26D71">
        <w:rPr>
          <w:spacing w:val="10"/>
          <w:sz w:val="17"/>
          <w:szCs w:val="17"/>
          <w:lang w:val="de-DE"/>
        </w:rPr>
        <w:t xml:space="preserve"> in einem Bereich r</w:t>
      </w:r>
      <w:r w:rsidR="00E0180F" w:rsidRPr="00D26D71">
        <w:rPr>
          <w:spacing w:val="10"/>
          <w:sz w:val="17"/>
          <w:szCs w:val="17"/>
          <w:lang w:val="de-DE"/>
        </w:rPr>
        <w:t>und um die Quelle.</w:t>
      </w:r>
    </w:p>
    <w:p w14:paraId="320BF70D" w14:textId="77777777" w:rsidR="000C0A6E" w:rsidRPr="00D26D71" w:rsidRDefault="00715114" w:rsidP="000C0A6E">
      <w:pPr>
        <w:pStyle w:val="BodyText"/>
        <w:rPr>
          <w:lang w:val="de-DE"/>
        </w:rPr>
      </w:pPr>
      <w:r w:rsidRPr="00D26D71">
        <w:rPr>
          <w:lang w:val="de-DE"/>
        </w:rPr>
        <w:t>O</w:t>
      </w:r>
      <w:r w:rsidR="000C0A6E" w:rsidRPr="00D26D71">
        <w:rPr>
          <w:lang w:val="de-DE"/>
        </w:rPr>
        <w:t>b ei</w:t>
      </w:r>
      <w:r w:rsidRPr="00D26D71">
        <w:rPr>
          <w:lang w:val="de-DE"/>
        </w:rPr>
        <w:t xml:space="preserve">n Feld </w:t>
      </w:r>
      <w:r w:rsidR="006E6DDA" w:rsidRPr="00D26D71">
        <w:rPr>
          <w:lang w:val="de-DE"/>
        </w:rPr>
        <w:t>existiert</w:t>
      </w:r>
      <w:r w:rsidRPr="00D26D71">
        <w:rPr>
          <w:lang w:val="de-DE"/>
        </w:rPr>
        <w:t xml:space="preserve"> oder nicht</w:t>
      </w:r>
      <w:r w:rsidR="006B1854">
        <w:rPr>
          <w:lang w:val="de-DE"/>
        </w:rPr>
        <w:t>,</w:t>
      </w:r>
      <w:r w:rsidRPr="00D26D71">
        <w:rPr>
          <w:lang w:val="de-DE"/>
        </w:rPr>
        <w:t xml:space="preserve"> </w:t>
      </w:r>
      <w:r w:rsidR="006E6DDA" w:rsidRPr="00D26D71">
        <w:rPr>
          <w:lang w:val="de-DE"/>
        </w:rPr>
        <w:t>lässt sich testen</w:t>
      </w:r>
      <w:r w:rsidRPr="00D26D71">
        <w:rPr>
          <w:lang w:val="de-DE"/>
        </w:rPr>
        <w:t>, in</w:t>
      </w:r>
      <w:r w:rsidR="006E6DDA" w:rsidRPr="00D26D71">
        <w:rPr>
          <w:lang w:val="de-DE"/>
        </w:rPr>
        <w:t>dem man ein „Test“</w:t>
      </w:r>
      <w:r w:rsidR="000C0A6E" w:rsidRPr="00D26D71">
        <w:rPr>
          <w:lang w:val="de-DE"/>
        </w:rPr>
        <w:t xml:space="preserve">-Objekt ins Feld legt: </w:t>
      </w:r>
      <w:r w:rsidR="006B1854">
        <w:rPr>
          <w:lang w:val="de-DE"/>
        </w:rPr>
        <w:t>S</w:t>
      </w:r>
      <w:r w:rsidR="006E6DDA" w:rsidRPr="00D26D71">
        <w:rPr>
          <w:lang w:val="de-DE"/>
        </w:rPr>
        <w:t xml:space="preserve">o wird </w:t>
      </w:r>
      <w:r w:rsidR="000C0A6E" w:rsidRPr="00D26D71">
        <w:rPr>
          <w:lang w:val="de-DE"/>
        </w:rPr>
        <w:t>z.</w:t>
      </w:r>
      <w:r w:rsidR="006B1854">
        <w:rPr>
          <w:lang w:val="de-DE"/>
        </w:rPr>
        <w:t xml:space="preserve"> </w:t>
      </w:r>
      <w:r w:rsidR="000C0A6E" w:rsidRPr="00D26D71">
        <w:rPr>
          <w:lang w:val="de-DE"/>
        </w:rPr>
        <w:t xml:space="preserve">B. </w:t>
      </w:r>
      <w:r w:rsidR="006E6DDA" w:rsidRPr="00D26D71">
        <w:rPr>
          <w:lang w:val="de-DE"/>
        </w:rPr>
        <w:t xml:space="preserve">auf </w:t>
      </w:r>
      <w:r w:rsidR="000C0A6E" w:rsidRPr="00D26D71">
        <w:rPr>
          <w:lang w:val="de-DE"/>
        </w:rPr>
        <w:t xml:space="preserve">eine Testladung im elektrischen Feld eine elektrische Kraft </w:t>
      </w:r>
      <w:r w:rsidR="006E6DDA" w:rsidRPr="00D26D71">
        <w:rPr>
          <w:lang w:val="de-DE"/>
        </w:rPr>
        <w:t>wirken</w:t>
      </w:r>
      <w:r w:rsidR="000C0A6E" w:rsidRPr="00D26D71">
        <w:rPr>
          <w:lang w:val="de-DE"/>
        </w:rPr>
        <w:t xml:space="preserve">. </w:t>
      </w:r>
      <w:r w:rsidR="006E6DDA" w:rsidRPr="00D26D71">
        <w:rPr>
          <w:lang w:val="de-DE"/>
        </w:rPr>
        <w:t>Auf d</w:t>
      </w:r>
      <w:r w:rsidR="000C0A6E" w:rsidRPr="00D26D71">
        <w:rPr>
          <w:lang w:val="de-DE"/>
        </w:rPr>
        <w:t xml:space="preserve">as Testobjekt wird eine Kraft aus der Ferne durch das Feld </w:t>
      </w:r>
      <w:r w:rsidR="006E6DDA" w:rsidRPr="00D26D71">
        <w:rPr>
          <w:lang w:val="de-DE"/>
        </w:rPr>
        <w:t>wirken</w:t>
      </w:r>
      <w:r w:rsidR="000C0A6E" w:rsidRPr="00D26D71">
        <w:rPr>
          <w:lang w:val="de-DE"/>
        </w:rPr>
        <w:t xml:space="preserve">. Die Kraft nimmt eventuell mit der Entfernung ab, aber im Grunde </w:t>
      </w:r>
      <w:r w:rsidR="00BE405D" w:rsidRPr="00D26D71">
        <w:rPr>
          <w:lang w:val="de-DE"/>
        </w:rPr>
        <w:t>wirkt</w:t>
      </w:r>
      <w:r w:rsidR="000C0A6E" w:rsidRPr="00D26D71">
        <w:rPr>
          <w:lang w:val="de-DE"/>
        </w:rPr>
        <w:t xml:space="preserve"> die Kraf</w:t>
      </w:r>
      <w:r w:rsidRPr="00D26D71">
        <w:rPr>
          <w:lang w:val="de-DE"/>
        </w:rPr>
        <w:t xml:space="preserve">t im ganzen </w:t>
      </w:r>
      <w:r w:rsidR="000C0A6E" w:rsidRPr="00D26D71">
        <w:rPr>
          <w:lang w:val="de-DE"/>
        </w:rPr>
        <w:t xml:space="preserve">Bereich </w:t>
      </w:r>
      <w:r w:rsidR="006E6DDA" w:rsidRPr="00D26D71">
        <w:rPr>
          <w:lang w:val="de-DE"/>
        </w:rPr>
        <w:t>um die</w:t>
      </w:r>
      <w:r w:rsidR="000C0A6E" w:rsidRPr="00D26D71">
        <w:rPr>
          <w:lang w:val="de-DE"/>
        </w:rPr>
        <w:t xml:space="preserve"> Quelle. Deshalb betrachten Physiker den Bereich </w:t>
      </w:r>
      <w:r w:rsidR="006E6DDA" w:rsidRPr="00D26D71">
        <w:rPr>
          <w:lang w:val="de-DE"/>
        </w:rPr>
        <w:t>um die</w:t>
      </w:r>
      <w:r w:rsidR="000C0A6E" w:rsidRPr="00D26D71">
        <w:rPr>
          <w:lang w:val="de-DE"/>
        </w:rPr>
        <w:t xml:space="preserve"> Quelle als </w:t>
      </w:r>
      <w:r w:rsidR="000C0A6E" w:rsidRPr="00D26D71">
        <w:rPr>
          <w:i/>
          <w:lang w:val="de-DE"/>
        </w:rPr>
        <w:t>Feld.</w:t>
      </w:r>
    </w:p>
    <w:p w14:paraId="10117FFF" w14:textId="77777777" w:rsidR="00664E41" w:rsidRPr="00D26D71" w:rsidRDefault="00664E41" w:rsidP="000A3BC7">
      <w:pPr>
        <w:ind w:left="1071"/>
        <w:rPr>
          <w:sz w:val="17"/>
          <w:szCs w:val="17"/>
          <w:lang w:val="de-DE"/>
        </w:rPr>
      </w:pPr>
    </w:p>
    <w:p w14:paraId="0A681E0D" w14:textId="77777777" w:rsidR="000A3BC7" w:rsidRPr="00D26D71" w:rsidRDefault="008652D8" w:rsidP="00CA28D0">
      <w:pPr>
        <w:ind w:left="714"/>
        <w:rPr>
          <w:sz w:val="17"/>
          <w:szCs w:val="17"/>
          <w:lang w:val="de-DE"/>
        </w:rPr>
      </w:pPr>
      <w:r w:rsidRPr="00D26D71">
        <w:rPr>
          <w:sz w:val="17"/>
          <w:szCs w:val="17"/>
          <w:lang w:val="de-DE"/>
        </w:rPr>
        <w:t xml:space="preserve">Die </w:t>
      </w:r>
      <w:r w:rsidRPr="00D26D71">
        <w:rPr>
          <w:b/>
          <w:sz w:val="17"/>
          <w:szCs w:val="17"/>
          <w:lang w:val="de-DE"/>
        </w:rPr>
        <w:t>Kraft</w:t>
      </w:r>
      <w:r w:rsidRPr="00D26D71">
        <w:rPr>
          <w:sz w:val="17"/>
          <w:szCs w:val="17"/>
          <w:lang w:val="de-DE"/>
        </w:rPr>
        <w:t xml:space="preserve"> ist das </w:t>
      </w:r>
      <w:r w:rsidR="00E16C98" w:rsidRPr="00D26D71">
        <w:rPr>
          <w:b/>
          <w:sz w:val="17"/>
          <w:szCs w:val="17"/>
          <w:lang w:val="de-DE"/>
        </w:rPr>
        <w:t>Ergebnis</w:t>
      </w:r>
      <w:r w:rsidRPr="00D26D71">
        <w:rPr>
          <w:sz w:val="17"/>
          <w:szCs w:val="17"/>
          <w:lang w:val="de-DE"/>
        </w:rPr>
        <w:t xml:space="preserve"> eines vorhandenen </w:t>
      </w:r>
      <w:r w:rsidRPr="00D26D71">
        <w:rPr>
          <w:b/>
          <w:sz w:val="17"/>
          <w:szCs w:val="17"/>
          <w:lang w:val="de-DE"/>
        </w:rPr>
        <w:t>Feldes</w:t>
      </w:r>
      <w:r w:rsidRPr="00D26D71">
        <w:rPr>
          <w:sz w:val="17"/>
          <w:szCs w:val="17"/>
          <w:lang w:val="de-DE"/>
        </w:rPr>
        <w:t>.</w:t>
      </w:r>
      <w:r w:rsidR="002A3B22" w:rsidRPr="00D26D71">
        <w:rPr>
          <w:sz w:val="17"/>
          <w:szCs w:val="17"/>
          <w:lang w:val="de-DE"/>
        </w:rPr>
        <w:t xml:space="preserve"> </w:t>
      </w:r>
    </w:p>
    <w:p w14:paraId="575585FA" w14:textId="77777777" w:rsidR="0086610A" w:rsidRPr="00D26D71" w:rsidRDefault="0086610A" w:rsidP="0086610A">
      <w:pPr>
        <w:ind w:left="851"/>
        <w:rPr>
          <w:b/>
          <w:sz w:val="17"/>
          <w:szCs w:val="17"/>
          <w:lang w:val="de-DE"/>
        </w:rPr>
      </w:pPr>
      <w:r w:rsidRPr="00D26D71">
        <w:rPr>
          <w:noProof/>
          <w:sz w:val="17"/>
          <w:szCs w:val="17"/>
          <w:lang w:val="fr-BE" w:eastAsia="fr-BE"/>
        </w:rPr>
        <w:drawing>
          <wp:anchor distT="0" distB="0" distL="114300" distR="114300" simplePos="0" relativeHeight="252135424" behindDoc="0" locked="0" layoutInCell="1" allowOverlap="1" wp14:anchorId="6AD5562A" wp14:editId="155776BB">
            <wp:simplePos x="0" y="0"/>
            <wp:positionH relativeFrom="column">
              <wp:posOffset>534670</wp:posOffset>
            </wp:positionH>
            <wp:positionV relativeFrom="paragraph">
              <wp:posOffset>137160</wp:posOffset>
            </wp:positionV>
            <wp:extent cx="1010920" cy="922655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0"/>
                    <a:stretch/>
                  </pic:blipFill>
                  <pic:spPr bwMode="auto">
                    <a:xfrm>
                      <a:off x="0" y="0"/>
                      <a:ext cx="1010920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8652D8" w:rsidRPr="00D26D71">
        <w:rPr>
          <w:b/>
          <w:sz w:val="17"/>
          <w:szCs w:val="17"/>
          <w:lang w:val="de-DE"/>
        </w:rPr>
        <w:t>Beispiel: das elektrische Feld</w:t>
      </w:r>
    </w:p>
    <w:p w14:paraId="0701BCF0" w14:textId="77777777" w:rsidR="008652D8" w:rsidRPr="00D26D71" w:rsidRDefault="008652D8" w:rsidP="008652D8">
      <w:pPr>
        <w:pStyle w:val="BodyText"/>
        <w:rPr>
          <w:lang w:val="de-DE"/>
        </w:rPr>
      </w:pPr>
      <w:r w:rsidRPr="00D26D71">
        <w:rPr>
          <w:lang w:val="de-DE"/>
        </w:rPr>
        <w:t xml:space="preserve">Ist die Quelle des Feldes </w:t>
      </w:r>
      <w:r w:rsidR="00E16C98" w:rsidRPr="00D26D71">
        <w:rPr>
          <w:lang w:val="de-DE"/>
        </w:rPr>
        <w:t>unbeweglich</w:t>
      </w:r>
      <w:r w:rsidRPr="00D26D71">
        <w:rPr>
          <w:lang w:val="de-DE"/>
        </w:rPr>
        <w:t>, dann ist das Feld statisch. Als Beispiel</w:t>
      </w:r>
      <w:r w:rsidR="00E16C98" w:rsidRPr="00D26D71">
        <w:rPr>
          <w:lang w:val="de-DE"/>
        </w:rPr>
        <w:t xml:space="preserve"> dient hier eine</w:t>
      </w:r>
      <w:r w:rsidRPr="00D26D71">
        <w:rPr>
          <w:lang w:val="de-DE"/>
        </w:rPr>
        <w:t xml:space="preserve"> Darstellung des Abstoßungsfeldes um eine positive La</w:t>
      </w:r>
      <w:r w:rsidR="00715114" w:rsidRPr="00D26D71">
        <w:rPr>
          <w:lang w:val="de-DE"/>
        </w:rPr>
        <w:t>dung. Physiker ziehen imaginäre</w:t>
      </w:r>
      <w:r w:rsidRPr="00D26D71">
        <w:rPr>
          <w:lang w:val="de-DE"/>
        </w:rPr>
        <w:t xml:space="preserve"> Feldlinien, welche </w:t>
      </w:r>
      <w:r w:rsidR="00E16C98" w:rsidRPr="00D26D71">
        <w:rPr>
          <w:lang w:val="de-DE"/>
        </w:rPr>
        <w:t>das</w:t>
      </w:r>
      <w:r w:rsidRPr="00D26D71">
        <w:rPr>
          <w:lang w:val="de-DE"/>
        </w:rPr>
        <w:t xml:space="preserve"> </w:t>
      </w:r>
      <w:r w:rsidR="00E16C98" w:rsidRPr="00D26D71">
        <w:rPr>
          <w:lang w:val="de-DE"/>
        </w:rPr>
        <w:t>Bestehen eines</w:t>
      </w:r>
      <w:r w:rsidRPr="00D26D71">
        <w:rPr>
          <w:lang w:val="de-DE"/>
        </w:rPr>
        <w:t xml:space="preserve"> </w:t>
      </w:r>
      <w:r w:rsidR="00BF7324" w:rsidRPr="00D26D71">
        <w:rPr>
          <w:lang w:val="de-DE"/>
        </w:rPr>
        <w:t>Felde</w:t>
      </w:r>
      <w:r w:rsidR="00E16C98" w:rsidRPr="00D26D71">
        <w:rPr>
          <w:lang w:val="de-DE"/>
        </w:rPr>
        <w:t>s</w:t>
      </w:r>
      <w:r w:rsidRPr="00D26D71">
        <w:rPr>
          <w:lang w:val="de-DE"/>
        </w:rPr>
        <w:t xml:space="preserve"> anzeigen.</w:t>
      </w:r>
      <w:r w:rsidR="009031A5" w:rsidRPr="00D26D71">
        <w:rPr>
          <w:lang w:val="de-DE"/>
        </w:rPr>
        <w:t xml:space="preserve"> </w:t>
      </w:r>
    </w:p>
    <w:p w14:paraId="68B9F2FD" w14:textId="77777777" w:rsidR="000A3BC7" w:rsidRPr="00D26D71" w:rsidRDefault="008652D8" w:rsidP="008652D8">
      <w:pPr>
        <w:pStyle w:val="BodyText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131328" behindDoc="0" locked="0" layoutInCell="1" allowOverlap="1" wp14:anchorId="5772A5F2" wp14:editId="64550FBA">
            <wp:simplePos x="0" y="0"/>
            <wp:positionH relativeFrom="column">
              <wp:posOffset>585470</wp:posOffset>
            </wp:positionH>
            <wp:positionV relativeFrom="paragraph">
              <wp:posOffset>149225</wp:posOffset>
            </wp:positionV>
            <wp:extent cx="1009650" cy="1009650"/>
            <wp:effectExtent l="1905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D71">
        <w:rPr>
          <w:lang w:val="de-DE"/>
        </w:rPr>
        <w:br/>
        <w:t xml:space="preserve">Wenn </w:t>
      </w:r>
      <w:r w:rsidR="00E16C98" w:rsidRPr="00D26D71">
        <w:rPr>
          <w:lang w:val="de-DE"/>
        </w:rPr>
        <w:t>du</w:t>
      </w:r>
      <w:r w:rsidR="004E1C77" w:rsidRPr="00D26D71">
        <w:rPr>
          <w:lang w:val="de-DE"/>
        </w:rPr>
        <w:t xml:space="preserve"> eine zweite positive Ladung in das</w:t>
      </w:r>
      <w:r w:rsidRPr="00D26D71">
        <w:rPr>
          <w:lang w:val="de-DE"/>
        </w:rPr>
        <w:t xml:space="preserve"> Feld </w:t>
      </w:r>
      <w:r w:rsidR="004E1C77" w:rsidRPr="00D26D71">
        <w:rPr>
          <w:lang w:val="de-DE"/>
        </w:rPr>
        <w:t>einbringst</w:t>
      </w:r>
      <w:r w:rsidRPr="00D26D71">
        <w:rPr>
          <w:lang w:val="de-DE"/>
        </w:rPr>
        <w:t>, würde in Richtung der Feldlinien eine abstoßende Kraft entstehen.</w:t>
      </w:r>
    </w:p>
    <w:p w14:paraId="40ABCFC4" w14:textId="77777777" w:rsidR="00CA28D0" w:rsidRPr="00D26D71" w:rsidRDefault="008652D8" w:rsidP="0086610A">
      <w:pPr>
        <w:ind w:left="851"/>
        <w:rPr>
          <w:b/>
          <w:sz w:val="17"/>
          <w:szCs w:val="17"/>
          <w:lang w:val="de-DE"/>
        </w:rPr>
      </w:pPr>
      <w:r w:rsidRPr="00D26D71">
        <w:rPr>
          <w:b/>
          <w:sz w:val="17"/>
          <w:szCs w:val="17"/>
          <w:lang w:val="de-DE"/>
        </w:rPr>
        <w:t>Beispiel: das Gravitationsfeld</w:t>
      </w:r>
    </w:p>
    <w:p w14:paraId="1A4E75B6" w14:textId="77777777" w:rsidR="00CA28D0" w:rsidRPr="00D26D71" w:rsidRDefault="00FC165B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Wenn </w:t>
      </w:r>
      <w:r w:rsidR="004E1C77" w:rsidRPr="00D26D71">
        <w:rPr>
          <w:lang w:val="de-DE"/>
        </w:rPr>
        <w:t>du</w:t>
      </w:r>
      <w:r w:rsidRPr="00D26D71">
        <w:rPr>
          <w:lang w:val="de-DE"/>
        </w:rPr>
        <w:t xml:space="preserve"> eine Masse</w:t>
      </w:r>
      <w:r w:rsidR="004E1C77" w:rsidRPr="00D26D71">
        <w:rPr>
          <w:lang w:val="de-DE"/>
        </w:rPr>
        <w:t xml:space="preserve"> in dieses Gravitationsfeld einbringst</w:t>
      </w:r>
      <w:r w:rsidRPr="00D26D71">
        <w:rPr>
          <w:lang w:val="de-DE"/>
        </w:rPr>
        <w:t xml:space="preserve">, wird diese zum </w:t>
      </w:r>
      <w:r w:rsidR="004E1C77" w:rsidRPr="00D26D71">
        <w:rPr>
          <w:lang w:val="de-DE"/>
        </w:rPr>
        <w:t xml:space="preserve">Erdmittelpunkt </w:t>
      </w:r>
      <w:r w:rsidR="00BE405D" w:rsidRPr="00D26D71">
        <w:rPr>
          <w:lang w:val="de-DE"/>
        </w:rPr>
        <w:t>hin</w:t>
      </w:r>
      <w:r w:rsidR="004E1C77" w:rsidRPr="00D26D71">
        <w:rPr>
          <w:lang w:val="de-DE"/>
        </w:rPr>
        <w:t>gezogen.</w:t>
      </w:r>
    </w:p>
    <w:p w14:paraId="4F0682FC" w14:textId="77777777" w:rsidR="0086610A" w:rsidRPr="00D26D71" w:rsidRDefault="0086610A" w:rsidP="00CD128D">
      <w:pPr>
        <w:pStyle w:val="BodyText"/>
        <w:rPr>
          <w:lang w:val="de-DE"/>
        </w:rPr>
      </w:pPr>
    </w:p>
    <w:p w14:paraId="47DBDC68" w14:textId="77777777" w:rsidR="00FC165B" w:rsidRPr="00D26D71" w:rsidRDefault="00FC165B" w:rsidP="00FC165B">
      <w:pPr>
        <w:pStyle w:val="BodyText"/>
        <w:rPr>
          <w:lang w:val="de-DE"/>
        </w:rPr>
      </w:pPr>
      <w:r w:rsidRPr="00D26D71">
        <w:rPr>
          <w:lang w:val="de-DE"/>
        </w:rPr>
        <w:t xml:space="preserve">Vielleicht </w:t>
      </w:r>
      <w:r w:rsidR="004E1C77" w:rsidRPr="00D26D71">
        <w:rPr>
          <w:lang w:val="de-DE"/>
        </w:rPr>
        <w:t>denkst du</w:t>
      </w:r>
      <w:r w:rsidRPr="00D26D71">
        <w:rPr>
          <w:lang w:val="de-DE"/>
        </w:rPr>
        <w:t xml:space="preserve">, dass wir von unserem ursprünglichen Thema </w:t>
      </w:r>
      <w:r w:rsidR="004E1C77" w:rsidRPr="00D26D71">
        <w:rPr>
          <w:lang w:val="de-DE"/>
        </w:rPr>
        <w:t>abkommen</w:t>
      </w:r>
      <w:r w:rsidR="004B5FD9">
        <w:rPr>
          <w:lang w:val="de-DE"/>
        </w:rPr>
        <w:t>: D</w:t>
      </w:r>
      <w:r w:rsidRPr="00D26D71">
        <w:rPr>
          <w:lang w:val="de-DE"/>
        </w:rPr>
        <w:t xml:space="preserve">ie wahre Natur des Lichts. Aber </w:t>
      </w:r>
      <w:r w:rsidR="004E1C77" w:rsidRPr="00D26D71">
        <w:rPr>
          <w:lang w:val="de-DE"/>
        </w:rPr>
        <w:t xml:space="preserve">die </w:t>
      </w:r>
      <w:r w:rsidRPr="00D26D71">
        <w:rPr>
          <w:lang w:val="de-DE"/>
        </w:rPr>
        <w:t xml:space="preserve">Physik ist immer </w:t>
      </w:r>
      <w:r w:rsidR="004E1C77" w:rsidRPr="00D26D71">
        <w:rPr>
          <w:lang w:val="de-DE"/>
        </w:rPr>
        <w:t>für eine Überraschung gut</w:t>
      </w:r>
      <w:r w:rsidRPr="00D26D71">
        <w:rPr>
          <w:lang w:val="de-DE"/>
        </w:rPr>
        <w:t xml:space="preserve">: </w:t>
      </w:r>
      <w:r w:rsidR="004B5FD9">
        <w:rPr>
          <w:lang w:val="de-DE"/>
        </w:rPr>
        <w:t>S</w:t>
      </w:r>
      <w:r w:rsidR="004E1C77" w:rsidRPr="00D26D71">
        <w:rPr>
          <w:lang w:val="de-DE"/>
        </w:rPr>
        <w:t>ie</w:t>
      </w:r>
      <w:r w:rsidRPr="00D26D71">
        <w:rPr>
          <w:lang w:val="de-DE"/>
        </w:rPr>
        <w:t xml:space="preserve"> verbindet Dinge, die </w:t>
      </w:r>
      <w:r w:rsidR="004E1C77" w:rsidRPr="00D26D71">
        <w:rPr>
          <w:lang w:val="de-DE"/>
        </w:rPr>
        <w:t xml:space="preserve">auf den ersten Blick nichts miteinander zu tun </w:t>
      </w:r>
      <w:r w:rsidR="004B5FD9">
        <w:rPr>
          <w:lang w:val="de-DE"/>
        </w:rPr>
        <w:t xml:space="preserve">zu </w:t>
      </w:r>
      <w:r w:rsidR="004E1C77" w:rsidRPr="00D26D71">
        <w:rPr>
          <w:lang w:val="de-DE"/>
        </w:rPr>
        <w:t xml:space="preserve">haben </w:t>
      </w:r>
      <w:r w:rsidRPr="00D26D71">
        <w:rPr>
          <w:lang w:val="de-DE"/>
        </w:rPr>
        <w:t>scheinen. Wir sind eigentlic</w:t>
      </w:r>
      <w:r w:rsidR="00715114" w:rsidRPr="00D26D71">
        <w:rPr>
          <w:lang w:val="de-DE"/>
        </w:rPr>
        <w:t xml:space="preserve">h auf dem richtigen Weg, </w:t>
      </w:r>
      <w:r w:rsidRPr="00D26D71">
        <w:rPr>
          <w:lang w:val="de-DE"/>
        </w:rPr>
        <w:t xml:space="preserve">die wahre Natur des Lichts zu erforschen! </w:t>
      </w:r>
    </w:p>
    <w:p w14:paraId="58A359F8" w14:textId="77777777" w:rsidR="00CA28D0" w:rsidRPr="00D26D71" w:rsidRDefault="004E1C77" w:rsidP="00FC165B">
      <w:pPr>
        <w:pStyle w:val="BodyText"/>
        <w:rPr>
          <w:i/>
          <w:lang w:val="de-DE"/>
        </w:rPr>
      </w:pPr>
      <w:r w:rsidRPr="00D26D71">
        <w:rPr>
          <w:i/>
          <w:lang w:val="de-DE"/>
        </w:rPr>
        <w:t>Licht ist tatsächlich ein Feld</w:t>
      </w:r>
      <w:r w:rsidR="00FC165B" w:rsidRPr="00D26D71">
        <w:rPr>
          <w:i/>
          <w:lang w:val="de-DE"/>
        </w:rPr>
        <w:t xml:space="preserve">, </w:t>
      </w:r>
      <w:r w:rsidRPr="00D26D71">
        <w:rPr>
          <w:i/>
          <w:lang w:val="de-DE"/>
        </w:rPr>
        <w:t>kein</w:t>
      </w:r>
      <w:r w:rsidR="00FC165B" w:rsidRPr="00D26D71">
        <w:rPr>
          <w:i/>
          <w:lang w:val="de-DE"/>
        </w:rPr>
        <w:t xml:space="preserve"> Gravitationsfeld, sondern ein elektrisches und magnetisches Feld.</w:t>
      </w:r>
      <w:r w:rsidR="009031A5" w:rsidRPr="00D26D71">
        <w:rPr>
          <w:i/>
          <w:lang w:val="de-DE"/>
        </w:rPr>
        <w:t xml:space="preserve"> </w:t>
      </w:r>
    </w:p>
    <w:p w14:paraId="0DBF7748" w14:textId="77777777" w:rsidR="000A3BC7" w:rsidRPr="00D26D71" w:rsidRDefault="00FC165B" w:rsidP="000A3BC7">
      <w:pPr>
        <w:pStyle w:val="Heading3"/>
        <w:rPr>
          <w:lang w:val="de-DE"/>
        </w:rPr>
      </w:pPr>
      <w:bookmarkStart w:id="18" w:name="_Toc388527884"/>
      <w:r w:rsidRPr="00D26D71">
        <w:rPr>
          <w:lang w:val="de-DE"/>
        </w:rPr>
        <w:lastRenderedPageBreak/>
        <w:t xml:space="preserve">Felder, die sich mit der Zeit </w:t>
      </w:r>
      <w:r w:rsidR="004E1C77" w:rsidRPr="00D26D71">
        <w:rPr>
          <w:lang w:val="de-DE"/>
        </w:rPr>
        <w:t>ver</w:t>
      </w:r>
      <w:r w:rsidRPr="00D26D71">
        <w:rPr>
          <w:lang w:val="de-DE"/>
        </w:rPr>
        <w:t>ändern: Wellen eines Feldes</w:t>
      </w:r>
      <w:bookmarkEnd w:id="18"/>
    </w:p>
    <w:p w14:paraId="054FC61F" w14:textId="77777777" w:rsidR="00FC165B" w:rsidRPr="00D26D71" w:rsidRDefault="00FC165B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Die Felder, die wir bisher beschrieben haben </w:t>
      </w:r>
      <w:r w:rsidR="009275A6" w:rsidRPr="00D26D71">
        <w:rPr>
          <w:lang w:val="de-DE"/>
        </w:rPr>
        <w:t xml:space="preserve">sind nicht </w:t>
      </w:r>
      <w:r w:rsidR="009275A6" w:rsidRPr="004B5FD9">
        <w:rPr>
          <w:lang w:val="de-DE"/>
        </w:rPr>
        <w:t>zeitvariabel</w:t>
      </w:r>
      <w:r w:rsidRPr="00D26D71">
        <w:rPr>
          <w:lang w:val="de-DE"/>
        </w:rPr>
        <w:t xml:space="preserve">: </w:t>
      </w:r>
      <w:r w:rsidR="004B5FD9">
        <w:rPr>
          <w:lang w:val="de-DE"/>
        </w:rPr>
        <w:t>E</w:t>
      </w:r>
      <w:r w:rsidR="002A7E4A" w:rsidRPr="00D26D71">
        <w:rPr>
          <w:lang w:val="de-DE"/>
        </w:rPr>
        <w:t xml:space="preserve">s </w:t>
      </w:r>
      <w:r w:rsidRPr="00D26D71">
        <w:rPr>
          <w:lang w:val="de-DE"/>
        </w:rPr>
        <w:t xml:space="preserve">sind statische Felder. </w:t>
      </w:r>
      <w:r w:rsidR="002A7E4A" w:rsidRPr="00D26D71">
        <w:rPr>
          <w:lang w:val="de-DE"/>
        </w:rPr>
        <w:t>Aber wäre es</w:t>
      </w:r>
      <w:r w:rsidRPr="00D26D71">
        <w:rPr>
          <w:lang w:val="de-DE"/>
        </w:rPr>
        <w:t xml:space="preserve"> denkbar, dass sich die Stärke des </w:t>
      </w:r>
      <w:r w:rsidRPr="004B5FD9">
        <w:rPr>
          <w:lang w:val="de-DE"/>
        </w:rPr>
        <w:t xml:space="preserve">Feldes </w:t>
      </w:r>
      <w:r w:rsidR="009275A6" w:rsidRPr="004B5FD9">
        <w:rPr>
          <w:lang w:val="de-DE"/>
        </w:rPr>
        <w:t>im Laufe</w:t>
      </w:r>
      <w:r w:rsidR="002A7E4A" w:rsidRPr="004B5FD9">
        <w:rPr>
          <w:lang w:val="de-DE"/>
        </w:rPr>
        <w:t xml:space="preserve"> der Zeit verändert</w:t>
      </w:r>
      <w:r w:rsidRPr="00D26D71">
        <w:rPr>
          <w:lang w:val="de-DE"/>
        </w:rPr>
        <w:t>? Wie kann dies geschehen? Vielleicht müssen wir die Quelle des Feldes bewegen?</w:t>
      </w:r>
    </w:p>
    <w:p w14:paraId="6070593E" w14:textId="77777777" w:rsidR="00B266AE" w:rsidRPr="00D26D71" w:rsidRDefault="00B266AE" w:rsidP="00791EE2">
      <w:pPr>
        <w:pStyle w:val="BodyText"/>
        <w:ind w:left="1428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125184" behindDoc="0" locked="0" layoutInCell="1" allowOverlap="1" wp14:anchorId="2E49321B" wp14:editId="4913FFFD">
            <wp:simplePos x="0" y="0"/>
            <wp:positionH relativeFrom="column">
              <wp:posOffset>535940</wp:posOffset>
            </wp:positionH>
            <wp:positionV relativeFrom="paragraph">
              <wp:posOffset>0</wp:posOffset>
            </wp:positionV>
            <wp:extent cx="1544400" cy="1202400"/>
            <wp:effectExtent l="0" t="0" r="0" b="0"/>
            <wp:wrapSquare wrapText="right"/>
            <wp:docPr id="922" name="Afbeelding 922" descr="Radiating Charg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adiating Charge Screensho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65B" w:rsidRPr="00D26D71">
        <w:rPr>
          <w:lang w:val="de-DE"/>
        </w:rPr>
        <w:t xml:space="preserve">Finde </w:t>
      </w:r>
      <w:r w:rsidR="00715114" w:rsidRPr="00D26D71">
        <w:rPr>
          <w:lang w:val="de-DE"/>
        </w:rPr>
        <w:t>mit de</w:t>
      </w:r>
      <w:r w:rsidR="002A7E4A" w:rsidRPr="00D26D71">
        <w:rPr>
          <w:lang w:val="de-DE"/>
        </w:rPr>
        <w:t>m</w:t>
      </w:r>
      <w:r w:rsidR="00715114" w:rsidRPr="00D26D71">
        <w:rPr>
          <w:lang w:val="de-DE"/>
        </w:rPr>
        <w:t xml:space="preserve"> folgenden Phet-Applet </w:t>
      </w:r>
      <w:r w:rsidR="00FC165B" w:rsidRPr="00D26D71">
        <w:rPr>
          <w:lang w:val="de-DE"/>
        </w:rPr>
        <w:t xml:space="preserve">heraus, wie </w:t>
      </w:r>
      <w:r w:rsidR="002A7E4A" w:rsidRPr="00D26D71">
        <w:rPr>
          <w:lang w:val="de-DE"/>
        </w:rPr>
        <w:t>du</w:t>
      </w:r>
      <w:r w:rsidR="00FC165B" w:rsidRPr="00D26D71">
        <w:rPr>
          <w:lang w:val="de-DE"/>
        </w:rPr>
        <w:t xml:space="preserve"> ein statisches elektrisches </w:t>
      </w:r>
      <w:r w:rsidR="00FC165B" w:rsidRPr="004B5FD9">
        <w:rPr>
          <w:lang w:val="de-DE"/>
        </w:rPr>
        <w:t xml:space="preserve">Feld </w:t>
      </w:r>
      <w:r w:rsidR="009275A6" w:rsidRPr="004B5FD9">
        <w:rPr>
          <w:lang w:val="de-DE"/>
        </w:rPr>
        <w:t>im Laufe der</w:t>
      </w:r>
      <w:r w:rsidR="002A7E4A" w:rsidRPr="004B5FD9">
        <w:rPr>
          <w:lang w:val="de-DE"/>
        </w:rPr>
        <w:t xml:space="preserve"> </w:t>
      </w:r>
      <w:r w:rsidR="00FC165B" w:rsidRPr="004B5FD9">
        <w:rPr>
          <w:lang w:val="de-DE"/>
        </w:rPr>
        <w:t>Zeit variieren</w:t>
      </w:r>
      <w:r w:rsidR="00FC165B" w:rsidRPr="00D26D71">
        <w:rPr>
          <w:lang w:val="de-DE"/>
        </w:rPr>
        <w:t xml:space="preserve"> k</w:t>
      </w:r>
      <w:r w:rsidR="002A7E4A" w:rsidRPr="00D26D71">
        <w:rPr>
          <w:lang w:val="de-DE"/>
        </w:rPr>
        <w:t>annst</w:t>
      </w:r>
      <w:r w:rsidR="00FC165B" w:rsidRPr="00D26D71">
        <w:rPr>
          <w:lang w:val="de-DE"/>
        </w:rPr>
        <w:t>.</w:t>
      </w:r>
      <w:r w:rsidR="00047BA0" w:rsidRPr="00D26D71">
        <w:rPr>
          <w:lang w:val="de-DE"/>
        </w:rPr>
        <w:t xml:space="preserve"> </w:t>
      </w:r>
    </w:p>
    <w:p w14:paraId="511C9263" w14:textId="77777777" w:rsidR="00B266AE" w:rsidRPr="00D26D71" w:rsidRDefault="0016763B" w:rsidP="00CD128D">
      <w:pPr>
        <w:pStyle w:val="BodyText"/>
        <w:rPr>
          <w:b/>
          <w:lang w:val="de-DE"/>
        </w:rPr>
      </w:pPr>
      <w:hyperlink r:id="rId39" w:history="1">
        <w:r w:rsidR="00B266AE" w:rsidRPr="00D26D71">
          <w:rPr>
            <w:rStyle w:val="Hyperlink"/>
            <w:lang w:val="de-DE"/>
          </w:rPr>
          <w:t>http://phet.colorado.edu/en/simulation/radiating-charge</w:t>
        </w:r>
      </w:hyperlink>
      <w:r w:rsidR="00B266AE" w:rsidRPr="00D26D71">
        <w:rPr>
          <w:lang w:val="de-DE"/>
        </w:rPr>
        <w:t xml:space="preserve"> </w:t>
      </w:r>
    </w:p>
    <w:p w14:paraId="5028CB43" w14:textId="77777777" w:rsidR="000A3BC7" w:rsidRPr="00D26D71" w:rsidRDefault="00FC165B" w:rsidP="00791EE2">
      <w:pPr>
        <w:pStyle w:val="BodyText"/>
        <w:ind w:left="0"/>
        <w:rPr>
          <w:lang w:val="de-DE"/>
        </w:rPr>
      </w:pPr>
      <w:r w:rsidRPr="00D26D71">
        <w:rPr>
          <w:lang w:val="de-DE"/>
        </w:rPr>
        <w:t xml:space="preserve">Wie kann man ein </w:t>
      </w:r>
      <w:r w:rsidR="009275A6" w:rsidRPr="00D26D71">
        <w:rPr>
          <w:lang w:val="de-DE"/>
        </w:rPr>
        <w:t xml:space="preserve">zeitvariables </w:t>
      </w:r>
      <w:r w:rsidRPr="00D26D71">
        <w:rPr>
          <w:lang w:val="de-DE"/>
        </w:rPr>
        <w:t>Magnetfeld</w:t>
      </w:r>
      <w:r w:rsidR="009275A6" w:rsidRPr="00D26D71">
        <w:rPr>
          <w:lang w:val="de-DE"/>
        </w:rPr>
        <w:t xml:space="preserve"> erzeugen</w:t>
      </w:r>
      <w:r w:rsidRPr="00D26D71">
        <w:rPr>
          <w:lang w:val="de-DE"/>
        </w:rPr>
        <w:t>?</w:t>
      </w:r>
      <w:r w:rsidR="000A3BC7" w:rsidRPr="00D26D71">
        <w:rPr>
          <w:lang w:val="de-DE"/>
        </w:rPr>
        <w:t xml:space="preserve"> </w:t>
      </w:r>
    </w:p>
    <w:p w14:paraId="480AA760" w14:textId="77777777" w:rsidR="00C62BA2" w:rsidRPr="00D26D71" w:rsidRDefault="00C62BA2" w:rsidP="00C62BA2">
      <w:pPr>
        <w:pStyle w:val="BodyText"/>
        <w:tabs>
          <w:tab w:val="clear" w:pos="709"/>
          <w:tab w:val="clear" w:pos="7088"/>
          <w:tab w:val="left" w:leader="dot" w:pos="5387"/>
        </w:tabs>
        <w:ind w:left="0"/>
        <w:rPr>
          <w:lang w:val="de-DE"/>
        </w:rPr>
      </w:pPr>
      <w:r w:rsidRPr="00D26D71">
        <w:rPr>
          <w:lang w:val="de-DE"/>
        </w:rPr>
        <w:tab/>
      </w:r>
    </w:p>
    <w:p w14:paraId="5BC3E624" w14:textId="77777777" w:rsidR="00B266AE" w:rsidRPr="00D26D71" w:rsidRDefault="0066252C" w:rsidP="00C62BA2">
      <w:pPr>
        <w:pStyle w:val="BodyText"/>
        <w:ind w:left="1071"/>
        <w:rPr>
          <w:lang w:val="de-DE"/>
        </w:rPr>
      </w:pPr>
      <w:r w:rsidRPr="00D26D71">
        <w:rPr>
          <w:lang w:val="de-DE"/>
        </w:rPr>
        <w:t>Betrachten wir dies mit</w:t>
      </w:r>
      <w:r w:rsidR="002A7E4A" w:rsidRPr="00D26D71">
        <w:rPr>
          <w:lang w:val="de-DE"/>
        </w:rPr>
        <w:t>hilfe</w:t>
      </w:r>
      <w:r w:rsidRPr="00D26D71">
        <w:rPr>
          <w:lang w:val="de-DE"/>
        </w:rPr>
        <w:t xml:space="preserve"> einige</w:t>
      </w:r>
      <w:r w:rsidR="002A7E4A" w:rsidRPr="00D26D71">
        <w:rPr>
          <w:lang w:val="de-DE"/>
        </w:rPr>
        <w:t>r</w:t>
      </w:r>
      <w:r w:rsidRPr="00D26D71">
        <w:rPr>
          <w:lang w:val="de-DE"/>
        </w:rPr>
        <w:t xml:space="preserve"> einfache</w:t>
      </w:r>
      <w:r w:rsidR="002A7E4A" w:rsidRPr="00D26D71">
        <w:rPr>
          <w:lang w:val="de-DE"/>
        </w:rPr>
        <w:t>r</w:t>
      </w:r>
      <w:r w:rsidRPr="00D26D71">
        <w:rPr>
          <w:lang w:val="de-DE"/>
        </w:rPr>
        <w:t xml:space="preserve"> Materialien ein bisschen genauer:</w:t>
      </w:r>
    </w:p>
    <w:p w14:paraId="0560CBDF" w14:textId="77777777" w:rsidR="0066252C" w:rsidRPr="00D26D71" w:rsidRDefault="0066252C" w:rsidP="0066252C">
      <w:pPr>
        <w:pStyle w:val="BodyText"/>
        <w:ind w:left="1071"/>
        <w:rPr>
          <w:lang w:val="de-DE"/>
        </w:rPr>
      </w:pPr>
      <w:r w:rsidRPr="00D26D71">
        <w:rPr>
          <w:lang w:val="de-DE"/>
        </w:rPr>
        <w:t xml:space="preserve">Das Feld eines </w:t>
      </w:r>
      <w:r w:rsidRPr="00D26D71">
        <w:rPr>
          <w:i/>
          <w:lang w:val="de-DE"/>
        </w:rPr>
        <w:t>schwingenden Magneten</w:t>
      </w:r>
      <w:r w:rsidRPr="00D26D71">
        <w:rPr>
          <w:lang w:val="de-DE"/>
        </w:rPr>
        <w:t xml:space="preserve"> </w:t>
      </w:r>
      <w:r w:rsidR="002A7E4A" w:rsidRPr="00D26D71">
        <w:rPr>
          <w:lang w:val="de-DE"/>
        </w:rPr>
        <w:t>breitet sich</w:t>
      </w:r>
      <w:r w:rsidRPr="00D26D71">
        <w:rPr>
          <w:lang w:val="de-DE"/>
        </w:rPr>
        <w:t xml:space="preserve"> im Raum </w:t>
      </w:r>
      <w:r w:rsidR="009275A6" w:rsidRPr="00D26D71">
        <w:rPr>
          <w:lang w:val="de-DE"/>
        </w:rPr>
        <w:t xml:space="preserve">aus </w:t>
      </w:r>
      <w:r w:rsidRPr="004B5FD9">
        <w:rPr>
          <w:lang w:val="de-DE"/>
        </w:rPr>
        <w:t xml:space="preserve">und variiert </w:t>
      </w:r>
      <w:r w:rsidR="009275A6" w:rsidRPr="004B5FD9">
        <w:rPr>
          <w:lang w:val="de-DE"/>
        </w:rPr>
        <w:t>im Laufe</w:t>
      </w:r>
      <w:r w:rsidRPr="004B5FD9">
        <w:rPr>
          <w:lang w:val="de-DE"/>
        </w:rPr>
        <w:t xml:space="preserve"> </w:t>
      </w:r>
      <w:r w:rsidR="002A7E4A" w:rsidRPr="004B5FD9">
        <w:rPr>
          <w:lang w:val="de-DE"/>
        </w:rPr>
        <w:t xml:space="preserve">der </w:t>
      </w:r>
      <w:r w:rsidRPr="004B5FD9">
        <w:rPr>
          <w:lang w:val="de-DE"/>
        </w:rPr>
        <w:t xml:space="preserve">Zeit. </w:t>
      </w:r>
      <w:r w:rsidR="002A7E4A" w:rsidRPr="004B5FD9">
        <w:rPr>
          <w:lang w:val="de-DE"/>
        </w:rPr>
        <w:t>Du kannst</w:t>
      </w:r>
      <w:r w:rsidRPr="004B5FD9">
        <w:rPr>
          <w:lang w:val="de-DE"/>
        </w:rPr>
        <w:t xml:space="preserve"> die Auswirkungen des Schwingungsfelds sehen, wenn</w:t>
      </w:r>
      <w:r w:rsidRPr="00D26D71">
        <w:rPr>
          <w:lang w:val="de-DE"/>
        </w:rPr>
        <w:t xml:space="preserve"> </w:t>
      </w:r>
      <w:r w:rsidR="002A7E4A" w:rsidRPr="00D26D71">
        <w:rPr>
          <w:lang w:val="de-DE"/>
        </w:rPr>
        <w:t>du</w:t>
      </w:r>
      <w:r w:rsidRPr="00D26D71">
        <w:rPr>
          <w:lang w:val="de-DE"/>
        </w:rPr>
        <w:t xml:space="preserve"> einen Magneten über Aluminium- oder Feilspäne </w:t>
      </w:r>
      <w:r w:rsidR="002A7E4A" w:rsidRPr="00D26D71">
        <w:rPr>
          <w:lang w:val="de-DE"/>
        </w:rPr>
        <w:t>schwingst</w:t>
      </w:r>
      <w:r w:rsidRPr="00D26D71">
        <w:rPr>
          <w:lang w:val="de-DE"/>
        </w:rPr>
        <w:t xml:space="preserve">. </w:t>
      </w:r>
    </w:p>
    <w:p w14:paraId="6D79E6DA" w14:textId="77777777" w:rsidR="0066252C" w:rsidRPr="00D26D71" w:rsidRDefault="0066252C" w:rsidP="0066252C">
      <w:pPr>
        <w:pStyle w:val="BodyText"/>
        <w:ind w:left="1071"/>
        <w:rPr>
          <w:lang w:val="de-DE"/>
        </w:rPr>
      </w:pPr>
      <w:r w:rsidRPr="00D26D71">
        <w:rPr>
          <w:lang w:val="de-DE"/>
        </w:rPr>
        <w:t>Beschreibe, was passiert. Hat der schwingende Magnet</w:t>
      </w:r>
      <w:r w:rsidR="00715114" w:rsidRPr="00D26D71">
        <w:rPr>
          <w:lang w:val="de-DE"/>
        </w:rPr>
        <w:t xml:space="preserve"> Kontakt mit </w:t>
      </w:r>
      <w:r w:rsidR="002A7E4A" w:rsidRPr="00D26D71">
        <w:rPr>
          <w:lang w:val="de-DE"/>
        </w:rPr>
        <w:t>den Spänen</w:t>
      </w:r>
      <w:r w:rsidRPr="00D26D71">
        <w:rPr>
          <w:lang w:val="de-DE"/>
        </w:rPr>
        <w:t>?</w:t>
      </w:r>
    </w:p>
    <w:p w14:paraId="789A25EA" w14:textId="77777777" w:rsidR="000A3BC7" w:rsidRPr="00D26D71" w:rsidRDefault="000A3BC7" w:rsidP="00B266AE">
      <w:pPr>
        <w:pStyle w:val="BodyText"/>
        <w:spacing w:after="0" w:line="300" w:lineRule="atLeast"/>
        <w:ind w:left="1071"/>
        <w:rPr>
          <w:rStyle w:val="Subtielebenadrukking1"/>
          <w:i w:val="0"/>
          <w:iCs w:val="0"/>
          <w:color w:val="auto"/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</w:p>
    <w:p w14:paraId="4CAD716D" w14:textId="77777777" w:rsidR="000A3BC7" w:rsidRPr="00D26D71" w:rsidRDefault="000A3BC7" w:rsidP="00B266AE">
      <w:pPr>
        <w:spacing w:after="0" w:line="240" w:lineRule="auto"/>
        <w:ind w:left="220"/>
        <w:rPr>
          <w:rStyle w:val="Subtielebenadrukking1"/>
          <w:i w:val="0"/>
          <w:iCs w:val="0"/>
          <w:color w:val="auto"/>
          <w:spacing w:val="10"/>
          <w:sz w:val="17"/>
          <w:szCs w:val="17"/>
          <w:lang w:val="de-DE"/>
        </w:rPr>
      </w:pPr>
    </w:p>
    <w:p w14:paraId="34E54055" w14:textId="77777777" w:rsidR="000A3BC7" w:rsidRPr="00D26D71" w:rsidRDefault="00B266AE" w:rsidP="00B266AE">
      <w:pPr>
        <w:pStyle w:val="BodyText"/>
        <w:spacing w:after="0" w:line="300" w:lineRule="atLeast"/>
        <w:ind w:left="1071"/>
        <w:rPr>
          <w:lang w:val="de-DE"/>
        </w:rPr>
      </w:pPr>
      <w:r w:rsidRPr="00D26D71">
        <w:rPr>
          <w:noProof/>
          <w:lang w:val="fr-BE" w:eastAsia="fr-BE"/>
        </w:rPr>
        <w:drawing>
          <wp:anchor distT="0" distB="0" distL="114300" distR="114300" simplePos="0" relativeHeight="252099584" behindDoc="0" locked="0" layoutInCell="1" allowOverlap="1" wp14:anchorId="1F506002" wp14:editId="697FF10F">
            <wp:simplePos x="0" y="0"/>
            <wp:positionH relativeFrom="column">
              <wp:posOffset>712470</wp:posOffset>
            </wp:positionH>
            <wp:positionV relativeFrom="paragraph">
              <wp:posOffset>180340</wp:posOffset>
            </wp:positionV>
            <wp:extent cx="1078230" cy="1292225"/>
            <wp:effectExtent l="0" t="0" r="7620" b="3175"/>
            <wp:wrapSquare wrapText="bothSides"/>
            <wp:docPr id="896" name="Afbeelding 19" descr="E:\Afbeeldingen\P106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 descr="E:\Afbeeldingen\P10606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3607" t="6322" r="35950" b="4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E1DFA2" w14:textId="77777777" w:rsidR="000A3BC7" w:rsidRPr="00D26D71" w:rsidRDefault="002A7E4A" w:rsidP="00B266AE">
      <w:pPr>
        <w:pStyle w:val="BodyText"/>
        <w:ind w:left="1071"/>
        <w:rPr>
          <w:lang w:val="de-DE"/>
        </w:rPr>
      </w:pPr>
      <w:r w:rsidRPr="00D26D71">
        <w:rPr>
          <w:lang w:val="de-DE"/>
        </w:rPr>
        <w:t>Fällt dir</w:t>
      </w:r>
      <w:r w:rsidR="00715114" w:rsidRPr="00D26D71">
        <w:rPr>
          <w:lang w:val="de-DE"/>
        </w:rPr>
        <w:t xml:space="preserve"> </w:t>
      </w:r>
      <w:r w:rsidR="0066252C" w:rsidRPr="00D26D71">
        <w:rPr>
          <w:lang w:val="de-DE"/>
        </w:rPr>
        <w:t>ein Experiment</w:t>
      </w:r>
      <w:r w:rsidR="00715114" w:rsidRPr="00D26D71">
        <w:rPr>
          <w:lang w:val="de-DE"/>
        </w:rPr>
        <w:t xml:space="preserve"> </w:t>
      </w:r>
      <w:r w:rsidRPr="00D26D71">
        <w:rPr>
          <w:lang w:val="de-DE"/>
        </w:rPr>
        <w:t>ein, mit dem du</w:t>
      </w:r>
      <w:r w:rsidR="0066252C" w:rsidRPr="00D26D71">
        <w:rPr>
          <w:lang w:val="de-DE"/>
        </w:rPr>
        <w:t xml:space="preserve"> </w:t>
      </w:r>
      <w:r w:rsidR="00680C46" w:rsidRPr="00D26D71">
        <w:rPr>
          <w:lang w:val="de-DE"/>
        </w:rPr>
        <w:t xml:space="preserve">ein </w:t>
      </w:r>
      <w:r w:rsidR="0066252C" w:rsidRPr="00D26D71">
        <w:rPr>
          <w:lang w:val="de-DE"/>
        </w:rPr>
        <w:t>elektrisches Feld</w:t>
      </w:r>
      <w:r w:rsidR="00715114" w:rsidRPr="00D26D71">
        <w:rPr>
          <w:lang w:val="de-DE"/>
        </w:rPr>
        <w:t xml:space="preserve"> </w:t>
      </w:r>
      <w:r w:rsidRPr="00680969">
        <w:rPr>
          <w:lang w:val="de-DE"/>
        </w:rPr>
        <w:t>erzeugen kannst, das zeitvariabel ist</w:t>
      </w:r>
      <w:r w:rsidR="0066252C" w:rsidRPr="00680969">
        <w:rPr>
          <w:lang w:val="de-DE"/>
        </w:rPr>
        <w:t xml:space="preserve">, um die Auswirkungen eines </w:t>
      </w:r>
      <w:r w:rsidR="000A5230" w:rsidRPr="00680969">
        <w:rPr>
          <w:lang w:val="de-DE"/>
        </w:rPr>
        <w:t>„</w:t>
      </w:r>
      <w:r w:rsidR="00680969" w:rsidRPr="00680969">
        <w:rPr>
          <w:lang w:val="de-DE"/>
        </w:rPr>
        <w:t>Wellen-</w:t>
      </w:r>
      <w:r w:rsidR="0066252C" w:rsidRPr="00680969">
        <w:rPr>
          <w:lang w:val="de-DE"/>
        </w:rPr>
        <w:t>Feld</w:t>
      </w:r>
      <w:r w:rsidR="00680C46" w:rsidRPr="00680969">
        <w:rPr>
          <w:lang w:val="de-DE"/>
        </w:rPr>
        <w:t>es</w:t>
      </w:r>
      <w:r w:rsidR="000A5230" w:rsidRPr="00680969">
        <w:rPr>
          <w:lang w:val="de-DE"/>
        </w:rPr>
        <w:t>“</w:t>
      </w:r>
      <w:r w:rsidR="0066252C" w:rsidRPr="00680969">
        <w:rPr>
          <w:lang w:val="de-DE"/>
        </w:rPr>
        <w:t xml:space="preserve"> zu</w:t>
      </w:r>
      <w:r w:rsidR="0066252C" w:rsidRPr="00D26D71">
        <w:rPr>
          <w:lang w:val="de-DE"/>
        </w:rPr>
        <w:t xml:space="preserve"> beobachten?</w:t>
      </w:r>
    </w:p>
    <w:p w14:paraId="494D3320" w14:textId="77777777" w:rsidR="000A3BC7" w:rsidRPr="00D26D71" w:rsidRDefault="000A3BC7" w:rsidP="00B266AE">
      <w:pPr>
        <w:pStyle w:val="BodyText"/>
        <w:tabs>
          <w:tab w:val="clear" w:pos="7088"/>
          <w:tab w:val="left" w:leader="dot" w:pos="6521"/>
        </w:tabs>
        <w:spacing w:after="0" w:line="300" w:lineRule="atLeast"/>
        <w:ind w:left="1071" w:right="2096"/>
        <w:rPr>
          <w:lang w:val="de-DE"/>
        </w:rPr>
      </w:pPr>
      <w:r w:rsidRPr="00D26D71">
        <w:rPr>
          <w:lang w:val="de-DE"/>
        </w:rPr>
        <w:t>…………………………………………………………… ……………………………………………………………</w:t>
      </w:r>
    </w:p>
    <w:p w14:paraId="31AF3455" w14:textId="77777777" w:rsidR="000A3BC7" w:rsidRPr="00D26D71" w:rsidRDefault="000A3BC7" w:rsidP="00B266AE">
      <w:pPr>
        <w:ind w:left="1071" w:right="2380"/>
        <w:rPr>
          <w:sz w:val="17"/>
          <w:szCs w:val="17"/>
          <w:lang w:val="de-DE"/>
        </w:rPr>
      </w:pPr>
    </w:p>
    <w:p w14:paraId="29777553" w14:textId="77777777" w:rsidR="00062887" w:rsidRPr="00D26D71" w:rsidRDefault="0066252C" w:rsidP="00062887">
      <w:pPr>
        <w:pStyle w:val="BodyText"/>
        <w:ind w:left="1071"/>
        <w:rPr>
          <w:lang w:val="de-DE"/>
        </w:rPr>
      </w:pPr>
      <w:r w:rsidRPr="00D26D71">
        <w:rPr>
          <w:lang w:val="de-DE"/>
        </w:rPr>
        <w:t xml:space="preserve">Wenn </w:t>
      </w:r>
      <w:r w:rsidR="000A5230" w:rsidRPr="00D26D71">
        <w:rPr>
          <w:lang w:val="de-DE"/>
        </w:rPr>
        <w:t>du</w:t>
      </w:r>
      <w:r w:rsidRPr="00D26D71">
        <w:rPr>
          <w:lang w:val="de-DE"/>
        </w:rPr>
        <w:t xml:space="preserve"> </w:t>
      </w:r>
      <w:r w:rsidR="00BF7324" w:rsidRPr="00D26D71">
        <w:rPr>
          <w:lang w:val="de-DE"/>
        </w:rPr>
        <w:t>einen</w:t>
      </w:r>
      <w:r w:rsidRPr="00D26D71">
        <w:rPr>
          <w:lang w:val="de-DE"/>
        </w:rPr>
        <w:t xml:space="preserve"> (negativ) geladenen Kamm hin und her beweg</w:t>
      </w:r>
      <w:r w:rsidR="000A5230" w:rsidRPr="00D26D71">
        <w:rPr>
          <w:lang w:val="de-DE"/>
        </w:rPr>
        <w:t>st</w:t>
      </w:r>
      <w:r w:rsidRPr="00D26D71">
        <w:rPr>
          <w:lang w:val="de-DE"/>
        </w:rPr>
        <w:t>, k</w:t>
      </w:r>
      <w:r w:rsidR="000A5230" w:rsidRPr="00D26D71">
        <w:rPr>
          <w:lang w:val="de-DE"/>
        </w:rPr>
        <w:t>annst du</w:t>
      </w:r>
      <w:r w:rsidRPr="00D26D71">
        <w:rPr>
          <w:lang w:val="de-DE"/>
        </w:rPr>
        <w:t xml:space="preserve"> </w:t>
      </w:r>
      <w:r w:rsidR="000A5230" w:rsidRPr="00D26D71">
        <w:rPr>
          <w:lang w:val="de-DE"/>
        </w:rPr>
        <w:t>in einiger</w:t>
      </w:r>
      <w:r w:rsidRPr="00D26D71">
        <w:rPr>
          <w:lang w:val="de-DE"/>
        </w:rPr>
        <w:t xml:space="preserve"> Entfernung </w:t>
      </w:r>
      <w:r w:rsidR="000A5230" w:rsidRPr="00D26D71">
        <w:rPr>
          <w:lang w:val="de-DE"/>
        </w:rPr>
        <w:t xml:space="preserve">ein Stück Papier </w:t>
      </w:r>
      <w:r w:rsidRPr="00D26D71">
        <w:rPr>
          <w:lang w:val="de-DE"/>
        </w:rPr>
        <w:t>flattern</w:t>
      </w:r>
      <w:r w:rsidR="00680C46" w:rsidRPr="00D26D71">
        <w:rPr>
          <w:lang w:val="de-DE"/>
        </w:rPr>
        <w:t xml:space="preserve"> lassen</w:t>
      </w:r>
      <w:r w:rsidRPr="00D26D71">
        <w:rPr>
          <w:lang w:val="de-DE"/>
        </w:rPr>
        <w:t>!</w:t>
      </w:r>
    </w:p>
    <w:p w14:paraId="66DCBFD3" w14:textId="77777777" w:rsidR="000A3BC7" w:rsidRPr="00D26D71" w:rsidRDefault="005F0109" w:rsidP="005F0109">
      <w:pPr>
        <w:ind w:left="1071"/>
        <w:jc w:val="center"/>
        <w:rPr>
          <w:sz w:val="17"/>
          <w:szCs w:val="17"/>
          <w:lang w:val="de-DE"/>
        </w:rPr>
      </w:pPr>
      <w:r w:rsidRPr="00D26D71">
        <w:rPr>
          <w:noProof/>
          <w:sz w:val="17"/>
          <w:szCs w:val="17"/>
          <w:lang w:val="fr-BE" w:eastAsia="fr-BE"/>
        </w:rPr>
        <w:drawing>
          <wp:inline distT="0" distB="0" distL="0" distR="0" wp14:anchorId="6C4FBF76" wp14:editId="4A710B1A">
            <wp:extent cx="1411224" cy="1228344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D71">
        <w:rPr>
          <w:sz w:val="17"/>
          <w:szCs w:val="17"/>
          <w:lang w:val="de-DE"/>
        </w:rPr>
        <w:t xml:space="preserve">                        </w:t>
      </w:r>
      <w:r w:rsidRPr="00D26D71">
        <w:rPr>
          <w:noProof/>
          <w:sz w:val="17"/>
          <w:szCs w:val="17"/>
          <w:lang w:val="fr-BE" w:eastAsia="fr-BE"/>
        </w:rPr>
        <w:drawing>
          <wp:inline distT="0" distB="0" distL="0" distR="0" wp14:anchorId="6DC3BA63" wp14:editId="08D24EEC">
            <wp:extent cx="1741420" cy="1388853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30" cy="13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F737" w14:textId="77777777" w:rsidR="000A3BC7" w:rsidRPr="00D26D71" w:rsidRDefault="000A3BC7" w:rsidP="000A3BC7">
      <w:pPr>
        <w:rPr>
          <w:lang w:val="de-DE"/>
        </w:rPr>
      </w:pPr>
      <w:r w:rsidRPr="00D26D71">
        <w:rPr>
          <w:lang w:val="de-DE"/>
        </w:rPr>
        <w:t xml:space="preserve">               </w:t>
      </w:r>
    </w:p>
    <w:p w14:paraId="5593D298" w14:textId="77777777" w:rsidR="0066252C" w:rsidRPr="00D26D71" w:rsidRDefault="0066252C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Dies </w:t>
      </w:r>
      <w:r w:rsidR="000A5230" w:rsidRPr="00D26D71">
        <w:rPr>
          <w:lang w:val="de-DE"/>
        </w:rPr>
        <w:t xml:space="preserve">lässt </w:t>
      </w:r>
      <w:r w:rsidR="000A5230" w:rsidRPr="00166928">
        <w:rPr>
          <w:lang w:val="de-DE"/>
        </w:rPr>
        <w:t>sich</w:t>
      </w:r>
      <w:r w:rsidRPr="00166928">
        <w:rPr>
          <w:lang w:val="de-DE"/>
        </w:rPr>
        <w:t xml:space="preserve"> auch dadurch </w:t>
      </w:r>
      <w:r w:rsidR="000A5230" w:rsidRPr="00166928">
        <w:rPr>
          <w:lang w:val="de-DE"/>
        </w:rPr>
        <w:t>erklären</w:t>
      </w:r>
      <w:r w:rsidRPr="00166928">
        <w:rPr>
          <w:lang w:val="de-DE"/>
        </w:rPr>
        <w:t xml:space="preserve">, dass </w:t>
      </w:r>
      <w:r w:rsidR="00680C46" w:rsidRPr="00166928">
        <w:rPr>
          <w:lang w:val="de-DE"/>
        </w:rPr>
        <w:t>das</w:t>
      </w:r>
      <w:r w:rsidRPr="00166928">
        <w:rPr>
          <w:lang w:val="de-DE"/>
        </w:rPr>
        <w:t xml:space="preserve"> </w:t>
      </w:r>
      <w:r w:rsidR="009275A6" w:rsidRPr="00166928">
        <w:rPr>
          <w:lang w:val="de-DE"/>
        </w:rPr>
        <w:t>durch</w:t>
      </w:r>
      <w:r w:rsidRPr="00166928">
        <w:rPr>
          <w:lang w:val="de-DE"/>
        </w:rPr>
        <w:t xml:space="preserve"> </w:t>
      </w:r>
      <w:r w:rsidR="009275A6" w:rsidRPr="00166928">
        <w:rPr>
          <w:lang w:val="de-DE"/>
        </w:rPr>
        <w:t xml:space="preserve">den </w:t>
      </w:r>
      <w:r w:rsidRPr="00166928">
        <w:rPr>
          <w:lang w:val="de-DE"/>
        </w:rPr>
        <w:t xml:space="preserve">geladenen Kamm </w:t>
      </w:r>
      <w:r w:rsidR="00680C46" w:rsidRPr="00166928">
        <w:rPr>
          <w:lang w:val="de-DE"/>
        </w:rPr>
        <w:t>induziert</w:t>
      </w:r>
      <w:r w:rsidR="009275A6" w:rsidRPr="00166928">
        <w:rPr>
          <w:lang w:val="de-DE"/>
        </w:rPr>
        <w:t>e Feld</w:t>
      </w:r>
      <w:r w:rsidR="00680C46" w:rsidRPr="00166928">
        <w:rPr>
          <w:lang w:val="de-DE"/>
        </w:rPr>
        <w:t xml:space="preserve"> </w:t>
      </w:r>
      <w:r w:rsidR="009275A6" w:rsidRPr="00166928">
        <w:rPr>
          <w:lang w:val="de-DE"/>
        </w:rPr>
        <w:t>im Verlauf</w:t>
      </w:r>
      <w:r w:rsidRPr="00166928">
        <w:rPr>
          <w:lang w:val="de-DE"/>
        </w:rPr>
        <w:t xml:space="preserve"> </w:t>
      </w:r>
      <w:r w:rsidR="000A5230" w:rsidRPr="00166928">
        <w:rPr>
          <w:lang w:val="de-DE"/>
        </w:rPr>
        <w:t xml:space="preserve">der </w:t>
      </w:r>
      <w:r w:rsidRPr="00166928">
        <w:rPr>
          <w:lang w:val="de-DE"/>
        </w:rPr>
        <w:t xml:space="preserve">Zeit </w:t>
      </w:r>
      <w:r w:rsidR="00552F46" w:rsidRPr="00166928">
        <w:rPr>
          <w:lang w:val="de-DE"/>
        </w:rPr>
        <w:t>variieren kann</w:t>
      </w:r>
      <w:r w:rsidR="00552F46" w:rsidRPr="00D26D71">
        <w:rPr>
          <w:lang w:val="de-DE"/>
        </w:rPr>
        <w:t xml:space="preserve">, genauso </w:t>
      </w:r>
      <w:r w:rsidRPr="00D26D71">
        <w:rPr>
          <w:lang w:val="de-DE"/>
        </w:rPr>
        <w:t>wie eine</w:t>
      </w:r>
      <w:r w:rsidR="00552F46" w:rsidRPr="00D26D71">
        <w:rPr>
          <w:lang w:val="de-DE"/>
        </w:rPr>
        <w:t xml:space="preserve"> </w:t>
      </w:r>
      <w:r w:rsidR="000A5230" w:rsidRPr="00D26D71">
        <w:rPr>
          <w:lang w:val="de-DE"/>
        </w:rPr>
        <w:t>sich bewegende</w:t>
      </w:r>
      <w:r w:rsidR="00552F46" w:rsidRPr="00D26D71">
        <w:rPr>
          <w:lang w:val="de-DE"/>
        </w:rPr>
        <w:t xml:space="preserve"> Welle. </w:t>
      </w:r>
      <w:r w:rsidR="000A5230" w:rsidRPr="00D26D71">
        <w:rPr>
          <w:lang w:val="de-DE"/>
        </w:rPr>
        <w:t>So lassen sich</w:t>
      </w:r>
      <w:r w:rsidR="00552F46" w:rsidRPr="00D26D71">
        <w:rPr>
          <w:lang w:val="de-DE"/>
        </w:rPr>
        <w:t xml:space="preserve"> die </w:t>
      </w:r>
      <w:r w:rsidR="00BF7324" w:rsidRPr="00D26D71">
        <w:rPr>
          <w:lang w:val="de-DE"/>
        </w:rPr>
        <w:t>beobachteten</w:t>
      </w:r>
      <w:r w:rsidRPr="00D26D71">
        <w:rPr>
          <w:lang w:val="de-DE"/>
        </w:rPr>
        <w:t xml:space="preserve"> Bewegungen de</w:t>
      </w:r>
      <w:r w:rsidR="00552F46" w:rsidRPr="00D26D71">
        <w:rPr>
          <w:lang w:val="de-DE"/>
        </w:rPr>
        <w:t>s Papierstückes</w:t>
      </w:r>
      <w:r w:rsidR="000A5230" w:rsidRPr="00D26D71">
        <w:rPr>
          <w:lang w:val="de-DE"/>
        </w:rPr>
        <w:t xml:space="preserve"> erklären</w:t>
      </w:r>
      <w:r w:rsidRPr="00D26D71">
        <w:rPr>
          <w:lang w:val="de-DE"/>
        </w:rPr>
        <w:t>.</w:t>
      </w:r>
    </w:p>
    <w:p w14:paraId="2302F45A" w14:textId="77777777" w:rsidR="000A3BC7" w:rsidRPr="00D26D71" w:rsidRDefault="00552F46" w:rsidP="00552F46">
      <w:pPr>
        <w:pStyle w:val="BodyText"/>
        <w:spacing w:line="280" w:lineRule="atLeast"/>
        <w:jc w:val="center"/>
        <w:rPr>
          <w:rStyle w:val="IntenseEmphasis"/>
          <w:lang w:val="de-DE"/>
        </w:rPr>
      </w:pPr>
      <w:r w:rsidRPr="00D26D71">
        <w:rPr>
          <w:rStyle w:val="IntenseEmphasis"/>
          <w:lang w:val="de-DE"/>
        </w:rPr>
        <w:lastRenderedPageBreak/>
        <w:t xml:space="preserve">Ein schwingendes Feld ist durchaus </w:t>
      </w:r>
      <w:r w:rsidR="001B407D" w:rsidRPr="00D26D71">
        <w:rPr>
          <w:rStyle w:val="IntenseEmphasis"/>
          <w:lang w:val="de-DE"/>
        </w:rPr>
        <w:t>vorstell</w:t>
      </w:r>
      <w:r w:rsidR="00166928">
        <w:rPr>
          <w:rStyle w:val="IntenseEmphasis"/>
          <w:lang w:val="de-DE"/>
        </w:rPr>
        <w:t xml:space="preserve">bar: </w:t>
      </w:r>
      <w:r w:rsidR="00166928">
        <w:rPr>
          <w:rStyle w:val="IntenseEmphasis"/>
          <w:lang w:val="de-DE"/>
        </w:rPr>
        <w:br/>
        <w:t>D</w:t>
      </w:r>
      <w:r w:rsidRPr="00D26D71">
        <w:rPr>
          <w:rStyle w:val="IntenseEmphasis"/>
          <w:lang w:val="de-DE"/>
        </w:rPr>
        <w:t>ie Welle des Feldes kann sich i</w:t>
      </w:r>
      <w:r w:rsidR="00883AE8" w:rsidRPr="00D26D71">
        <w:rPr>
          <w:rStyle w:val="IntenseEmphasis"/>
          <w:lang w:val="de-DE"/>
        </w:rPr>
        <w:t>m</w:t>
      </w:r>
      <w:r w:rsidRPr="00D26D71">
        <w:rPr>
          <w:rStyle w:val="IntenseEmphasis"/>
          <w:lang w:val="de-DE"/>
        </w:rPr>
        <w:t xml:space="preserve"> Vakuum ausbreiten, weil das Feld </w:t>
      </w:r>
      <w:r w:rsidR="00883AE8" w:rsidRPr="00D26D71">
        <w:rPr>
          <w:rStyle w:val="IntenseEmphasis"/>
          <w:lang w:val="de-DE"/>
        </w:rPr>
        <w:t xml:space="preserve">selbst </w:t>
      </w:r>
      <w:r w:rsidRPr="00D26D71">
        <w:rPr>
          <w:rStyle w:val="IntenseEmphasis"/>
          <w:lang w:val="de-DE"/>
        </w:rPr>
        <w:t>bereits in einem Vakuum existier</w:t>
      </w:r>
      <w:r w:rsidR="00883AE8" w:rsidRPr="00D26D71">
        <w:rPr>
          <w:rStyle w:val="IntenseEmphasis"/>
          <w:lang w:val="de-DE"/>
        </w:rPr>
        <w:t>en kann</w:t>
      </w:r>
      <w:r w:rsidRPr="00D26D71">
        <w:rPr>
          <w:rStyle w:val="IntenseEmphasis"/>
          <w:lang w:val="de-DE"/>
        </w:rPr>
        <w:t>.</w:t>
      </w:r>
    </w:p>
    <w:p w14:paraId="4364E016" w14:textId="77777777" w:rsidR="00552F46" w:rsidRPr="00D26D71" w:rsidRDefault="00552F46" w:rsidP="00CD128D">
      <w:pPr>
        <w:pStyle w:val="BodyText"/>
        <w:rPr>
          <w:lang w:val="de-DE"/>
        </w:rPr>
      </w:pPr>
      <w:r w:rsidRPr="00D26D71">
        <w:rPr>
          <w:lang w:val="de-DE"/>
        </w:rPr>
        <w:t xml:space="preserve">Newton nahm an, dass die Schwankungen im Feld vorübergehend </w:t>
      </w:r>
      <w:r w:rsidR="00883AE8" w:rsidRPr="00D26D71">
        <w:rPr>
          <w:lang w:val="de-DE"/>
        </w:rPr>
        <w:t>sind</w:t>
      </w:r>
      <w:r w:rsidRPr="00D26D71">
        <w:rPr>
          <w:lang w:val="de-DE"/>
        </w:rPr>
        <w:t xml:space="preserve">. Seit der Relativitätstheorie von Einstein ist bekannt, dass die Ausbreitung eines Feldes höchstens mit </w:t>
      </w:r>
      <w:r w:rsidRPr="00D26D71">
        <w:rPr>
          <w:b/>
          <w:lang w:val="de-DE"/>
        </w:rPr>
        <w:t>Lichtgeschwindigkeit</w:t>
      </w:r>
      <w:r w:rsidRPr="00D26D71">
        <w:rPr>
          <w:lang w:val="de-DE"/>
        </w:rPr>
        <w:t xml:space="preserve"> </w:t>
      </w:r>
      <w:r w:rsidR="00883AE8" w:rsidRPr="00D26D71">
        <w:rPr>
          <w:lang w:val="de-DE"/>
        </w:rPr>
        <w:t>erfolgt</w:t>
      </w:r>
      <w:r w:rsidRPr="00D26D71">
        <w:rPr>
          <w:lang w:val="de-DE"/>
        </w:rPr>
        <w:t xml:space="preserve">. Die Information, dass ein Stern oder ein geladenes Teilchen </w:t>
      </w:r>
      <w:r w:rsidR="00883AE8" w:rsidRPr="00D26D71">
        <w:rPr>
          <w:lang w:val="de-DE"/>
        </w:rPr>
        <w:t>seine</w:t>
      </w:r>
      <w:r w:rsidRPr="00D26D71">
        <w:rPr>
          <w:lang w:val="de-DE"/>
        </w:rPr>
        <w:t xml:space="preserve"> Position verändert hat, wird durch das Feld</w:t>
      </w:r>
      <w:r w:rsidR="00680C46" w:rsidRPr="00D26D71">
        <w:rPr>
          <w:lang w:val="de-DE"/>
        </w:rPr>
        <w:t xml:space="preserve">, </w:t>
      </w:r>
      <w:r w:rsidR="00883AE8" w:rsidRPr="00D26D71">
        <w:rPr>
          <w:lang w:val="de-DE"/>
        </w:rPr>
        <w:t>die Verä</w:t>
      </w:r>
      <w:r w:rsidR="00680C46" w:rsidRPr="00D26D71">
        <w:rPr>
          <w:lang w:val="de-DE"/>
        </w:rPr>
        <w:t>nderungen des Feldes</w:t>
      </w:r>
      <w:r w:rsidR="00883AE8" w:rsidRPr="00D26D71">
        <w:rPr>
          <w:lang w:val="de-DE"/>
        </w:rPr>
        <w:t xml:space="preserve"> „k</w:t>
      </w:r>
      <w:r w:rsidRPr="00D26D71">
        <w:rPr>
          <w:lang w:val="de-DE"/>
        </w:rPr>
        <w:t>ommuniziert</w:t>
      </w:r>
      <w:r w:rsidR="00883AE8" w:rsidRPr="00D26D71">
        <w:rPr>
          <w:lang w:val="de-DE"/>
        </w:rPr>
        <w:t>“</w:t>
      </w:r>
      <w:r w:rsidRPr="00D26D71">
        <w:rPr>
          <w:lang w:val="de-DE"/>
        </w:rPr>
        <w:t xml:space="preserve"> (und das mit Lichtgeschwindigkeit!)</w:t>
      </w:r>
      <w:r w:rsidR="001B407D" w:rsidRPr="00D26D71">
        <w:rPr>
          <w:lang w:val="de-DE"/>
        </w:rPr>
        <w:t>.</w:t>
      </w:r>
    </w:p>
    <w:p w14:paraId="0FF57919" w14:textId="77777777" w:rsidR="0086192E" w:rsidRPr="00D26D71" w:rsidRDefault="00552F46" w:rsidP="00552F46">
      <w:pPr>
        <w:pStyle w:val="Subtitle"/>
        <w:jc w:val="center"/>
        <w:rPr>
          <w:lang w:val="de-DE"/>
        </w:rPr>
      </w:pPr>
      <w:r w:rsidRPr="00D26D71">
        <w:rPr>
          <w:lang w:val="de-DE"/>
        </w:rPr>
        <w:t>Information</w:t>
      </w:r>
      <w:r w:rsidR="00680C46" w:rsidRPr="00D26D71">
        <w:rPr>
          <w:lang w:val="de-DE"/>
        </w:rPr>
        <w:t>en</w:t>
      </w:r>
      <w:r w:rsidR="00883AE8" w:rsidRPr="00D26D71">
        <w:rPr>
          <w:lang w:val="de-DE"/>
        </w:rPr>
        <w:t xml:space="preserve"> über eine Verä</w:t>
      </w:r>
      <w:r w:rsidRPr="00D26D71">
        <w:rPr>
          <w:lang w:val="de-DE"/>
        </w:rPr>
        <w:t>nderung in einem Feld k</w:t>
      </w:r>
      <w:r w:rsidR="001B407D" w:rsidRPr="00D26D71">
        <w:rPr>
          <w:lang w:val="de-DE"/>
        </w:rPr>
        <w:t>ö</w:t>
      </w:r>
      <w:r w:rsidRPr="00D26D71">
        <w:rPr>
          <w:lang w:val="de-DE"/>
        </w:rPr>
        <w:t>nn</w:t>
      </w:r>
      <w:r w:rsidR="001B407D" w:rsidRPr="00D26D71">
        <w:rPr>
          <w:lang w:val="de-DE"/>
        </w:rPr>
        <w:t>en</w:t>
      </w:r>
      <w:r w:rsidRPr="00D26D71">
        <w:rPr>
          <w:lang w:val="de-DE"/>
        </w:rPr>
        <w:t xml:space="preserve"> mittels </w:t>
      </w:r>
      <w:r w:rsidRPr="00D26D71">
        <w:rPr>
          <w:b/>
          <w:lang w:val="de-DE"/>
        </w:rPr>
        <w:t>einer Welle in diesem Feld</w:t>
      </w:r>
      <w:r w:rsidRPr="00D26D71">
        <w:rPr>
          <w:lang w:val="de-DE"/>
        </w:rPr>
        <w:t xml:space="preserve"> von einem Ort zum anderen transportiert werden.</w:t>
      </w:r>
    </w:p>
    <w:p w14:paraId="57336409" w14:textId="77777777" w:rsidR="000A3BC7" w:rsidRPr="00D26D71" w:rsidRDefault="00552F46" w:rsidP="0086192E">
      <w:pPr>
        <w:pStyle w:val="BodyText"/>
        <w:rPr>
          <w:lang w:val="de-DE"/>
        </w:rPr>
      </w:pPr>
      <w:r w:rsidRPr="00D26D71">
        <w:rPr>
          <w:lang w:val="de-DE"/>
        </w:rPr>
        <w:t xml:space="preserve">Diese Form der </w:t>
      </w:r>
      <w:r w:rsidRPr="00D26D71">
        <w:rPr>
          <w:b/>
          <w:lang w:val="de-DE"/>
        </w:rPr>
        <w:t>Energieübertragung</w:t>
      </w:r>
      <w:r w:rsidRPr="00D26D71">
        <w:rPr>
          <w:lang w:val="de-DE"/>
        </w:rPr>
        <w:t xml:space="preserve"> </w:t>
      </w:r>
      <w:r w:rsidRPr="00D26D71">
        <w:rPr>
          <w:b/>
          <w:lang w:val="de-DE"/>
        </w:rPr>
        <w:t>durch ein Feld</w:t>
      </w:r>
      <w:r w:rsidRPr="00D26D71">
        <w:rPr>
          <w:lang w:val="de-DE"/>
        </w:rPr>
        <w:t xml:space="preserve"> </w:t>
      </w:r>
      <w:r w:rsidR="001B407D" w:rsidRPr="00D26D71">
        <w:rPr>
          <w:lang w:val="de-DE"/>
        </w:rPr>
        <w:t>findet</w:t>
      </w:r>
      <w:r w:rsidRPr="00D26D71">
        <w:rPr>
          <w:lang w:val="de-DE"/>
        </w:rPr>
        <w:t xml:space="preserve"> täglich </w:t>
      </w:r>
      <w:r w:rsidR="001B407D" w:rsidRPr="00D26D71">
        <w:rPr>
          <w:lang w:val="de-DE"/>
        </w:rPr>
        <w:t>Anwendung</w:t>
      </w:r>
      <w:r w:rsidR="00166928">
        <w:rPr>
          <w:lang w:val="de-DE"/>
        </w:rPr>
        <w:t>,</w:t>
      </w:r>
      <w:r w:rsidR="001B407D" w:rsidRPr="00D26D71">
        <w:rPr>
          <w:lang w:val="de-DE"/>
        </w:rPr>
        <w:t xml:space="preserve"> wenn wir unser </w:t>
      </w:r>
      <w:r w:rsidRPr="00D26D71">
        <w:rPr>
          <w:lang w:val="de-DE"/>
        </w:rPr>
        <w:t>WLAN</w:t>
      </w:r>
      <w:r w:rsidR="001B407D" w:rsidRPr="00D26D71">
        <w:rPr>
          <w:lang w:val="de-DE"/>
        </w:rPr>
        <w:t xml:space="preserve"> nutzen</w:t>
      </w:r>
      <w:r w:rsidRPr="00D26D71">
        <w:rPr>
          <w:lang w:val="de-DE"/>
        </w:rPr>
        <w:t xml:space="preserve">, </w:t>
      </w:r>
      <w:r w:rsidR="009F6EEE" w:rsidRPr="00D26D71">
        <w:rPr>
          <w:lang w:val="de-DE"/>
        </w:rPr>
        <w:t xml:space="preserve">mit dem </w:t>
      </w:r>
      <w:r w:rsidRPr="00D26D71">
        <w:rPr>
          <w:lang w:val="de-DE"/>
        </w:rPr>
        <w:t xml:space="preserve">Handy </w:t>
      </w:r>
      <w:r w:rsidR="001B407D" w:rsidRPr="00D26D71">
        <w:rPr>
          <w:lang w:val="de-DE"/>
        </w:rPr>
        <w:t xml:space="preserve">telefonieren </w:t>
      </w:r>
      <w:r w:rsidRPr="00D26D71">
        <w:rPr>
          <w:lang w:val="de-DE"/>
        </w:rPr>
        <w:t xml:space="preserve">oder </w:t>
      </w:r>
      <w:r w:rsidR="001B407D" w:rsidRPr="00D26D71">
        <w:rPr>
          <w:lang w:val="de-DE"/>
        </w:rPr>
        <w:t>das</w:t>
      </w:r>
      <w:r w:rsidR="009F6EEE" w:rsidRPr="00D26D71">
        <w:rPr>
          <w:lang w:val="de-DE"/>
        </w:rPr>
        <w:t xml:space="preserve"> </w:t>
      </w:r>
      <w:r w:rsidRPr="00D26D71">
        <w:rPr>
          <w:lang w:val="de-DE"/>
        </w:rPr>
        <w:t>Radio</w:t>
      </w:r>
      <w:r w:rsidR="001B407D" w:rsidRPr="00D26D71">
        <w:rPr>
          <w:lang w:val="de-DE"/>
        </w:rPr>
        <w:t xml:space="preserve"> einschalten</w:t>
      </w:r>
      <w:r w:rsidRPr="00D26D71">
        <w:rPr>
          <w:lang w:val="de-DE"/>
        </w:rPr>
        <w:t>.</w:t>
      </w:r>
    </w:p>
    <w:p w14:paraId="699190B2" w14:textId="77777777" w:rsidR="000A3BC7" w:rsidRPr="00D26D71" w:rsidRDefault="00C37F28" w:rsidP="00C37F28">
      <w:pPr>
        <w:pStyle w:val="Heading3"/>
        <w:rPr>
          <w:lang w:val="de-DE"/>
        </w:rPr>
      </w:pPr>
      <w:bookmarkStart w:id="19" w:name="_Toc373669190"/>
      <w:bookmarkStart w:id="20" w:name="_Toc385414723"/>
      <w:bookmarkStart w:id="21" w:name="_Toc388527885"/>
      <w:r w:rsidRPr="00D26D71">
        <w:rPr>
          <w:lang w:val="de-DE"/>
        </w:rPr>
        <w:t>E</w:t>
      </w:r>
      <w:r w:rsidR="009F6EEE" w:rsidRPr="00D26D71">
        <w:rPr>
          <w:lang w:val="de-DE"/>
        </w:rPr>
        <w:t>lek</w:t>
      </w:r>
      <w:r w:rsidR="00B93A69" w:rsidRPr="00D26D71">
        <w:rPr>
          <w:lang w:val="de-DE"/>
        </w:rPr>
        <w:t>tromagneti</w:t>
      </w:r>
      <w:r w:rsidR="009F6EEE" w:rsidRPr="00D26D71">
        <w:rPr>
          <w:lang w:val="de-DE"/>
        </w:rPr>
        <w:t>s</w:t>
      </w:r>
      <w:r w:rsidR="00B93A69" w:rsidRPr="00D26D71">
        <w:rPr>
          <w:lang w:val="de-DE"/>
        </w:rPr>
        <w:t>c</w:t>
      </w:r>
      <w:r w:rsidR="009F6EEE" w:rsidRPr="00D26D71">
        <w:rPr>
          <w:lang w:val="de-DE"/>
        </w:rPr>
        <w:t>he</w:t>
      </w:r>
      <w:r w:rsidR="000A3BC7" w:rsidRPr="00D26D71">
        <w:rPr>
          <w:lang w:val="de-DE"/>
        </w:rPr>
        <w:t xml:space="preserve"> </w:t>
      </w:r>
      <w:bookmarkEnd w:id="19"/>
      <w:r w:rsidR="009F6EEE" w:rsidRPr="00D26D71">
        <w:rPr>
          <w:lang w:val="de-DE"/>
        </w:rPr>
        <w:t>Wellen</w:t>
      </w:r>
      <w:bookmarkEnd w:id="20"/>
      <w:bookmarkEnd w:id="21"/>
    </w:p>
    <w:p w14:paraId="1068FE4B" w14:textId="77777777" w:rsidR="000A3BC7" w:rsidRPr="00D26D71" w:rsidRDefault="009F6EEE" w:rsidP="00AA13B2">
      <w:pPr>
        <w:pStyle w:val="BodyText"/>
        <w:rPr>
          <w:lang w:val="de-DE"/>
        </w:rPr>
      </w:pPr>
      <w:r w:rsidRPr="00D26D71">
        <w:rPr>
          <w:lang w:val="de-DE"/>
        </w:rPr>
        <w:t xml:space="preserve">Das </w:t>
      </w:r>
      <w:r w:rsidR="006C7CD8" w:rsidRPr="00D26D71">
        <w:rPr>
          <w:lang w:val="de-DE"/>
        </w:rPr>
        <w:t>schwingende</w:t>
      </w:r>
      <w:r w:rsidRPr="00D26D71">
        <w:rPr>
          <w:lang w:val="de-DE"/>
        </w:rPr>
        <w:t xml:space="preserve"> Feld, das </w:t>
      </w:r>
      <w:r w:rsidR="006C7CD8" w:rsidRPr="00D26D71">
        <w:rPr>
          <w:lang w:val="de-DE"/>
        </w:rPr>
        <w:t>mit</w:t>
      </w:r>
      <w:r w:rsidRPr="00D26D71">
        <w:rPr>
          <w:lang w:val="de-DE"/>
        </w:rPr>
        <w:t xml:space="preserve"> der </w:t>
      </w:r>
      <w:r w:rsidR="00166928">
        <w:rPr>
          <w:lang w:val="de-DE"/>
        </w:rPr>
        <w:t>Auf- und A</w:t>
      </w:r>
      <w:r w:rsidR="0086332C" w:rsidRPr="00D26D71">
        <w:rPr>
          <w:lang w:val="de-DE"/>
        </w:rPr>
        <w:t>b-Bewegung</w:t>
      </w:r>
      <w:r w:rsidRPr="00D26D71">
        <w:rPr>
          <w:lang w:val="de-DE"/>
        </w:rPr>
        <w:t xml:space="preserve"> des elektrisch</w:t>
      </w:r>
      <w:r w:rsidR="0086332C" w:rsidRPr="00D26D71">
        <w:rPr>
          <w:lang w:val="de-DE"/>
        </w:rPr>
        <w:t xml:space="preserve"> geladenen</w:t>
      </w:r>
      <w:r w:rsidRPr="00D26D71">
        <w:rPr>
          <w:lang w:val="de-DE"/>
        </w:rPr>
        <w:t xml:space="preserve"> Kamms entstand</w:t>
      </w:r>
      <w:r w:rsidR="0086332C" w:rsidRPr="00D26D71">
        <w:rPr>
          <w:lang w:val="de-DE"/>
        </w:rPr>
        <w:t>en ist</w:t>
      </w:r>
      <w:r w:rsidRPr="00D26D71">
        <w:rPr>
          <w:lang w:val="de-DE"/>
        </w:rPr>
        <w:t xml:space="preserve">, </w:t>
      </w:r>
      <w:r w:rsidR="00166928">
        <w:rPr>
          <w:lang w:val="de-DE"/>
        </w:rPr>
        <w:t>war elektromagnetischer Natur: E</w:t>
      </w:r>
      <w:r w:rsidRPr="00D26D71">
        <w:rPr>
          <w:lang w:val="de-DE"/>
        </w:rPr>
        <w:t>s verursacht</w:t>
      </w:r>
      <w:r w:rsidR="0086332C" w:rsidRPr="00D26D71">
        <w:rPr>
          <w:lang w:val="de-DE"/>
        </w:rPr>
        <w:t>e</w:t>
      </w:r>
      <w:r w:rsidRPr="00D26D71">
        <w:rPr>
          <w:lang w:val="de-DE"/>
        </w:rPr>
        <w:t xml:space="preserve"> eine elektromagnetische Welle. Warum </w:t>
      </w:r>
      <w:r w:rsidR="00FB2816" w:rsidRPr="00D26D71">
        <w:rPr>
          <w:lang w:val="de-DE"/>
        </w:rPr>
        <w:t>sprechen</w:t>
      </w:r>
      <w:r w:rsidRPr="00D26D71">
        <w:rPr>
          <w:lang w:val="de-DE"/>
        </w:rPr>
        <w:t xml:space="preserve"> wir</w:t>
      </w:r>
      <w:r w:rsidR="00FB2816" w:rsidRPr="00D26D71">
        <w:rPr>
          <w:lang w:val="de-DE"/>
        </w:rPr>
        <w:t xml:space="preserve"> von einer</w:t>
      </w:r>
      <w:r w:rsidRPr="00D26D71">
        <w:rPr>
          <w:lang w:val="de-DE"/>
        </w:rPr>
        <w:t xml:space="preserve"> </w:t>
      </w:r>
      <w:r w:rsidRPr="00D26D71">
        <w:rPr>
          <w:i/>
          <w:lang w:val="de-DE"/>
        </w:rPr>
        <w:t>elektromagnetische</w:t>
      </w:r>
      <w:r w:rsidR="00FB2816" w:rsidRPr="00D26D71">
        <w:rPr>
          <w:i/>
          <w:lang w:val="de-DE"/>
        </w:rPr>
        <w:t>n</w:t>
      </w:r>
      <w:r w:rsidRPr="00D26D71">
        <w:rPr>
          <w:lang w:val="de-DE"/>
        </w:rPr>
        <w:t xml:space="preserve"> und nicht nur </w:t>
      </w:r>
      <w:r w:rsidR="00FB2816" w:rsidRPr="00D26D71">
        <w:rPr>
          <w:lang w:val="de-DE"/>
        </w:rPr>
        <w:t xml:space="preserve">von einer </w:t>
      </w:r>
      <w:r w:rsidRPr="00D26D71">
        <w:rPr>
          <w:lang w:val="de-DE"/>
        </w:rPr>
        <w:t>elektrische</w:t>
      </w:r>
      <w:r w:rsidR="00FB2816" w:rsidRPr="00D26D71">
        <w:rPr>
          <w:lang w:val="de-DE"/>
        </w:rPr>
        <w:t>n</w:t>
      </w:r>
      <w:r w:rsidRPr="00D26D71">
        <w:rPr>
          <w:lang w:val="de-DE"/>
        </w:rPr>
        <w:t xml:space="preserve"> Welle?</w:t>
      </w:r>
    </w:p>
    <w:p w14:paraId="26F03FDD" w14:textId="77777777" w:rsidR="00115FE0" w:rsidRPr="00D26D71" w:rsidRDefault="009F6EEE" w:rsidP="00AA13B2">
      <w:pPr>
        <w:pStyle w:val="BodyText"/>
        <w:rPr>
          <w:lang w:val="de-DE"/>
        </w:rPr>
      </w:pPr>
      <w:r w:rsidRPr="00D26D71">
        <w:rPr>
          <w:lang w:val="de-DE"/>
        </w:rPr>
        <w:t>Bis jetzt haben wir über elektrische und magnetisch</w:t>
      </w:r>
      <w:r w:rsidR="00680C46" w:rsidRPr="00D26D71">
        <w:rPr>
          <w:lang w:val="de-DE"/>
        </w:rPr>
        <w:t xml:space="preserve">e Felder gesprochen, als ob </w:t>
      </w:r>
      <w:r w:rsidR="0086332C" w:rsidRPr="00D26D71">
        <w:rPr>
          <w:lang w:val="de-DE"/>
        </w:rPr>
        <w:t>es sich um</w:t>
      </w:r>
      <w:r w:rsidR="00680C46" w:rsidRPr="00D26D71">
        <w:rPr>
          <w:lang w:val="de-DE"/>
        </w:rPr>
        <w:t xml:space="preserve"> </w:t>
      </w:r>
      <w:r w:rsidRPr="00D26D71">
        <w:rPr>
          <w:lang w:val="de-DE"/>
        </w:rPr>
        <w:t xml:space="preserve">zwei </w:t>
      </w:r>
      <w:r w:rsidR="00680C46" w:rsidRPr="00D26D71">
        <w:rPr>
          <w:lang w:val="de-DE"/>
        </w:rPr>
        <w:t>verschiedene</w:t>
      </w:r>
      <w:r w:rsidRPr="00D26D71">
        <w:rPr>
          <w:lang w:val="de-DE"/>
        </w:rPr>
        <w:t xml:space="preserve"> Dinge </w:t>
      </w:r>
      <w:r w:rsidR="0086332C" w:rsidRPr="00D26D71">
        <w:rPr>
          <w:lang w:val="de-DE"/>
        </w:rPr>
        <w:t>handeln würde</w:t>
      </w:r>
      <w:r w:rsidR="00680C46" w:rsidRPr="00D26D71">
        <w:rPr>
          <w:lang w:val="de-DE"/>
        </w:rPr>
        <w:t xml:space="preserve">. </w:t>
      </w:r>
      <w:r w:rsidRPr="00D26D71">
        <w:rPr>
          <w:lang w:val="de-DE"/>
        </w:rPr>
        <w:t xml:space="preserve">Im frühen 19. Jahrhundert entdeckte der schottische Physiker James </w:t>
      </w:r>
      <w:r w:rsidRPr="00D26D71">
        <w:rPr>
          <w:b/>
          <w:lang w:val="de-DE"/>
        </w:rPr>
        <w:t>Maxwell</w:t>
      </w:r>
      <w:r w:rsidRPr="00D26D71">
        <w:rPr>
          <w:lang w:val="de-DE"/>
        </w:rPr>
        <w:t xml:space="preserve">, dass elektrische und magnetische Felder, die </w:t>
      </w:r>
      <w:r w:rsidR="0086332C" w:rsidRPr="00D26D71">
        <w:rPr>
          <w:lang w:val="de-DE"/>
        </w:rPr>
        <w:t>zeitvariabel sind</w:t>
      </w:r>
      <w:r w:rsidRPr="00D26D71">
        <w:rPr>
          <w:lang w:val="de-DE"/>
        </w:rPr>
        <w:t xml:space="preserve">, </w:t>
      </w:r>
      <w:r w:rsidR="0086332C" w:rsidRPr="00D26D71">
        <w:rPr>
          <w:lang w:val="de-DE"/>
        </w:rPr>
        <w:t xml:space="preserve">sich </w:t>
      </w:r>
      <w:r w:rsidRPr="00D26D71">
        <w:rPr>
          <w:lang w:val="de-DE"/>
        </w:rPr>
        <w:t xml:space="preserve">tatsächlich gegenseitig induzieren und so </w:t>
      </w:r>
      <w:r w:rsidR="0086332C" w:rsidRPr="00D26D71">
        <w:rPr>
          <w:lang w:val="de-DE"/>
        </w:rPr>
        <w:t>für die Ausbreitung des jeweils anderen Felds verantwortlich sind</w:t>
      </w:r>
      <w:r w:rsidRPr="00D26D71">
        <w:rPr>
          <w:lang w:val="de-DE"/>
        </w:rPr>
        <w:t>:</w:t>
      </w:r>
    </w:p>
    <w:p w14:paraId="69CED919" w14:textId="77777777" w:rsidR="000A3BC7" w:rsidRPr="00D26D71" w:rsidRDefault="00AA13B2" w:rsidP="00747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rStyle w:val="IntenseEmphasis"/>
          <w:lang w:val="de-DE"/>
        </w:rPr>
      </w:pPr>
      <w:r w:rsidRPr="00D26D71">
        <w:rPr>
          <w:rStyle w:val="IntenseEmphasis"/>
          <w:lang w:val="de-DE"/>
        </w:rPr>
        <w:br/>
      </w:r>
      <w:r w:rsidR="000F469E" w:rsidRPr="00D26D71">
        <w:rPr>
          <w:rStyle w:val="IntenseEmphasis"/>
          <w:lang w:val="de-DE"/>
        </w:rPr>
        <w:t xml:space="preserve">Ein elektrisches Feld, das </w:t>
      </w:r>
      <w:r w:rsidR="000F469E" w:rsidRPr="00166928">
        <w:rPr>
          <w:rStyle w:val="IntenseEmphasis"/>
          <w:lang w:val="de-DE"/>
        </w:rPr>
        <w:t>sich im Laufe der Zeit verändert</w:t>
      </w:r>
      <w:r w:rsidR="000F469E" w:rsidRPr="00D26D71">
        <w:rPr>
          <w:rStyle w:val="IntenseEmphasis"/>
          <w:lang w:val="de-DE"/>
        </w:rPr>
        <w:t xml:space="preserve">, </w:t>
      </w:r>
      <w:r w:rsidR="000F469E" w:rsidRPr="00D26D71">
        <w:rPr>
          <w:rStyle w:val="IntenseEmphasis"/>
          <w:lang w:val="de-DE"/>
        </w:rPr>
        <w:br/>
        <w:t>erzeugt ein magnetisches Feld und umgekehrt.</w:t>
      </w:r>
      <w:r w:rsidR="000F469E" w:rsidRPr="00D26D71">
        <w:rPr>
          <w:rStyle w:val="IntenseEmphasis"/>
          <w:lang w:val="de-DE"/>
        </w:rPr>
        <w:br/>
      </w:r>
      <w:r w:rsidR="00747D91" w:rsidRPr="00D26D71">
        <w:rPr>
          <w:rStyle w:val="IntenseEmphasis"/>
          <w:b w:val="0"/>
          <w:lang w:val="de-DE"/>
        </w:rPr>
        <w:t>(ein</w:t>
      </w:r>
      <w:r w:rsidR="00B93A69" w:rsidRPr="00D26D71">
        <w:rPr>
          <w:rStyle w:val="IntenseEmphasis"/>
          <w:b w:val="0"/>
          <w:lang w:val="de-DE"/>
        </w:rPr>
        <w:t xml:space="preserve"> magneti</w:t>
      </w:r>
      <w:r w:rsidR="00747D91" w:rsidRPr="00D26D71">
        <w:rPr>
          <w:rStyle w:val="IntenseEmphasis"/>
          <w:b w:val="0"/>
          <w:lang w:val="de-DE"/>
        </w:rPr>
        <w:t>s</w:t>
      </w:r>
      <w:r w:rsidR="00B93A69" w:rsidRPr="00D26D71">
        <w:rPr>
          <w:rStyle w:val="IntenseEmphasis"/>
          <w:b w:val="0"/>
          <w:lang w:val="de-DE"/>
        </w:rPr>
        <w:t>c</w:t>
      </w:r>
      <w:r w:rsidR="00747D91" w:rsidRPr="00D26D71">
        <w:rPr>
          <w:rStyle w:val="IntenseEmphasis"/>
          <w:b w:val="0"/>
          <w:lang w:val="de-DE"/>
        </w:rPr>
        <w:t>hes</w:t>
      </w:r>
      <w:r w:rsidR="00B93A69" w:rsidRPr="00D26D71">
        <w:rPr>
          <w:rStyle w:val="IntenseEmphasis"/>
          <w:b w:val="0"/>
          <w:lang w:val="de-DE"/>
        </w:rPr>
        <w:t xml:space="preserve"> </w:t>
      </w:r>
      <w:r w:rsidR="00680C46" w:rsidRPr="00166928">
        <w:rPr>
          <w:rStyle w:val="IntenseEmphasis"/>
          <w:b w:val="0"/>
          <w:lang w:val="de-DE"/>
        </w:rPr>
        <w:t xml:space="preserve">Feld, das </w:t>
      </w:r>
      <w:r w:rsidR="0086332C" w:rsidRPr="00166928">
        <w:rPr>
          <w:rStyle w:val="IntenseEmphasis"/>
          <w:b w:val="0"/>
          <w:lang w:val="de-DE"/>
        </w:rPr>
        <w:t>sich im Laufe der</w:t>
      </w:r>
      <w:r w:rsidR="00680C46" w:rsidRPr="00166928">
        <w:rPr>
          <w:rStyle w:val="IntenseEmphasis"/>
          <w:b w:val="0"/>
          <w:lang w:val="de-DE"/>
        </w:rPr>
        <w:t xml:space="preserve"> </w:t>
      </w:r>
      <w:r w:rsidR="00747D91" w:rsidRPr="00166928">
        <w:rPr>
          <w:rStyle w:val="IntenseEmphasis"/>
          <w:b w:val="0"/>
          <w:lang w:val="de-DE"/>
        </w:rPr>
        <w:t xml:space="preserve">Zeit </w:t>
      </w:r>
      <w:r w:rsidR="0086332C" w:rsidRPr="00166928">
        <w:rPr>
          <w:rStyle w:val="IntenseEmphasis"/>
          <w:b w:val="0"/>
          <w:lang w:val="de-DE"/>
        </w:rPr>
        <w:t>ver</w:t>
      </w:r>
      <w:r w:rsidR="00747D91" w:rsidRPr="00166928">
        <w:rPr>
          <w:bCs/>
          <w:iCs/>
          <w:color w:val="1F497D"/>
          <w:sz w:val="18"/>
          <w:szCs w:val="18"/>
          <w:lang w:val="de-DE"/>
        </w:rPr>
        <w:t>ändert</w:t>
      </w:r>
      <w:r w:rsidR="00747D91" w:rsidRPr="00D26D71">
        <w:rPr>
          <w:bCs/>
          <w:iCs/>
          <w:color w:val="1F497D"/>
          <w:sz w:val="18"/>
          <w:szCs w:val="18"/>
          <w:lang w:val="de-DE"/>
        </w:rPr>
        <w:t>,</w:t>
      </w:r>
      <w:r w:rsidR="00747D91" w:rsidRPr="00D26D71">
        <w:rPr>
          <w:rStyle w:val="IntenseEmphasis"/>
          <w:b w:val="0"/>
          <w:lang w:val="de-DE"/>
        </w:rPr>
        <w:t xml:space="preserve"> erzeugt ein elektrisches Feld</w:t>
      </w:r>
      <w:r w:rsidR="00F83273" w:rsidRPr="00D26D71">
        <w:rPr>
          <w:rStyle w:val="IntenseEmphasis"/>
          <w:b w:val="0"/>
          <w:lang w:val="de-DE"/>
        </w:rPr>
        <w:t>)</w:t>
      </w:r>
      <w:r w:rsidRPr="00D26D71">
        <w:rPr>
          <w:rStyle w:val="IntenseEmphasis"/>
          <w:lang w:val="de-DE"/>
        </w:rPr>
        <w:br/>
      </w:r>
    </w:p>
    <w:p w14:paraId="3F6B8FCA" w14:textId="77777777" w:rsidR="00747D91" w:rsidRPr="00D26D71" w:rsidRDefault="00747D91" w:rsidP="00747D91">
      <w:pPr>
        <w:spacing w:after="0"/>
        <w:ind w:left="85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 xml:space="preserve">Daher </w:t>
      </w:r>
      <w:r w:rsidRPr="00D26D71">
        <w:rPr>
          <w:i/>
          <w:spacing w:val="10"/>
          <w:sz w:val="17"/>
          <w:szCs w:val="17"/>
          <w:lang w:val="de-DE"/>
        </w:rPr>
        <w:t>können Wellen eines elektrischen Feldes ohne das Auftreten magnetischer Wellen nicht existieren</w:t>
      </w:r>
      <w:r w:rsidRPr="00D26D71">
        <w:rPr>
          <w:spacing w:val="10"/>
          <w:sz w:val="17"/>
          <w:szCs w:val="17"/>
          <w:lang w:val="de-DE"/>
        </w:rPr>
        <w:t xml:space="preserve"> und umgekehrt. Im nächsten Abschnitt </w:t>
      </w:r>
      <w:r w:rsidR="0064509E" w:rsidRPr="00D26D71">
        <w:rPr>
          <w:spacing w:val="10"/>
          <w:sz w:val="17"/>
          <w:szCs w:val="17"/>
          <w:lang w:val="de-DE"/>
        </w:rPr>
        <w:t>kannst du</w:t>
      </w:r>
      <w:r w:rsidRPr="00D26D71">
        <w:rPr>
          <w:spacing w:val="10"/>
          <w:sz w:val="17"/>
          <w:szCs w:val="17"/>
          <w:lang w:val="de-DE"/>
        </w:rPr>
        <w:t xml:space="preserve"> experimentell überprüfen, dass Veränderungen in den elektrischen und magnetischen Feldern sich gegenseitig induzieren.  </w:t>
      </w:r>
    </w:p>
    <w:p w14:paraId="1C780DF4" w14:textId="77777777" w:rsidR="00747D91" w:rsidRPr="00D26D71" w:rsidRDefault="00747D91" w:rsidP="00747D91">
      <w:pPr>
        <w:spacing w:after="0"/>
        <w:ind w:left="85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>Die Physik hat ebenfalls gezeigt, dass</w:t>
      </w:r>
      <w:r w:rsidR="00680C46" w:rsidRPr="00D26D71">
        <w:rPr>
          <w:spacing w:val="10"/>
          <w:sz w:val="17"/>
          <w:szCs w:val="17"/>
          <w:lang w:val="de-DE"/>
        </w:rPr>
        <w:t xml:space="preserve"> die beiden Felder</w:t>
      </w:r>
      <w:r w:rsidRPr="00D26D71">
        <w:rPr>
          <w:spacing w:val="10"/>
          <w:sz w:val="17"/>
          <w:szCs w:val="17"/>
          <w:lang w:val="de-DE"/>
        </w:rPr>
        <w:t xml:space="preserve"> </w:t>
      </w:r>
      <w:r w:rsidR="00680C46" w:rsidRPr="00D26D71">
        <w:rPr>
          <w:spacing w:val="10"/>
          <w:sz w:val="17"/>
          <w:szCs w:val="17"/>
          <w:lang w:val="de-DE"/>
        </w:rPr>
        <w:t xml:space="preserve">einer </w:t>
      </w:r>
      <w:r w:rsidRPr="00D26D71">
        <w:rPr>
          <w:spacing w:val="10"/>
          <w:sz w:val="17"/>
          <w:szCs w:val="17"/>
          <w:lang w:val="de-DE"/>
        </w:rPr>
        <w:t xml:space="preserve">elektromagnetischen Welle (das elektrische und das magnetische Feld) senkrecht zueinander </w:t>
      </w:r>
      <w:r w:rsidR="0064509E" w:rsidRPr="00D26D71">
        <w:rPr>
          <w:spacing w:val="10"/>
          <w:sz w:val="17"/>
          <w:szCs w:val="17"/>
          <w:lang w:val="de-DE"/>
        </w:rPr>
        <w:t>stehen</w:t>
      </w:r>
      <w:r w:rsidRPr="00D26D71">
        <w:rPr>
          <w:spacing w:val="10"/>
          <w:sz w:val="17"/>
          <w:szCs w:val="17"/>
          <w:lang w:val="de-DE"/>
        </w:rPr>
        <w:t xml:space="preserve"> (siehe </w:t>
      </w:r>
      <w:r w:rsidR="005707CE" w:rsidRPr="00D26D71">
        <w:rPr>
          <w:spacing w:val="10"/>
          <w:sz w:val="17"/>
          <w:szCs w:val="17"/>
          <w:lang w:val="de-DE"/>
        </w:rPr>
        <w:t>Abb</w:t>
      </w:r>
      <w:r w:rsidRPr="00D26D71">
        <w:rPr>
          <w:spacing w:val="10"/>
          <w:sz w:val="17"/>
          <w:szCs w:val="17"/>
          <w:lang w:val="de-DE"/>
        </w:rPr>
        <w:t>ild</w:t>
      </w:r>
      <w:r w:rsidR="005707CE" w:rsidRPr="00D26D71">
        <w:rPr>
          <w:spacing w:val="10"/>
          <w:sz w:val="17"/>
          <w:szCs w:val="17"/>
          <w:lang w:val="de-DE"/>
        </w:rPr>
        <w:t>ung</w:t>
      </w:r>
      <w:r w:rsidRPr="00D26D71">
        <w:rPr>
          <w:spacing w:val="10"/>
          <w:sz w:val="17"/>
          <w:szCs w:val="17"/>
          <w:lang w:val="de-DE"/>
        </w:rPr>
        <w:t>)</w:t>
      </w:r>
      <w:r w:rsidR="0064509E" w:rsidRPr="00D26D71">
        <w:rPr>
          <w:spacing w:val="10"/>
          <w:sz w:val="17"/>
          <w:szCs w:val="17"/>
          <w:lang w:val="de-DE"/>
        </w:rPr>
        <w:t>.</w:t>
      </w:r>
    </w:p>
    <w:p w14:paraId="44BC0DC0" w14:textId="77777777" w:rsidR="00CA77C5" w:rsidRPr="00D26D71" w:rsidRDefault="00747D91" w:rsidP="0007412E">
      <w:pPr>
        <w:spacing w:before="120" w:after="120"/>
        <w:ind w:left="851"/>
        <w:jc w:val="center"/>
        <w:rPr>
          <w:rStyle w:val="IntenseEmphasis"/>
          <w:b w:val="0"/>
          <w:i/>
          <w:lang w:val="de-DE"/>
        </w:rPr>
      </w:pPr>
      <w:r w:rsidRPr="00D26D71">
        <w:rPr>
          <w:rStyle w:val="IntenseEmphasis"/>
          <w:b w:val="0"/>
          <w:lang w:val="de-DE"/>
        </w:rPr>
        <w:t>Es stellt sich heraus, dass</w:t>
      </w:r>
      <w:r w:rsidRPr="00D26D71">
        <w:rPr>
          <w:rStyle w:val="IntenseEmphasis"/>
          <w:lang w:val="de-DE"/>
        </w:rPr>
        <w:t xml:space="preserve"> Licht </w:t>
      </w:r>
      <w:r w:rsidRPr="00D26D71">
        <w:rPr>
          <w:rStyle w:val="IntenseEmphasis"/>
          <w:b w:val="0"/>
          <w:lang w:val="de-DE"/>
        </w:rPr>
        <w:t>selb</w:t>
      </w:r>
      <w:r w:rsidR="0064509E" w:rsidRPr="00D26D71">
        <w:rPr>
          <w:rStyle w:val="IntenseEmphasis"/>
          <w:b w:val="0"/>
          <w:lang w:val="de-DE"/>
        </w:rPr>
        <w:t>st</w:t>
      </w:r>
      <w:r w:rsidRPr="00D26D71">
        <w:rPr>
          <w:rStyle w:val="IntenseEmphasis"/>
          <w:lang w:val="de-DE"/>
        </w:rPr>
        <w:t xml:space="preserve"> eine sich ausbreitende elektromagnetische Welle </w:t>
      </w:r>
      <w:r w:rsidRPr="00D26D71">
        <w:rPr>
          <w:rStyle w:val="IntenseEmphasis"/>
          <w:b w:val="0"/>
          <w:lang w:val="de-DE"/>
        </w:rPr>
        <w:t>ist.</w:t>
      </w:r>
    </w:p>
    <w:p w14:paraId="7D685CDB" w14:textId="77777777" w:rsidR="00CA77C5" w:rsidRPr="00D26D71" w:rsidRDefault="0016763B" w:rsidP="00CA77C5">
      <w:pPr>
        <w:pStyle w:val="Caption"/>
        <w:jc w:val="right"/>
        <w:rPr>
          <w:spacing w:val="10"/>
          <w:sz w:val="17"/>
          <w:szCs w:val="17"/>
          <w:lang w:val="de-DE"/>
        </w:rPr>
      </w:pPr>
      <w:r>
        <w:rPr>
          <w:noProof/>
          <w:spacing w:val="10"/>
          <w:sz w:val="17"/>
          <w:szCs w:val="17"/>
          <w:lang w:val="de-DE" w:eastAsia="de-DE"/>
        </w:rPr>
        <w:pict w14:anchorId="072A5708">
          <v:rect id="_x0000_s1037" style="position:absolute;left:0;text-align:left;margin-left:217.1pt;margin-top:4.9pt;width:107.5pt;height:35.5pt;z-index:252147712" strokecolor="white [3212]">
            <v:textbox>
              <w:txbxContent>
                <w:p w14:paraId="5751D865" w14:textId="77777777" w:rsidR="0064509E" w:rsidRDefault="0064509E" w:rsidP="0064509E">
                  <w:pPr>
                    <w:spacing w:after="0"/>
                    <w:ind w:left="0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Magnetfeld</w:t>
                  </w:r>
                </w:p>
                <w:p w14:paraId="79E78CF4" w14:textId="77777777" w:rsidR="0064509E" w:rsidRPr="0064509E" w:rsidRDefault="0064509E" w:rsidP="0064509E">
                  <w:pPr>
                    <w:spacing w:after="0"/>
                    <w:ind w:left="0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Elektrisches Feld</w:t>
                  </w:r>
                </w:p>
              </w:txbxContent>
            </v:textbox>
          </v:rect>
        </w:pict>
      </w:r>
      <w:r w:rsidR="005707CE" w:rsidRPr="00D26D71">
        <w:rPr>
          <w:noProof/>
          <w:spacing w:val="10"/>
          <w:sz w:val="17"/>
          <w:szCs w:val="17"/>
          <w:lang w:val="fr-BE" w:eastAsia="fr-BE"/>
        </w:rPr>
        <w:drawing>
          <wp:anchor distT="0" distB="0" distL="114300" distR="114300" simplePos="0" relativeHeight="252132352" behindDoc="0" locked="0" layoutInCell="1" allowOverlap="1" wp14:anchorId="7E597038" wp14:editId="48331BE4">
            <wp:simplePos x="0" y="0"/>
            <wp:positionH relativeFrom="column">
              <wp:posOffset>433070</wp:posOffset>
            </wp:positionH>
            <wp:positionV relativeFrom="paragraph">
              <wp:posOffset>90805</wp:posOffset>
            </wp:positionV>
            <wp:extent cx="3369945" cy="1466850"/>
            <wp:effectExtent l="19050" t="0" r="190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F4328" w14:textId="77777777" w:rsidR="00CA77C5" w:rsidRPr="00D26D71" w:rsidRDefault="00CA77C5" w:rsidP="000A3BC7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6F802A46" w14:textId="77777777" w:rsidR="00CA77C5" w:rsidRPr="00D26D71" w:rsidRDefault="00CA77C5" w:rsidP="000A3BC7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22E2A9FB" w14:textId="77777777" w:rsidR="00CA77C5" w:rsidRPr="00D26D71" w:rsidRDefault="005707CE" w:rsidP="005707CE">
      <w:pPr>
        <w:pStyle w:val="Caption"/>
        <w:jc w:val="right"/>
        <w:rPr>
          <w:lang w:val="de-DE"/>
        </w:rPr>
      </w:pPr>
      <w:r w:rsidRPr="00D26D71">
        <w:rPr>
          <w:lang w:val="de-DE"/>
        </w:rPr>
        <w:t xml:space="preserve">Abbildung 20: </w:t>
      </w:r>
      <w:r w:rsidRPr="00D26D71">
        <w:rPr>
          <w:lang w:val="de-DE"/>
        </w:rPr>
        <w:br/>
        <w:t xml:space="preserve">Eine elektromagnetische Welle besteht aus </w:t>
      </w:r>
      <w:r w:rsidRPr="00D26D71">
        <w:rPr>
          <w:lang w:val="de-DE"/>
        </w:rPr>
        <w:br/>
        <w:t>ein</w:t>
      </w:r>
      <w:r w:rsidR="0064509E" w:rsidRPr="00D26D71">
        <w:rPr>
          <w:lang w:val="de-DE"/>
        </w:rPr>
        <w:t xml:space="preserve">em </w:t>
      </w:r>
      <w:r w:rsidR="006C7CD8" w:rsidRPr="00D26D71">
        <w:rPr>
          <w:b/>
          <w:lang w:val="de-DE"/>
        </w:rPr>
        <w:t>schwingende</w:t>
      </w:r>
      <w:r w:rsidR="0064509E" w:rsidRPr="00D26D71">
        <w:rPr>
          <w:b/>
          <w:lang w:val="de-DE"/>
        </w:rPr>
        <w:t>n</w:t>
      </w:r>
      <w:r w:rsidRPr="00D26D71">
        <w:rPr>
          <w:b/>
          <w:lang w:val="de-DE"/>
        </w:rPr>
        <w:t xml:space="preserve"> elektrische</w:t>
      </w:r>
      <w:r w:rsidR="0064509E" w:rsidRPr="00D26D71">
        <w:rPr>
          <w:b/>
          <w:lang w:val="de-DE"/>
        </w:rPr>
        <w:t>n</w:t>
      </w:r>
      <w:r w:rsidRPr="00D26D71">
        <w:rPr>
          <w:lang w:val="de-DE"/>
        </w:rPr>
        <w:t xml:space="preserve"> Feld und</w:t>
      </w:r>
      <w:r w:rsidR="00CD3479">
        <w:rPr>
          <w:lang w:val="de-DE"/>
        </w:rPr>
        <w:t>,</w:t>
      </w:r>
      <w:r w:rsidRPr="00D26D71">
        <w:rPr>
          <w:lang w:val="de-DE"/>
        </w:rPr>
        <w:t xml:space="preserve"> senkrecht dazu, </w:t>
      </w:r>
      <w:r w:rsidRPr="00D26D71">
        <w:rPr>
          <w:lang w:val="de-DE"/>
        </w:rPr>
        <w:br/>
      </w:r>
      <w:r w:rsidRPr="00D26D71">
        <w:rPr>
          <w:lang w:val="de-DE"/>
        </w:rPr>
        <w:lastRenderedPageBreak/>
        <w:t>ein</w:t>
      </w:r>
      <w:r w:rsidR="0064509E" w:rsidRPr="00D26D71">
        <w:rPr>
          <w:lang w:val="de-DE"/>
        </w:rPr>
        <w:t>em</w:t>
      </w:r>
      <w:r w:rsidRPr="00D26D71">
        <w:rPr>
          <w:lang w:val="de-DE"/>
        </w:rPr>
        <w:t xml:space="preserve"> </w:t>
      </w:r>
      <w:r w:rsidR="006C7CD8" w:rsidRPr="00D26D71">
        <w:rPr>
          <w:b/>
          <w:lang w:val="de-DE"/>
        </w:rPr>
        <w:t>schwingende</w:t>
      </w:r>
      <w:r w:rsidR="0064509E" w:rsidRPr="00D26D71">
        <w:rPr>
          <w:b/>
          <w:lang w:val="de-DE"/>
        </w:rPr>
        <w:t>n</w:t>
      </w:r>
      <w:r w:rsidRPr="00D26D71">
        <w:rPr>
          <w:b/>
          <w:lang w:val="de-DE"/>
        </w:rPr>
        <w:t xml:space="preserve"> magnetische</w:t>
      </w:r>
      <w:r w:rsidR="0064509E" w:rsidRPr="00D26D71">
        <w:rPr>
          <w:b/>
          <w:lang w:val="de-DE"/>
        </w:rPr>
        <w:t>n</w:t>
      </w:r>
      <w:r w:rsidRPr="00D26D71">
        <w:rPr>
          <w:b/>
          <w:lang w:val="de-DE"/>
        </w:rPr>
        <w:t xml:space="preserve"> </w:t>
      </w:r>
      <w:r w:rsidRPr="00D26D71">
        <w:rPr>
          <w:lang w:val="de-DE"/>
        </w:rPr>
        <w:t xml:space="preserve">Feld mit der gleichen Periodizität. </w:t>
      </w:r>
      <w:r w:rsidRPr="00D26D71">
        <w:rPr>
          <w:lang w:val="de-DE"/>
        </w:rPr>
        <w:br/>
        <w:t xml:space="preserve">Quelle: phoKlangicswiki </w:t>
      </w:r>
    </w:p>
    <w:p w14:paraId="6C9FC10C" w14:textId="77777777" w:rsidR="00C37F28" w:rsidRPr="00D26D71" w:rsidRDefault="00ED2ACF" w:rsidP="000A3BC7">
      <w:pPr>
        <w:spacing w:after="0"/>
        <w:ind w:left="85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 xml:space="preserve">   Wirf auch einen Blick auf</w:t>
      </w:r>
      <w:r w:rsidR="005707CE" w:rsidRPr="00D26D71">
        <w:rPr>
          <w:spacing w:val="10"/>
          <w:sz w:val="17"/>
          <w:szCs w:val="17"/>
          <w:lang w:val="de-DE"/>
        </w:rPr>
        <w:t xml:space="preserve"> folgende Animation:</w:t>
      </w:r>
    </w:p>
    <w:p w14:paraId="47BDD269" w14:textId="77777777" w:rsidR="000A3BC7" w:rsidRPr="00D26D71" w:rsidRDefault="000A3BC7" w:rsidP="000A3BC7">
      <w:pPr>
        <w:spacing w:after="0"/>
        <w:ind w:left="851"/>
        <w:rPr>
          <w:sz w:val="16"/>
          <w:szCs w:val="16"/>
          <w:lang w:val="de-DE"/>
        </w:rPr>
      </w:pPr>
      <w:r w:rsidRPr="00D26D71">
        <w:rPr>
          <w:sz w:val="16"/>
          <w:szCs w:val="16"/>
          <w:lang w:val="de-DE"/>
        </w:rPr>
        <w:t xml:space="preserve"> </w:t>
      </w:r>
      <w:hyperlink r:id="rId44" w:history="1">
        <w:r w:rsidR="00CA77C5" w:rsidRPr="00D26D71">
          <w:rPr>
            <w:rStyle w:val="Hyperlink"/>
            <w:sz w:val="16"/>
            <w:szCs w:val="16"/>
            <w:lang w:val="de-DE"/>
          </w:rPr>
          <w:t>http://www.molphys.leidenuniv.nl/monos/smo/index.html?basics/light_anim.htm</w:t>
        </w:r>
      </w:hyperlink>
      <w:r w:rsidRPr="00D26D71">
        <w:rPr>
          <w:sz w:val="16"/>
          <w:szCs w:val="16"/>
          <w:lang w:val="de-DE"/>
        </w:rPr>
        <w:t xml:space="preserve"> </w:t>
      </w:r>
    </w:p>
    <w:p w14:paraId="583DD318" w14:textId="77777777" w:rsidR="000A3BC7" w:rsidRPr="00D26D71" w:rsidRDefault="0016763B" w:rsidP="000A3BC7">
      <w:pPr>
        <w:ind w:left="851"/>
        <w:jc w:val="center"/>
        <w:rPr>
          <w:sz w:val="17"/>
          <w:szCs w:val="17"/>
          <w:lang w:val="de-DE"/>
        </w:rPr>
      </w:pPr>
      <w:r>
        <w:rPr>
          <w:noProof/>
          <w:spacing w:val="10"/>
          <w:sz w:val="17"/>
          <w:szCs w:val="17"/>
          <w:lang w:val="de-DE" w:eastAsia="de-DE"/>
        </w:rPr>
        <w:pict w14:anchorId="6BC1C3EE">
          <v:rect id="_x0000_s1038" style="position:absolute;left:0;text-align:left;margin-left:45.1pt;margin-top:15.7pt;width:126pt;height:21.5pt;z-index:252148736" strokecolor="white [3212]">
            <v:textbox>
              <w:txbxContent>
                <w:p w14:paraId="74BA4C02" w14:textId="77777777" w:rsidR="00ED2ACF" w:rsidRPr="00ED2ACF" w:rsidRDefault="00ED2ACF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Elektromagnetisches Spektrum</w:t>
                  </w:r>
                </w:p>
              </w:txbxContent>
            </v:textbox>
          </v:rect>
        </w:pict>
      </w:r>
    </w:p>
    <w:p w14:paraId="56D82E76" w14:textId="77777777" w:rsidR="007D68B1" w:rsidRPr="00D26D71" w:rsidRDefault="0016763B" w:rsidP="00CA77C5">
      <w:pPr>
        <w:spacing w:after="0"/>
        <w:ind w:left="851"/>
        <w:rPr>
          <w:spacing w:val="10"/>
          <w:sz w:val="17"/>
          <w:szCs w:val="17"/>
          <w:lang w:val="de-DE"/>
        </w:rPr>
      </w:pPr>
      <w:r>
        <w:rPr>
          <w:noProof/>
          <w:spacing w:val="10"/>
          <w:sz w:val="17"/>
          <w:szCs w:val="17"/>
          <w:lang w:val="de-DE" w:eastAsia="de-DE"/>
        </w:rPr>
        <w:pict w14:anchorId="038673F5">
          <v:rect id="_x0000_s1043" style="position:absolute;left:0;text-align:left;margin-left:-172.4pt;margin-top:69.2pt;width:62pt;height:23pt;z-index:252153856" strokecolor="white [3212]">
            <v:textbox>
              <w:txbxContent>
                <w:p w14:paraId="4BFF6C2C" w14:textId="77777777" w:rsidR="00610CC1" w:rsidRPr="00610CC1" w:rsidRDefault="00610CC1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Ultraviolett</w:t>
                  </w:r>
                </w:p>
              </w:txbxContent>
            </v:textbox>
          </v:rect>
        </w:pict>
      </w:r>
      <w:r>
        <w:rPr>
          <w:noProof/>
          <w:spacing w:val="10"/>
          <w:sz w:val="17"/>
          <w:szCs w:val="17"/>
          <w:lang w:val="de-DE" w:eastAsia="de-DE"/>
        </w:rPr>
        <w:pict w14:anchorId="581B2018">
          <v:rect id="_x0000_s1044" style="position:absolute;left:0;text-align:left;margin-left:-172.4pt;margin-top:46.2pt;width:62pt;height:23pt;z-index:252154880" strokecolor="white [3212]">
            <v:textbox>
              <w:txbxContent>
                <w:p w14:paraId="25BD6FAA" w14:textId="77777777" w:rsidR="007941DF" w:rsidRPr="007941DF" w:rsidRDefault="007941DF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Röntgenstrahlen</w:t>
                  </w:r>
                </w:p>
              </w:txbxContent>
            </v:textbox>
          </v:rect>
        </w:pict>
      </w:r>
      <w:r>
        <w:rPr>
          <w:noProof/>
          <w:spacing w:val="10"/>
          <w:sz w:val="17"/>
          <w:szCs w:val="17"/>
          <w:lang w:val="de-DE" w:eastAsia="de-DE"/>
        </w:rPr>
        <w:pict w14:anchorId="23AB2B5C">
          <v:rect id="_x0000_s1045" style="position:absolute;left:0;text-align:left;margin-left:-172.4pt;margin-top:22.2pt;width:62pt;height:24pt;z-index:252155904" strokecolor="white [3212]">
            <v:textbox>
              <w:txbxContent>
                <w:p w14:paraId="71C41EC8" w14:textId="77777777" w:rsidR="007941DF" w:rsidRPr="007941DF" w:rsidRDefault="007941DF">
                  <w:pPr>
                    <w:ind w:left="0"/>
                    <w:rPr>
                      <w:sz w:val="16"/>
                      <w:szCs w:val="16"/>
                      <w:lang w:val="de-DE"/>
                    </w:rPr>
                  </w:pPr>
                  <w:r w:rsidRPr="007941DF">
                    <w:rPr>
                      <w:sz w:val="12"/>
                      <w:szCs w:val="12"/>
                      <w:lang w:val="de-DE"/>
                    </w:rPr>
                    <w:t>Gammastrahlen</w:t>
                  </w:r>
                </w:p>
              </w:txbxContent>
            </v:textbox>
          </v:rect>
        </w:pict>
      </w:r>
      <w:r w:rsidR="00DB7537" w:rsidRPr="00D26D71">
        <w:rPr>
          <w:noProof/>
          <w:spacing w:val="10"/>
          <w:sz w:val="17"/>
          <w:szCs w:val="17"/>
          <w:lang w:val="fr-BE" w:eastAsia="fr-BE"/>
        </w:rPr>
        <w:drawing>
          <wp:anchor distT="0" distB="0" distL="114300" distR="114300" simplePos="0" relativeHeight="252133376" behindDoc="0" locked="0" layoutInCell="1" allowOverlap="1" wp14:anchorId="78AB3ED0" wp14:editId="5C959BF6">
            <wp:simplePos x="0" y="0"/>
            <wp:positionH relativeFrom="column">
              <wp:posOffset>469900</wp:posOffset>
            </wp:positionH>
            <wp:positionV relativeFrom="paragraph">
              <wp:posOffset>12700</wp:posOffset>
            </wp:positionV>
            <wp:extent cx="2371725" cy="3327400"/>
            <wp:effectExtent l="0" t="0" r="9525" b="635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7CE" w:rsidRPr="00D26D71">
        <w:rPr>
          <w:spacing w:val="10"/>
          <w:sz w:val="17"/>
          <w:szCs w:val="17"/>
          <w:lang w:val="de-DE"/>
        </w:rPr>
        <w:t xml:space="preserve">Die Funkwellen, die die Musik </w:t>
      </w:r>
      <w:r w:rsidR="00ED2ACF" w:rsidRPr="00D26D71">
        <w:rPr>
          <w:spacing w:val="10"/>
          <w:sz w:val="17"/>
          <w:szCs w:val="17"/>
          <w:lang w:val="de-DE"/>
        </w:rPr>
        <w:t>in</w:t>
      </w:r>
      <w:r w:rsidR="005707CE" w:rsidRPr="00D26D71">
        <w:rPr>
          <w:spacing w:val="10"/>
          <w:sz w:val="17"/>
          <w:szCs w:val="17"/>
          <w:lang w:val="de-DE"/>
        </w:rPr>
        <w:t xml:space="preserve"> </w:t>
      </w:r>
      <w:r w:rsidR="00D606C4" w:rsidRPr="00D26D71">
        <w:rPr>
          <w:spacing w:val="10"/>
          <w:sz w:val="17"/>
          <w:szCs w:val="17"/>
          <w:lang w:val="de-DE"/>
        </w:rPr>
        <w:t>dein</w:t>
      </w:r>
      <w:r w:rsidR="005707CE" w:rsidRPr="00D26D71">
        <w:rPr>
          <w:spacing w:val="10"/>
          <w:sz w:val="17"/>
          <w:szCs w:val="17"/>
          <w:lang w:val="de-DE"/>
        </w:rPr>
        <w:t xml:space="preserve"> Radio übertragen, die Mikrowellen in der Mikrowelle, die Wellen, die </w:t>
      </w:r>
      <w:r w:rsidR="00680C46" w:rsidRPr="00D26D71">
        <w:rPr>
          <w:spacing w:val="10"/>
          <w:sz w:val="17"/>
          <w:szCs w:val="17"/>
          <w:lang w:val="de-DE"/>
        </w:rPr>
        <w:t xml:space="preserve">von </w:t>
      </w:r>
      <w:r w:rsidR="00D606C4" w:rsidRPr="00D26D71">
        <w:rPr>
          <w:spacing w:val="10"/>
          <w:sz w:val="17"/>
          <w:szCs w:val="17"/>
          <w:lang w:val="de-DE"/>
        </w:rPr>
        <w:t>deinem</w:t>
      </w:r>
      <w:r w:rsidR="00680C46" w:rsidRPr="00D26D71">
        <w:rPr>
          <w:spacing w:val="10"/>
          <w:sz w:val="17"/>
          <w:szCs w:val="17"/>
          <w:lang w:val="de-DE"/>
        </w:rPr>
        <w:t xml:space="preserve"> Mobiltelefon und </w:t>
      </w:r>
      <w:r w:rsidR="00D606C4" w:rsidRPr="00D26D71">
        <w:rPr>
          <w:spacing w:val="10"/>
          <w:sz w:val="17"/>
          <w:szCs w:val="17"/>
          <w:lang w:val="de-DE"/>
        </w:rPr>
        <w:t xml:space="preserve">deinen </w:t>
      </w:r>
      <w:r w:rsidR="00680C46" w:rsidRPr="00D26D71">
        <w:rPr>
          <w:spacing w:val="10"/>
          <w:sz w:val="17"/>
          <w:szCs w:val="17"/>
          <w:lang w:val="de-DE"/>
        </w:rPr>
        <w:t>WLAN</w:t>
      </w:r>
      <w:r w:rsidR="005707CE" w:rsidRPr="00D26D71">
        <w:rPr>
          <w:spacing w:val="10"/>
          <w:sz w:val="17"/>
          <w:szCs w:val="17"/>
          <w:lang w:val="de-DE"/>
        </w:rPr>
        <w:t>-</w:t>
      </w:r>
      <w:r w:rsidR="009426D9" w:rsidRPr="00D26D71">
        <w:rPr>
          <w:spacing w:val="10"/>
          <w:sz w:val="17"/>
          <w:szCs w:val="17"/>
          <w:lang w:val="de-DE"/>
        </w:rPr>
        <w:t>Netzwerken verwendet werden, jede</w:t>
      </w:r>
      <w:r w:rsidR="005707CE" w:rsidRPr="00D26D71">
        <w:rPr>
          <w:spacing w:val="10"/>
          <w:sz w:val="17"/>
          <w:szCs w:val="17"/>
          <w:lang w:val="de-DE"/>
        </w:rPr>
        <w:t xml:space="preserve"> diese</w:t>
      </w:r>
      <w:r w:rsidR="009426D9" w:rsidRPr="00D26D71">
        <w:rPr>
          <w:spacing w:val="10"/>
          <w:sz w:val="17"/>
          <w:szCs w:val="17"/>
          <w:lang w:val="de-DE"/>
        </w:rPr>
        <w:t>r Wellen</w:t>
      </w:r>
      <w:r w:rsidR="005707CE" w:rsidRPr="00D26D71">
        <w:rPr>
          <w:spacing w:val="10"/>
          <w:sz w:val="17"/>
          <w:szCs w:val="17"/>
          <w:lang w:val="de-DE"/>
        </w:rPr>
        <w:t xml:space="preserve"> </w:t>
      </w:r>
      <w:r w:rsidR="00ED2ACF" w:rsidRPr="00D26D71">
        <w:rPr>
          <w:spacing w:val="10"/>
          <w:sz w:val="17"/>
          <w:szCs w:val="17"/>
          <w:lang w:val="de-DE"/>
        </w:rPr>
        <w:t>ist eine</w:t>
      </w:r>
      <w:r w:rsidR="005707CE" w:rsidRPr="00D26D71">
        <w:rPr>
          <w:spacing w:val="10"/>
          <w:sz w:val="17"/>
          <w:szCs w:val="17"/>
          <w:lang w:val="de-DE"/>
        </w:rPr>
        <w:t xml:space="preserve"> elektromagnetische</w:t>
      </w:r>
      <w:r w:rsidR="00ED2ACF" w:rsidRPr="00D26D71">
        <w:rPr>
          <w:spacing w:val="10"/>
          <w:sz w:val="17"/>
          <w:szCs w:val="17"/>
          <w:lang w:val="de-DE"/>
        </w:rPr>
        <w:t xml:space="preserve"> Welle</w:t>
      </w:r>
      <w:r w:rsidR="005707CE" w:rsidRPr="00D26D71">
        <w:rPr>
          <w:spacing w:val="10"/>
          <w:sz w:val="17"/>
          <w:szCs w:val="17"/>
          <w:lang w:val="de-DE"/>
        </w:rPr>
        <w:t>.</w:t>
      </w:r>
    </w:p>
    <w:p w14:paraId="3E7B508A" w14:textId="77777777" w:rsidR="00CA77C5" w:rsidRPr="00D26D71" w:rsidRDefault="00CA77C5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1BCD98A6" w14:textId="77777777" w:rsidR="00703491" w:rsidRPr="00D26D71" w:rsidRDefault="0016763B" w:rsidP="00123064">
      <w:pPr>
        <w:spacing w:after="0"/>
        <w:ind w:left="851"/>
        <w:rPr>
          <w:spacing w:val="10"/>
          <w:sz w:val="17"/>
          <w:szCs w:val="17"/>
          <w:lang w:val="de-DE"/>
        </w:rPr>
      </w:pPr>
      <w:r>
        <w:rPr>
          <w:noProof/>
          <w:spacing w:val="10"/>
          <w:sz w:val="17"/>
          <w:szCs w:val="17"/>
          <w:lang w:val="de-DE" w:eastAsia="de-DE"/>
        </w:rPr>
        <w:pict w14:anchorId="728D0382">
          <v:rect id="_x0000_s1041" style="position:absolute;left:0;text-align:left;margin-left:-172.4pt;margin-top:34.7pt;width:40.5pt;height:26pt;z-index:252151808" strokecolor="white [3212]">
            <v:textbox>
              <w:txbxContent>
                <w:p w14:paraId="5A7EE6E0" w14:textId="77777777" w:rsidR="00DF17BB" w:rsidRPr="00DF17BB" w:rsidRDefault="00DF17BB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Infrarot</w:t>
                  </w:r>
                </w:p>
              </w:txbxContent>
            </v:textbox>
          </v:rect>
        </w:pict>
      </w:r>
      <w:r>
        <w:rPr>
          <w:noProof/>
          <w:spacing w:val="10"/>
          <w:sz w:val="17"/>
          <w:szCs w:val="17"/>
          <w:lang w:val="de-DE" w:eastAsia="de-DE"/>
        </w:rPr>
        <w:pict w14:anchorId="26CC7595">
          <v:rect id="_x0000_s1042" style="position:absolute;left:0;text-align:left;margin-left:-172.4pt;margin-top:12.2pt;width:38pt;height:22.5pt;z-index:252152832" strokecolor="white [3212]">
            <v:textbox>
              <w:txbxContent>
                <w:p w14:paraId="357E2D94" w14:textId="77777777" w:rsidR="00610CC1" w:rsidRPr="00DF17BB" w:rsidRDefault="00DF17BB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Sichtbar</w:t>
                  </w:r>
                </w:p>
              </w:txbxContent>
            </v:textbox>
          </v:rect>
        </w:pict>
      </w:r>
      <w:r w:rsidR="00FB2816" w:rsidRPr="00D26D71">
        <w:rPr>
          <w:spacing w:val="10"/>
          <w:sz w:val="17"/>
          <w:szCs w:val="17"/>
          <w:lang w:val="de-DE"/>
        </w:rPr>
        <w:t>Jede</w:t>
      </w:r>
      <w:r w:rsidR="00680C46" w:rsidRPr="00D26D71">
        <w:rPr>
          <w:spacing w:val="10"/>
          <w:sz w:val="17"/>
          <w:szCs w:val="17"/>
          <w:lang w:val="de-DE"/>
        </w:rPr>
        <w:t xml:space="preserve"> dieser </w:t>
      </w:r>
      <w:r w:rsidR="005707CE" w:rsidRPr="00D26D71">
        <w:rPr>
          <w:spacing w:val="10"/>
          <w:sz w:val="17"/>
          <w:szCs w:val="17"/>
          <w:lang w:val="de-DE"/>
        </w:rPr>
        <w:t xml:space="preserve">Wellen </w:t>
      </w:r>
      <w:r w:rsidR="00FB2816" w:rsidRPr="00D26D71">
        <w:rPr>
          <w:spacing w:val="10"/>
          <w:sz w:val="17"/>
          <w:szCs w:val="17"/>
          <w:lang w:val="de-DE"/>
        </w:rPr>
        <w:t>ist</w:t>
      </w:r>
      <w:r w:rsidR="005707CE" w:rsidRPr="00D26D71">
        <w:rPr>
          <w:spacing w:val="10"/>
          <w:sz w:val="17"/>
          <w:szCs w:val="17"/>
          <w:lang w:val="de-DE"/>
        </w:rPr>
        <w:t xml:space="preserve"> physikalisch identisch. Also, </w:t>
      </w:r>
      <w:r w:rsidR="005707CE" w:rsidRPr="00D26D71">
        <w:rPr>
          <w:b/>
          <w:spacing w:val="10"/>
          <w:sz w:val="17"/>
          <w:szCs w:val="17"/>
          <w:lang w:val="de-DE"/>
        </w:rPr>
        <w:t>w</w:t>
      </w:r>
      <w:r w:rsidR="00ED2ACF" w:rsidRPr="00D26D71">
        <w:rPr>
          <w:b/>
          <w:spacing w:val="10"/>
          <w:sz w:val="17"/>
          <w:szCs w:val="17"/>
          <w:lang w:val="de-DE"/>
        </w:rPr>
        <w:t>orin besteht</w:t>
      </w:r>
      <w:r w:rsidR="005707CE" w:rsidRPr="00D26D71">
        <w:rPr>
          <w:b/>
          <w:spacing w:val="10"/>
          <w:sz w:val="17"/>
          <w:szCs w:val="17"/>
          <w:lang w:val="de-DE"/>
        </w:rPr>
        <w:t xml:space="preserve"> dann der Unterschied zwischen Licht, Radiowellen, Mikrowellen</w:t>
      </w:r>
      <w:r w:rsidR="005707CE" w:rsidRPr="00D26D71">
        <w:rPr>
          <w:spacing w:val="10"/>
          <w:sz w:val="17"/>
          <w:szCs w:val="17"/>
          <w:lang w:val="de-DE"/>
        </w:rPr>
        <w:t xml:space="preserve"> ... etc.?</w:t>
      </w:r>
    </w:p>
    <w:p w14:paraId="3965DBF7" w14:textId="77777777" w:rsidR="00703491" w:rsidRPr="00D26D71" w:rsidRDefault="00703491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13B46D66" w14:textId="77777777" w:rsidR="00703491" w:rsidRPr="00D26D71" w:rsidRDefault="00703491" w:rsidP="00123064">
      <w:pPr>
        <w:spacing w:after="0"/>
        <w:ind w:left="851"/>
        <w:rPr>
          <w:spacing w:val="10"/>
          <w:sz w:val="17"/>
          <w:szCs w:val="17"/>
          <w:lang w:val="de-DE"/>
        </w:rPr>
      </w:pPr>
      <w:r w:rsidRPr="00D26D71">
        <w:rPr>
          <w:spacing w:val="10"/>
          <w:sz w:val="17"/>
          <w:szCs w:val="17"/>
          <w:lang w:val="de-DE"/>
        </w:rPr>
        <w:t>……………………………………………..</w:t>
      </w:r>
    </w:p>
    <w:p w14:paraId="0BD58D4B" w14:textId="77777777" w:rsidR="001F61C4" w:rsidRPr="00D26D71" w:rsidRDefault="0016763B" w:rsidP="00123064">
      <w:pPr>
        <w:spacing w:after="0"/>
        <w:ind w:left="851"/>
        <w:rPr>
          <w:spacing w:val="10"/>
          <w:sz w:val="17"/>
          <w:szCs w:val="17"/>
          <w:lang w:val="de-DE"/>
        </w:rPr>
      </w:pPr>
      <w:r>
        <w:rPr>
          <w:noProof/>
          <w:spacing w:val="10"/>
          <w:sz w:val="17"/>
          <w:szCs w:val="17"/>
          <w:lang w:val="de-DE" w:eastAsia="de-DE"/>
        </w:rPr>
        <w:pict w14:anchorId="0CC7A994">
          <v:rect id="_x0000_s1040" style="position:absolute;left:0;text-align:left;margin-left:61.1pt;margin-top:10.2pt;width:52.5pt;height:21.5pt;z-index:252150784" strokecolor="white [3212]">
            <v:textbox>
              <w:txbxContent>
                <w:p w14:paraId="60BF73AF" w14:textId="77777777" w:rsidR="00DF17BB" w:rsidRPr="00DF17BB" w:rsidRDefault="00DF17BB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Mikrowellen</w:t>
                  </w:r>
                </w:p>
              </w:txbxContent>
            </v:textbox>
          </v:rect>
        </w:pict>
      </w:r>
    </w:p>
    <w:p w14:paraId="1A9A224E" w14:textId="77777777" w:rsidR="00CA77C5" w:rsidRPr="00D26D71" w:rsidRDefault="0016763B" w:rsidP="00703491">
      <w:pPr>
        <w:pStyle w:val="BodyText"/>
        <w:ind w:left="1071"/>
        <w:rPr>
          <w:lang w:val="de-DE"/>
        </w:rPr>
      </w:pPr>
      <w:r>
        <w:rPr>
          <w:noProof/>
          <w:lang w:val="de-DE" w:eastAsia="de-DE"/>
        </w:rPr>
        <w:pict w14:anchorId="62C13B13">
          <v:rect id="_x0000_s1039" style="position:absolute;left:0;text-align:left;margin-left:-169.9pt;margin-top:32.2pt;width:44.5pt;height:21pt;z-index:252149760" strokecolor="white [3212]">
            <v:textbox>
              <w:txbxContent>
                <w:p w14:paraId="60280860" w14:textId="77777777" w:rsidR="00DF17BB" w:rsidRPr="00DF17BB" w:rsidRDefault="00DF17BB">
                  <w:pPr>
                    <w:ind w:left="0"/>
                    <w:rPr>
                      <w:sz w:val="12"/>
                      <w:szCs w:val="12"/>
                      <w:lang w:val="de-DE"/>
                    </w:rPr>
                  </w:pPr>
                  <w:r>
                    <w:rPr>
                      <w:sz w:val="12"/>
                      <w:szCs w:val="12"/>
                      <w:lang w:val="de-DE"/>
                    </w:rPr>
                    <w:t>Radio TV</w:t>
                  </w:r>
                </w:p>
              </w:txbxContent>
            </v:textbox>
          </v:rect>
        </w:pict>
      </w:r>
      <w:r w:rsidR="000F469E" w:rsidRPr="00D26D71">
        <w:rPr>
          <w:lang w:val="de-DE"/>
        </w:rPr>
        <w:t>Schaue dir die Abbildung mit dem Diagramm aller elektromagnetische</w:t>
      </w:r>
      <w:r w:rsidR="00D26D71">
        <w:rPr>
          <w:lang w:val="de-DE"/>
        </w:rPr>
        <w:t>n</w:t>
      </w:r>
      <w:r w:rsidR="000F469E" w:rsidRPr="00D26D71">
        <w:rPr>
          <w:lang w:val="de-DE"/>
        </w:rPr>
        <w:t xml:space="preserve"> Wellen an.</w:t>
      </w:r>
    </w:p>
    <w:p w14:paraId="2622DCAF" w14:textId="77777777" w:rsidR="00703491" w:rsidRPr="00D26D71" w:rsidRDefault="00703491" w:rsidP="001F61C4">
      <w:pPr>
        <w:pStyle w:val="BodyText"/>
        <w:rPr>
          <w:lang w:val="de-DE"/>
        </w:rPr>
      </w:pPr>
    </w:p>
    <w:p w14:paraId="2278F0F4" w14:textId="77777777" w:rsidR="00703491" w:rsidRPr="00D26D71" w:rsidRDefault="00703491" w:rsidP="001F61C4">
      <w:pPr>
        <w:pStyle w:val="BodyText"/>
        <w:rPr>
          <w:lang w:val="de-DE"/>
        </w:rPr>
      </w:pPr>
    </w:p>
    <w:p w14:paraId="14C09024" w14:textId="77777777" w:rsidR="00703491" w:rsidRPr="00D26D71" w:rsidRDefault="00703491" w:rsidP="001F61C4">
      <w:pPr>
        <w:pStyle w:val="BodyText"/>
        <w:rPr>
          <w:lang w:val="de-DE"/>
        </w:rPr>
      </w:pPr>
    </w:p>
    <w:p w14:paraId="3A668434" w14:textId="77777777" w:rsidR="00703491" w:rsidRPr="00D26D71" w:rsidRDefault="00703491" w:rsidP="001F61C4">
      <w:pPr>
        <w:pStyle w:val="BodyText"/>
        <w:rPr>
          <w:lang w:val="de-DE"/>
        </w:rPr>
      </w:pPr>
    </w:p>
    <w:p w14:paraId="09EA918A" w14:textId="77777777" w:rsidR="000A3BC7" w:rsidRPr="00D26D71" w:rsidRDefault="005707CE" w:rsidP="005707CE">
      <w:pPr>
        <w:pStyle w:val="BodyText"/>
        <w:rPr>
          <w:lang w:val="de-DE"/>
        </w:rPr>
      </w:pPr>
      <w:r w:rsidRPr="00D26D71">
        <w:rPr>
          <w:lang w:val="de-DE"/>
        </w:rPr>
        <w:t xml:space="preserve">Ordne die folgenden Wellen in aufsteigender Reihenfolge: </w:t>
      </w:r>
      <w:r w:rsidRPr="00D26D71">
        <w:rPr>
          <w:lang w:val="de-DE"/>
        </w:rPr>
        <w:br/>
        <w:t>Sichtbares Licht, Radiowellen, UV, Gammastrahlen, Mikrowellen</w:t>
      </w:r>
    </w:p>
    <w:p w14:paraId="06DE1C06" w14:textId="77777777" w:rsidR="000A3BC7" w:rsidRPr="00D26D71" w:rsidRDefault="000A3BC7" w:rsidP="000A3BC7">
      <w:pPr>
        <w:spacing w:after="120" w:line="280" w:lineRule="atLeast"/>
        <w:ind w:left="851"/>
        <w:rPr>
          <w:i/>
          <w:lang w:val="de-DE"/>
        </w:rPr>
      </w:pPr>
      <w:r w:rsidRPr="00D26D71">
        <w:rPr>
          <w:i/>
          <w:lang w:val="de-DE"/>
        </w:rPr>
        <w:t xml:space="preserve">……………………………………………… </w:t>
      </w:r>
      <w:r w:rsidR="00A07015" w:rsidRPr="00D26D71">
        <w:rPr>
          <w:i/>
          <w:lang w:val="de-DE"/>
        </w:rPr>
        <w:t>………………………………………………</w:t>
      </w:r>
    </w:p>
    <w:p w14:paraId="11E5D133" w14:textId="77777777" w:rsidR="00CA77C5" w:rsidRPr="00D26D71" w:rsidRDefault="00CA77C5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38973BCA" w14:textId="77777777" w:rsidR="001F61C4" w:rsidRPr="00D26D71" w:rsidRDefault="001F61C4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1CDD78F2" w14:textId="77777777" w:rsidR="001F61C4" w:rsidRPr="00D26D71" w:rsidRDefault="001F61C4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7775971B" w14:textId="77777777" w:rsidR="001F61C4" w:rsidRPr="00D26D71" w:rsidRDefault="001F61C4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7532D3AD" w14:textId="77777777" w:rsidR="00703491" w:rsidRPr="00D26D71" w:rsidRDefault="005707CE" w:rsidP="00703491">
      <w:pPr>
        <w:pStyle w:val="Heading2"/>
        <w:rPr>
          <w:lang w:val="de-DE"/>
        </w:rPr>
      </w:pPr>
      <w:bookmarkStart w:id="22" w:name="_Toc388527886"/>
      <w:r w:rsidRPr="00D26D71">
        <w:rPr>
          <w:lang w:val="de-DE"/>
        </w:rPr>
        <w:t>Ein Meer elektromagnetischer Wellen</w:t>
      </w:r>
      <w:bookmarkEnd w:id="22"/>
    </w:p>
    <w:p w14:paraId="39EF9134" w14:textId="77777777" w:rsidR="00703491" w:rsidRPr="00D26D71" w:rsidRDefault="00703491" w:rsidP="00123064">
      <w:pPr>
        <w:spacing w:after="0"/>
        <w:ind w:left="851"/>
        <w:rPr>
          <w:spacing w:val="10"/>
          <w:sz w:val="17"/>
          <w:szCs w:val="17"/>
          <w:lang w:val="de-DE"/>
        </w:rPr>
      </w:pPr>
    </w:p>
    <w:p w14:paraId="36A24D62" w14:textId="77777777" w:rsidR="00161BB4" w:rsidRPr="00D26D71" w:rsidRDefault="0016763B" w:rsidP="0086192E">
      <w:pPr>
        <w:pStyle w:val="BodyText"/>
        <w:rPr>
          <w:lang w:val="de-DE"/>
        </w:rPr>
      </w:pPr>
      <w:r>
        <w:rPr>
          <w:noProof/>
          <w:lang w:val="de-DE" w:eastAsia="de-DE"/>
        </w:rPr>
        <w:pict w14:anchorId="2A043D77">
          <v:rect id="_x0000_s1046" style="position:absolute;left:0;text-align:left;margin-left:385.1pt;margin-top:35.35pt;width:83pt;height:22.5pt;z-index:252156928" strokecolor="white [3212]">
            <v:textbox>
              <w:txbxContent>
                <w:p w14:paraId="08F9FC3A" w14:textId="77777777" w:rsidR="00DD4E56" w:rsidRPr="00DD4E56" w:rsidRDefault="00DD4E56">
                  <w:pPr>
                    <w:ind w:left="0"/>
                    <w:rPr>
                      <w:color w:val="7030A0"/>
                      <w:sz w:val="16"/>
                      <w:szCs w:val="16"/>
                      <w:lang w:val="de-DE"/>
                    </w:rPr>
                  </w:pPr>
                  <w:r w:rsidRPr="00DD4E56">
                    <w:rPr>
                      <w:color w:val="7030A0"/>
                      <w:sz w:val="16"/>
                      <w:szCs w:val="16"/>
                      <w:lang w:val="de-DE"/>
                    </w:rPr>
                    <w:t>Elektrisches Feld</w:t>
                  </w:r>
                </w:p>
              </w:txbxContent>
            </v:textbox>
          </v:rect>
        </w:pict>
      </w:r>
      <w:r>
        <w:rPr>
          <w:noProof/>
          <w:lang w:val="de-DE" w:eastAsia="de-DE"/>
        </w:rPr>
        <w:pict w14:anchorId="7FB6D7D7">
          <v:rect id="_x0000_s1047" style="position:absolute;left:0;text-align:left;margin-left:388.6pt;margin-top:67.35pt;width:70.5pt;height:25pt;z-index:252157952" strokecolor="white [3212]">
            <v:textbox>
              <w:txbxContent>
                <w:p w14:paraId="3F316F99" w14:textId="77777777" w:rsidR="00DD4E56" w:rsidRPr="00DD4E56" w:rsidRDefault="00DD4E56">
                  <w:pPr>
                    <w:ind w:left="0"/>
                    <w:rPr>
                      <w:color w:val="C00000"/>
                      <w:sz w:val="16"/>
                      <w:szCs w:val="16"/>
                      <w:lang w:val="de-DE"/>
                    </w:rPr>
                  </w:pPr>
                  <w:r w:rsidRPr="00DD4E56">
                    <w:rPr>
                      <w:color w:val="C00000"/>
                      <w:sz w:val="16"/>
                      <w:szCs w:val="16"/>
                      <w:lang w:val="de-DE"/>
                    </w:rPr>
                    <w:t>Magnetfeld</w:t>
                  </w:r>
                </w:p>
              </w:txbxContent>
            </v:textbox>
          </v:rect>
        </w:pict>
      </w:r>
      <w:r w:rsidR="00161BB4" w:rsidRPr="00D26D71">
        <w:rPr>
          <w:lang w:val="de-DE"/>
        </w:rPr>
        <w:t>Eigentlich leben wir</w:t>
      </w:r>
      <w:r w:rsidR="005707CE" w:rsidRPr="00D26D71">
        <w:rPr>
          <w:lang w:val="de-DE"/>
        </w:rPr>
        <w:t xml:space="preserve"> in einem </w:t>
      </w:r>
      <w:r w:rsidR="00161BB4" w:rsidRPr="00D26D71">
        <w:rPr>
          <w:lang w:val="de-DE"/>
        </w:rPr>
        <w:t>„</w:t>
      </w:r>
      <w:r w:rsidR="005707CE" w:rsidRPr="00D26D71">
        <w:rPr>
          <w:lang w:val="de-DE"/>
        </w:rPr>
        <w:t>Meer</w:t>
      </w:r>
      <w:r w:rsidR="00161BB4" w:rsidRPr="00D26D71">
        <w:rPr>
          <w:lang w:val="de-DE"/>
        </w:rPr>
        <w:t>“</w:t>
      </w:r>
      <w:r w:rsidR="005707CE" w:rsidRPr="00D26D71">
        <w:rPr>
          <w:lang w:val="de-DE"/>
        </w:rPr>
        <w:t xml:space="preserve"> </w:t>
      </w:r>
      <w:r w:rsidR="00161BB4" w:rsidRPr="00D26D71">
        <w:rPr>
          <w:lang w:val="de-DE"/>
        </w:rPr>
        <w:t>elektromagnetischer</w:t>
      </w:r>
      <w:r w:rsidR="005707CE" w:rsidRPr="00D26D71">
        <w:rPr>
          <w:lang w:val="de-DE"/>
        </w:rPr>
        <w:t xml:space="preserve"> Wellen, von denen wir die meisten nicht einmal sehen</w:t>
      </w:r>
      <w:r w:rsidR="00161BB4" w:rsidRPr="00D26D71">
        <w:rPr>
          <w:lang w:val="de-DE"/>
        </w:rPr>
        <w:t xml:space="preserve"> oder fühlen</w:t>
      </w:r>
      <w:r w:rsidR="005707CE" w:rsidRPr="00D26D71">
        <w:rPr>
          <w:lang w:val="de-DE"/>
        </w:rPr>
        <w:t xml:space="preserve"> können</w:t>
      </w:r>
      <w:r w:rsidR="00BF7324" w:rsidRPr="00D26D71">
        <w:rPr>
          <w:lang w:val="de-DE"/>
        </w:rPr>
        <w:t xml:space="preserve">. </w:t>
      </w:r>
      <w:r w:rsidR="005707CE" w:rsidRPr="00D26D71">
        <w:rPr>
          <w:lang w:val="de-DE"/>
        </w:rPr>
        <w:t xml:space="preserve">Unser Detektor, </w:t>
      </w:r>
      <w:r w:rsidR="00161BB4" w:rsidRPr="00D26D71">
        <w:rPr>
          <w:lang w:val="de-DE"/>
        </w:rPr>
        <w:t>das Auge, reagiert nur auf ein</w:t>
      </w:r>
      <w:r w:rsidR="005707CE" w:rsidRPr="00D26D71">
        <w:rPr>
          <w:lang w:val="de-DE"/>
        </w:rPr>
        <w:t xml:space="preserve"> bestimmt</w:t>
      </w:r>
      <w:r w:rsidR="00161BB4" w:rsidRPr="00D26D71">
        <w:rPr>
          <w:lang w:val="de-DE"/>
        </w:rPr>
        <w:t>es</w:t>
      </w:r>
      <w:r w:rsidR="005707CE" w:rsidRPr="00D26D71">
        <w:rPr>
          <w:lang w:val="de-DE"/>
        </w:rPr>
        <w:t xml:space="preserve"> Intervall von Wellenlängen. </w:t>
      </w:r>
      <w:r w:rsidR="00161BB4" w:rsidRPr="00D26D71">
        <w:rPr>
          <w:lang w:val="de-DE"/>
        </w:rPr>
        <w:t>Aus diesem Grund werden</w:t>
      </w:r>
      <w:r w:rsidR="005707CE" w:rsidRPr="00D26D71">
        <w:rPr>
          <w:lang w:val="de-DE"/>
        </w:rPr>
        <w:t xml:space="preserve"> elektromagnetisch</w:t>
      </w:r>
      <w:r w:rsidR="00161BB4" w:rsidRPr="00D26D71">
        <w:rPr>
          <w:lang w:val="de-DE"/>
        </w:rPr>
        <w:t>e</w:t>
      </w:r>
      <w:r w:rsidR="005707CE" w:rsidRPr="00D26D71">
        <w:rPr>
          <w:lang w:val="de-DE"/>
        </w:rPr>
        <w:t xml:space="preserve"> Wellen </w:t>
      </w:r>
      <w:r w:rsidR="00161BB4" w:rsidRPr="00D26D71">
        <w:rPr>
          <w:lang w:val="de-DE"/>
        </w:rPr>
        <w:t xml:space="preserve">als </w:t>
      </w:r>
      <w:r w:rsidR="00EE78A5" w:rsidRPr="00D26D71">
        <w:rPr>
          <w:lang w:val="de-DE"/>
        </w:rPr>
        <w:t xml:space="preserve">sichtbares Licht </w:t>
      </w:r>
      <w:r w:rsidR="00703491" w:rsidRPr="00D26D71">
        <w:rPr>
          <w:noProof/>
          <w:lang w:val="fr-BE" w:eastAsia="fr-BE"/>
        </w:rPr>
        <w:drawing>
          <wp:anchor distT="0" distB="0" distL="114300" distR="114300" simplePos="0" relativeHeight="252134400" behindDoc="0" locked="0" layoutInCell="1" allowOverlap="1" wp14:anchorId="24835C9A" wp14:editId="5E843F68">
            <wp:simplePos x="0" y="0"/>
            <wp:positionH relativeFrom="column">
              <wp:posOffset>3171190</wp:posOffset>
            </wp:positionH>
            <wp:positionV relativeFrom="paragraph">
              <wp:posOffset>27940</wp:posOffset>
            </wp:positionV>
            <wp:extent cx="2477770" cy="172212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BB4" w:rsidRPr="00D26D71">
        <w:rPr>
          <w:lang w:val="de-DE"/>
        </w:rPr>
        <w:t>bezeichnet</w:t>
      </w:r>
      <w:r w:rsidR="00D11598" w:rsidRPr="00D26D71">
        <w:rPr>
          <w:lang w:val="de-DE"/>
        </w:rPr>
        <w:t>.</w:t>
      </w:r>
      <w:r w:rsidR="00EE78A5" w:rsidRPr="00D26D71">
        <w:rPr>
          <w:lang w:val="de-DE"/>
        </w:rPr>
        <w:t xml:space="preserve"> </w:t>
      </w:r>
    </w:p>
    <w:p w14:paraId="0B7F8C1C" w14:textId="77777777" w:rsidR="00C96EBE" w:rsidRPr="00D26D71" w:rsidRDefault="00EE78A5" w:rsidP="0086192E">
      <w:pPr>
        <w:pStyle w:val="BodyText"/>
        <w:rPr>
          <w:lang w:val="de-DE"/>
        </w:rPr>
      </w:pPr>
      <w:r w:rsidRPr="00D26D71">
        <w:rPr>
          <w:lang w:val="de-DE"/>
        </w:rPr>
        <w:t>Elektromagnetische Wellen können</w:t>
      </w:r>
      <w:r w:rsidR="00161BB4" w:rsidRPr="00D26D71">
        <w:rPr>
          <w:lang w:val="de-DE"/>
        </w:rPr>
        <w:t xml:space="preserve"> beispielsweise </w:t>
      </w:r>
      <w:r w:rsidRPr="00D26D71">
        <w:rPr>
          <w:lang w:val="de-DE"/>
        </w:rPr>
        <w:t>durch</w:t>
      </w:r>
      <w:r w:rsidR="00161BB4" w:rsidRPr="00D26D71">
        <w:rPr>
          <w:lang w:val="de-DE"/>
        </w:rPr>
        <w:t xml:space="preserve"> das</w:t>
      </w:r>
      <w:r w:rsidRPr="00D26D71">
        <w:rPr>
          <w:lang w:val="de-DE"/>
        </w:rPr>
        <w:t xml:space="preserve"> </w:t>
      </w:r>
      <w:r w:rsidRPr="00D26D71">
        <w:rPr>
          <w:b/>
          <w:lang w:val="de-DE"/>
        </w:rPr>
        <w:t>Schütteln</w:t>
      </w:r>
      <w:r w:rsidRPr="00D26D71">
        <w:rPr>
          <w:lang w:val="de-DE"/>
        </w:rPr>
        <w:t xml:space="preserve"> eines elektrisch geladenen Kamms</w:t>
      </w:r>
      <w:r w:rsidR="00161BB4" w:rsidRPr="00D26D71">
        <w:rPr>
          <w:lang w:val="de-DE"/>
        </w:rPr>
        <w:t xml:space="preserve"> erzeugt werden</w:t>
      </w:r>
      <w:r w:rsidRPr="00D26D71">
        <w:rPr>
          <w:lang w:val="de-DE"/>
        </w:rPr>
        <w:t xml:space="preserve">, </w:t>
      </w:r>
      <w:r w:rsidR="00161BB4" w:rsidRPr="00D26D71">
        <w:rPr>
          <w:lang w:val="de-DE"/>
        </w:rPr>
        <w:lastRenderedPageBreak/>
        <w:t xml:space="preserve">oder </w:t>
      </w:r>
      <w:r w:rsidRPr="00D26D71">
        <w:rPr>
          <w:lang w:val="de-DE"/>
        </w:rPr>
        <w:t xml:space="preserve">aber auch durch eine </w:t>
      </w:r>
      <w:r w:rsidRPr="00D26D71">
        <w:rPr>
          <w:b/>
          <w:lang w:val="de-DE"/>
        </w:rPr>
        <w:t>Antenne</w:t>
      </w:r>
      <w:r w:rsidRPr="00D26D71">
        <w:rPr>
          <w:lang w:val="de-DE"/>
        </w:rPr>
        <w:t xml:space="preserve">, in der sich die </w:t>
      </w:r>
      <w:r w:rsidRPr="00D26D71">
        <w:rPr>
          <w:b/>
          <w:lang w:val="de-DE"/>
        </w:rPr>
        <w:t xml:space="preserve">Ladungen </w:t>
      </w:r>
      <w:r w:rsidRPr="00D26D71">
        <w:rPr>
          <w:lang w:val="de-DE"/>
        </w:rPr>
        <w:t>in einem</w:t>
      </w:r>
      <w:r w:rsidRPr="00D26D71">
        <w:rPr>
          <w:b/>
          <w:lang w:val="de-DE"/>
        </w:rPr>
        <w:t xml:space="preserve"> </w:t>
      </w:r>
      <w:r w:rsidRPr="00D26D71">
        <w:rPr>
          <w:lang w:val="de-DE"/>
        </w:rPr>
        <w:t>Stück Metalldraht</w:t>
      </w:r>
      <w:r w:rsidRPr="00D26D71">
        <w:rPr>
          <w:b/>
          <w:lang w:val="de-DE"/>
        </w:rPr>
        <w:t xml:space="preserve"> hin und her bewegen</w:t>
      </w:r>
      <w:r w:rsidR="009426D9" w:rsidRPr="00D26D71">
        <w:rPr>
          <w:lang w:val="de-DE"/>
        </w:rPr>
        <w:t>.</w:t>
      </w:r>
      <w:r w:rsidRPr="00D26D71">
        <w:rPr>
          <w:lang w:val="de-DE"/>
        </w:rPr>
        <w:t xml:space="preserve"> Radiowellen </w:t>
      </w:r>
      <w:r w:rsidR="009426D9" w:rsidRPr="00D26D71">
        <w:rPr>
          <w:lang w:val="de-DE"/>
        </w:rPr>
        <w:t xml:space="preserve">von </w:t>
      </w:r>
      <w:r w:rsidRPr="00D26D71">
        <w:rPr>
          <w:lang w:val="de-DE"/>
        </w:rPr>
        <w:t>50</w:t>
      </w:r>
      <w:r w:rsidR="00DD4E56" w:rsidRPr="00D26D71">
        <w:rPr>
          <w:lang w:val="de-DE"/>
        </w:rPr>
        <w:t xml:space="preserve"> </w:t>
      </w:r>
      <w:r w:rsidRPr="00D26D71">
        <w:rPr>
          <w:lang w:val="de-DE"/>
        </w:rPr>
        <w:t>Hz sind sehr typisch</w:t>
      </w:r>
      <w:r w:rsidR="00165B4E">
        <w:rPr>
          <w:lang w:val="de-DE"/>
        </w:rPr>
        <w:t>, weil wir ständig von einem 50-Hz-</w:t>
      </w:r>
      <w:r w:rsidRPr="00D26D71">
        <w:rPr>
          <w:lang w:val="de-DE"/>
        </w:rPr>
        <w:t>Wechselstrom umgeben sind.</w:t>
      </w:r>
    </w:p>
    <w:p w14:paraId="372ECA0A" w14:textId="77777777" w:rsidR="00EE78A5" w:rsidRPr="00D26D71" w:rsidRDefault="00EE78A5" w:rsidP="00EE78A5">
      <w:pPr>
        <w:pStyle w:val="BodyText"/>
        <w:rPr>
          <w:lang w:val="de-DE"/>
        </w:rPr>
      </w:pPr>
      <w:r w:rsidRPr="00D26D71">
        <w:rPr>
          <w:lang w:val="de-DE"/>
        </w:rPr>
        <w:t xml:space="preserve">Die folgende Abbildung zeigt </w:t>
      </w:r>
      <w:r w:rsidR="00161BB4" w:rsidRPr="00D26D71">
        <w:rPr>
          <w:lang w:val="de-DE"/>
        </w:rPr>
        <w:t>die</w:t>
      </w:r>
      <w:r w:rsidRPr="00D26D71">
        <w:rPr>
          <w:lang w:val="de-DE"/>
        </w:rPr>
        <w:t xml:space="preserve"> Skizze einer Antenne und </w:t>
      </w:r>
      <w:r w:rsidR="00161BB4" w:rsidRPr="00D26D71">
        <w:rPr>
          <w:lang w:val="de-DE"/>
        </w:rPr>
        <w:t xml:space="preserve">veranschaulicht, </w:t>
      </w:r>
      <w:r w:rsidRPr="00D26D71">
        <w:rPr>
          <w:lang w:val="de-DE"/>
        </w:rPr>
        <w:t>wie die elektrische</w:t>
      </w:r>
      <w:r w:rsidR="009426D9" w:rsidRPr="00D26D71">
        <w:rPr>
          <w:lang w:val="de-DE"/>
        </w:rPr>
        <w:t>n</w:t>
      </w:r>
      <w:r w:rsidRPr="00D26D71">
        <w:rPr>
          <w:lang w:val="de-DE"/>
        </w:rPr>
        <w:t xml:space="preserve"> (blau) und die magnetischen (rot) Felder sich durch einen Wechselstrom in 3 Dimensionen ausbreiten </w:t>
      </w:r>
    </w:p>
    <w:p w14:paraId="1909C07F" w14:textId="77777777" w:rsidR="00EE78A5" w:rsidRPr="00D26D71" w:rsidRDefault="009426D9" w:rsidP="00EE78A5">
      <w:pPr>
        <w:pStyle w:val="BodyText"/>
        <w:rPr>
          <w:lang w:val="de-DE"/>
        </w:rPr>
      </w:pPr>
      <w:r w:rsidRPr="00D26D71">
        <w:rPr>
          <w:lang w:val="de-DE"/>
        </w:rPr>
        <w:t>Nun</w:t>
      </w:r>
      <w:r w:rsidR="00EE78A5" w:rsidRPr="00D26D71">
        <w:rPr>
          <w:lang w:val="de-DE"/>
        </w:rPr>
        <w:t xml:space="preserve"> wissen wir, </w:t>
      </w:r>
      <w:r w:rsidR="00EE78A5" w:rsidRPr="00F30588">
        <w:rPr>
          <w:lang w:val="de-DE"/>
        </w:rPr>
        <w:t>was sich mit Lichtwellen bewegt...</w:t>
      </w:r>
    </w:p>
    <w:p w14:paraId="262A79F7" w14:textId="77777777" w:rsidR="000A3BC7" w:rsidRPr="00D26D71" w:rsidRDefault="00EE78A5" w:rsidP="006461CB">
      <w:pPr>
        <w:pStyle w:val="BodyText"/>
        <w:spacing w:after="120"/>
        <w:rPr>
          <w:lang w:val="de-DE"/>
        </w:rPr>
      </w:pPr>
      <w:r w:rsidRPr="00D26D71">
        <w:rPr>
          <w:lang w:val="de-DE"/>
        </w:rPr>
        <w:t>Was schwingt mit Licht</w:t>
      </w:r>
      <w:r w:rsidR="000A3BC7" w:rsidRPr="00D26D71">
        <w:rPr>
          <w:lang w:val="de-DE"/>
        </w:rPr>
        <w:t>?</w:t>
      </w:r>
    </w:p>
    <w:p w14:paraId="4695CA8D" w14:textId="77777777" w:rsidR="000A3BC7" w:rsidRPr="00D26D71" w:rsidRDefault="000A3BC7" w:rsidP="000A3BC7">
      <w:pPr>
        <w:pStyle w:val="BodyText"/>
        <w:spacing w:after="0" w:line="300" w:lineRule="atLeast"/>
        <w:rPr>
          <w:rStyle w:val="Subtielebenadrukking1"/>
          <w:i w:val="0"/>
          <w:iCs w:val="0"/>
          <w:color w:val="auto"/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  <w:r w:rsidRPr="00D26D71">
        <w:rPr>
          <w:rStyle w:val="Subtielebenadrukking1"/>
          <w:i w:val="0"/>
          <w:iCs w:val="0"/>
          <w:color w:val="auto"/>
          <w:lang w:val="de-DE"/>
        </w:rPr>
        <w:tab/>
      </w:r>
    </w:p>
    <w:p w14:paraId="7B886A8C" w14:textId="77777777" w:rsidR="0086192E" w:rsidRPr="00D26D71" w:rsidRDefault="0086192E" w:rsidP="000A3BC7">
      <w:pPr>
        <w:pStyle w:val="BodyText"/>
        <w:spacing w:after="0" w:line="300" w:lineRule="atLeast"/>
        <w:rPr>
          <w:lang w:val="de-DE"/>
        </w:rPr>
      </w:pPr>
    </w:p>
    <w:p w14:paraId="3B6C6935" w14:textId="77777777" w:rsidR="000A3BC7" w:rsidRPr="00D26D71" w:rsidRDefault="00EE78A5" w:rsidP="006461CB">
      <w:pPr>
        <w:pStyle w:val="BodyText"/>
        <w:spacing w:after="120"/>
        <w:rPr>
          <w:lang w:val="de-DE"/>
        </w:rPr>
      </w:pPr>
      <w:r w:rsidRPr="00D26D71">
        <w:rPr>
          <w:lang w:val="de-DE"/>
        </w:rPr>
        <w:t xml:space="preserve">Warum kann </w:t>
      </w:r>
      <w:r w:rsidR="00BF7324" w:rsidRPr="00D26D71">
        <w:rPr>
          <w:lang w:val="de-DE"/>
        </w:rPr>
        <w:t>sich</w:t>
      </w:r>
      <w:r w:rsidRPr="00D26D71">
        <w:rPr>
          <w:lang w:val="de-DE"/>
        </w:rPr>
        <w:t xml:space="preserve"> Licht im Vakuum ausbreiten</w:t>
      </w:r>
      <w:r w:rsidR="000A3BC7" w:rsidRPr="00D26D71">
        <w:rPr>
          <w:lang w:val="de-DE"/>
        </w:rPr>
        <w:t>?</w:t>
      </w:r>
    </w:p>
    <w:p w14:paraId="490CE2E8" w14:textId="77777777" w:rsidR="00164AF0" w:rsidRPr="00D26D71" w:rsidRDefault="000A3BC7" w:rsidP="00440014">
      <w:pPr>
        <w:pStyle w:val="BodyText"/>
        <w:spacing w:after="0" w:line="300" w:lineRule="atLeast"/>
        <w:rPr>
          <w:lang w:val="de-DE"/>
        </w:rPr>
      </w:pPr>
      <w:r w:rsidRPr="00D26D71">
        <w:rPr>
          <w:rStyle w:val="Subtielebenadrukking1"/>
          <w:i w:val="0"/>
          <w:iCs w:val="0"/>
          <w:color w:val="auto"/>
          <w:lang w:val="de-DE"/>
        </w:rPr>
        <w:tab/>
      </w:r>
    </w:p>
    <w:sectPr w:rsidR="00164AF0" w:rsidRPr="00D26D71" w:rsidSect="007B0E64">
      <w:headerReference w:type="default" r:id="rId47"/>
      <w:footerReference w:type="default" r:id="rId48"/>
      <w:pgSz w:w="11907" w:h="16839" w:code="9"/>
      <w:pgMar w:top="1440" w:right="1872" w:bottom="1800" w:left="1418" w:header="708" w:footer="965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90680" w14:textId="77777777" w:rsidR="00AA5B67" w:rsidRDefault="00AA5B67">
      <w:r>
        <w:separator/>
      </w:r>
    </w:p>
    <w:p w14:paraId="6F5B1478" w14:textId="77777777" w:rsidR="00AA5B67" w:rsidRDefault="00AA5B67"/>
  </w:endnote>
  <w:endnote w:type="continuationSeparator" w:id="0">
    <w:p w14:paraId="25267BC1" w14:textId="77777777" w:rsidR="00AA5B67" w:rsidRDefault="00AA5B67">
      <w:r>
        <w:continuationSeparator/>
      </w:r>
    </w:p>
    <w:p w14:paraId="50666764" w14:textId="77777777" w:rsidR="00AA5B67" w:rsidRDefault="00AA5B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8416" w14:textId="77777777" w:rsidR="002F2937" w:rsidRPr="00E0180F" w:rsidRDefault="002F2937" w:rsidP="00CC652D">
    <w:pPr>
      <w:pStyle w:val="Footer"/>
      <w:rPr>
        <w:lang w:val="de-DE"/>
      </w:rPr>
    </w:pPr>
    <w:r w:rsidRPr="00E0180F">
      <w:rPr>
        <w:sz w:val="12"/>
        <w:szCs w:val="12"/>
        <w:lang w:val="de-DE"/>
      </w:rPr>
      <w:t>Quantenphysik: Die Physik des gan</w:t>
    </w:r>
    <w:r w:rsidR="007C3FEF">
      <w:rPr>
        <w:sz w:val="12"/>
        <w:szCs w:val="12"/>
        <w:lang w:val="de-DE"/>
      </w:rPr>
      <w:t>z Kleinen mit großen</w:t>
    </w:r>
    <w:r>
      <w:rPr>
        <w:sz w:val="12"/>
        <w:szCs w:val="12"/>
        <w:lang w:val="de-DE"/>
      </w:rPr>
      <w:t xml:space="preserve"> Anwendung</w:t>
    </w:r>
    <w:r w:rsidR="007C3FEF">
      <w:rPr>
        <w:sz w:val="12"/>
        <w:szCs w:val="12"/>
        <w:lang w:val="de-DE"/>
      </w:rPr>
      <w:t>smöglichkeiten</w:t>
    </w:r>
    <w:r w:rsidRPr="00E0180F">
      <w:rPr>
        <w:lang w:val="de-DE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3D551" w14:textId="77777777" w:rsidR="00AA5B67" w:rsidRDefault="00AA5B67">
      <w:r>
        <w:separator/>
      </w:r>
    </w:p>
    <w:p w14:paraId="5F6B617C" w14:textId="77777777" w:rsidR="00AA5B67" w:rsidRDefault="00AA5B67"/>
  </w:footnote>
  <w:footnote w:type="continuationSeparator" w:id="0">
    <w:p w14:paraId="34498D90" w14:textId="77777777" w:rsidR="00AA5B67" w:rsidRDefault="00AA5B67">
      <w:r>
        <w:separator/>
      </w:r>
    </w:p>
    <w:p w14:paraId="04C8ABA7" w14:textId="77777777" w:rsidR="00AA5B67" w:rsidRDefault="00AA5B67"/>
  </w:footnote>
  <w:footnote w:type="continuationNotice" w:id="1">
    <w:p w14:paraId="0C6166F0" w14:textId="77777777" w:rsidR="00AA5B67" w:rsidRDefault="00AA5B67">
      <w:pPr>
        <w:rPr>
          <w:i/>
          <w:iCs/>
          <w:sz w:val="18"/>
        </w:rPr>
      </w:pPr>
      <w:r>
        <w:rPr>
          <w:i/>
          <w:iCs/>
          <w:sz w:val="18"/>
        </w:rPr>
        <w:t>(vervolg voetnoot)</w:t>
      </w:r>
    </w:p>
    <w:p w14:paraId="0FB6C388" w14:textId="77777777" w:rsidR="00AA5B67" w:rsidRDefault="00AA5B6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93D20" w14:textId="77777777" w:rsidR="002F2937" w:rsidRPr="00EE7143" w:rsidRDefault="00E23567" w:rsidP="005A7EE9">
    <w:pPr>
      <w:pStyle w:val="Footer"/>
      <w:rPr>
        <w:lang w:val="en-GB"/>
      </w:rPr>
    </w:pPr>
    <w:r>
      <w:rPr>
        <w:rStyle w:val="HeaderChar"/>
        <w:lang w:val="en-GB"/>
      </w:rPr>
      <w:t>Exkursion in die Quantenphysik</w:t>
    </w:r>
    <w:r w:rsidR="002F2937" w:rsidRPr="00EE7143">
      <w:rPr>
        <w:rStyle w:val="HeaderChar"/>
        <w:lang w:val="en-GB"/>
      </w:rPr>
      <w:tab/>
    </w:r>
    <w:r w:rsidR="002F2937" w:rsidRPr="00EE7143">
      <w:rPr>
        <w:rStyle w:val="PageNumber"/>
        <w:rFonts w:cs="Times New Roman"/>
        <w:lang w:val="en-GB"/>
      </w:rPr>
      <w:tab/>
    </w:r>
    <w:r w:rsidR="009E54E8">
      <w:rPr>
        <w:rStyle w:val="PageNumber"/>
        <w:rFonts w:cs="Times New Roman"/>
      </w:rPr>
      <w:fldChar w:fldCharType="begin"/>
    </w:r>
    <w:r w:rsidR="002F2937" w:rsidRPr="00EE7143">
      <w:rPr>
        <w:rStyle w:val="PageNumber"/>
        <w:rFonts w:cs="Times New Roman"/>
        <w:lang w:val="en-GB"/>
      </w:rPr>
      <w:instrText xml:space="preserve"> PAGE </w:instrText>
    </w:r>
    <w:r w:rsidR="009E54E8">
      <w:rPr>
        <w:rStyle w:val="PageNumber"/>
        <w:rFonts w:cs="Times New Roman"/>
      </w:rPr>
      <w:fldChar w:fldCharType="separate"/>
    </w:r>
    <w:r w:rsidR="0016763B">
      <w:rPr>
        <w:rStyle w:val="PageNumber"/>
        <w:rFonts w:cs="Times New Roman"/>
        <w:noProof/>
        <w:lang w:val="en-GB"/>
      </w:rPr>
      <w:t>27</w:t>
    </w:r>
    <w:r w:rsidR="009E54E8">
      <w:rPr>
        <w:rStyle w:val="PageNumber"/>
        <w:rFonts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5057_"/>
      </v:shape>
    </w:pict>
  </w:numPicBullet>
  <w:abstractNum w:abstractNumId="0">
    <w:nsid w:val="17C76D66"/>
    <w:multiLevelType w:val="multilevel"/>
    <w:tmpl w:val="252C79B2"/>
    <w:lvl w:ilvl="0">
      <w:start w:val="1"/>
      <w:numFmt w:val="none"/>
      <w:pStyle w:val="Heading1"/>
      <w:lvlText w:val=""/>
      <w:lvlJc w:val="left"/>
      <w:pPr>
        <w:ind w:left="851" w:hanging="851"/>
      </w:pPr>
      <w:rPr>
        <w:rFonts w:hint="default"/>
        <w:sz w:val="24"/>
        <w:szCs w:val="24"/>
      </w:rPr>
    </w:lvl>
    <w:lvl w:ilvl="1">
      <w:start w:val="1"/>
      <w:numFmt w:val="decimal"/>
      <w:pStyle w:val="Heading2"/>
      <w:lvlText w:val="%2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2">
      <w:start w:val="1"/>
      <w:numFmt w:val="lowerLetter"/>
      <w:pStyle w:val="Heading3"/>
      <w:lvlText w:val="%2.%3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3">
      <w:start w:val="1"/>
      <w:numFmt w:val="lowerRoman"/>
      <w:pStyle w:val="Heading4"/>
      <w:lvlText w:val="%4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4091"/>
        </w:tabs>
        <w:ind w:left="851" w:hanging="851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811"/>
        </w:tabs>
        <w:ind w:left="851" w:hanging="851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531"/>
        </w:tabs>
        <w:ind w:left="851" w:hanging="851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6251"/>
        </w:tabs>
        <w:ind w:left="851" w:hanging="851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971"/>
        </w:tabs>
        <w:ind w:left="851" w:hanging="851"/>
      </w:pPr>
      <w:rPr>
        <w:rFonts w:hint="default"/>
      </w:rPr>
    </w:lvl>
  </w:abstractNum>
  <w:abstractNum w:abstractNumId="1">
    <w:nsid w:val="3217508D"/>
    <w:multiLevelType w:val="hybridMultilevel"/>
    <w:tmpl w:val="D82A4BD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43C10A3"/>
    <w:multiLevelType w:val="multilevel"/>
    <w:tmpl w:val="ED90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997550"/>
    <w:multiLevelType w:val="hybridMultilevel"/>
    <w:tmpl w:val="7D5E1566"/>
    <w:lvl w:ilvl="0" w:tplc="9BA2386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291" w:hanging="360"/>
      </w:pPr>
    </w:lvl>
    <w:lvl w:ilvl="2" w:tplc="0813001B" w:tentative="1">
      <w:start w:val="1"/>
      <w:numFmt w:val="lowerRoman"/>
      <w:lvlText w:val="%3."/>
      <w:lvlJc w:val="right"/>
      <w:pPr>
        <w:ind w:left="3011" w:hanging="180"/>
      </w:pPr>
    </w:lvl>
    <w:lvl w:ilvl="3" w:tplc="0813000F" w:tentative="1">
      <w:start w:val="1"/>
      <w:numFmt w:val="decimal"/>
      <w:lvlText w:val="%4."/>
      <w:lvlJc w:val="left"/>
      <w:pPr>
        <w:ind w:left="3731" w:hanging="360"/>
      </w:pPr>
    </w:lvl>
    <w:lvl w:ilvl="4" w:tplc="08130019" w:tentative="1">
      <w:start w:val="1"/>
      <w:numFmt w:val="lowerLetter"/>
      <w:lvlText w:val="%5."/>
      <w:lvlJc w:val="left"/>
      <w:pPr>
        <w:ind w:left="4451" w:hanging="360"/>
      </w:pPr>
    </w:lvl>
    <w:lvl w:ilvl="5" w:tplc="0813001B" w:tentative="1">
      <w:start w:val="1"/>
      <w:numFmt w:val="lowerRoman"/>
      <w:lvlText w:val="%6."/>
      <w:lvlJc w:val="right"/>
      <w:pPr>
        <w:ind w:left="5171" w:hanging="180"/>
      </w:pPr>
    </w:lvl>
    <w:lvl w:ilvl="6" w:tplc="0813000F" w:tentative="1">
      <w:start w:val="1"/>
      <w:numFmt w:val="decimal"/>
      <w:lvlText w:val="%7."/>
      <w:lvlJc w:val="left"/>
      <w:pPr>
        <w:ind w:left="5891" w:hanging="360"/>
      </w:pPr>
    </w:lvl>
    <w:lvl w:ilvl="7" w:tplc="08130019" w:tentative="1">
      <w:start w:val="1"/>
      <w:numFmt w:val="lowerLetter"/>
      <w:lvlText w:val="%8."/>
      <w:lvlJc w:val="left"/>
      <w:pPr>
        <w:ind w:left="6611" w:hanging="360"/>
      </w:pPr>
    </w:lvl>
    <w:lvl w:ilvl="8" w:tplc="08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A477DD1"/>
    <w:multiLevelType w:val="hybridMultilevel"/>
    <w:tmpl w:val="1B8E8D60"/>
    <w:lvl w:ilvl="0" w:tplc="0813000F">
      <w:start w:val="1"/>
      <w:numFmt w:val="decimal"/>
      <w:lvlText w:val="%1."/>
      <w:lvlJc w:val="left"/>
      <w:pPr>
        <w:ind w:left="1571" w:hanging="360"/>
      </w:pPr>
    </w:lvl>
    <w:lvl w:ilvl="1" w:tplc="08130019" w:tentative="1">
      <w:start w:val="1"/>
      <w:numFmt w:val="lowerLetter"/>
      <w:lvlText w:val="%2."/>
      <w:lvlJc w:val="left"/>
      <w:pPr>
        <w:ind w:left="2291" w:hanging="360"/>
      </w:pPr>
    </w:lvl>
    <w:lvl w:ilvl="2" w:tplc="0813001B" w:tentative="1">
      <w:start w:val="1"/>
      <w:numFmt w:val="lowerRoman"/>
      <w:lvlText w:val="%3."/>
      <w:lvlJc w:val="right"/>
      <w:pPr>
        <w:ind w:left="3011" w:hanging="180"/>
      </w:pPr>
    </w:lvl>
    <w:lvl w:ilvl="3" w:tplc="0813000F" w:tentative="1">
      <w:start w:val="1"/>
      <w:numFmt w:val="decimal"/>
      <w:lvlText w:val="%4."/>
      <w:lvlJc w:val="left"/>
      <w:pPr>
        <w:ind w:left="3731" w:hanging="360"/>
      </w:pPr>
    </w:lvl>
    <w:lvl w:ilvl="4" w:tplc="08130019" w:tentative="1">
      <w:start w:val="1"/>
      <w:numFmt w:val="lowerLetter"/>
      <w:lvlText w:val="%5."/>
      <w:lvlJc w:val="left"/>
      <w:pPr>
        <w:ind w:left="4451" w:hanging="360"/>
      </w:pPr>
    </w:lvl>
    <w:lvl w:ilvl="5" w:tplc="0813001B" w:tentative="1">
      <w:start w:val="1"/>
      <w:numFmt w:val="lowerRoman"/>
      <w:lvlText w:val="%6."/>
      <w:lvlJc w:val="right"/>
      <w:pPr>
        <w:ind w:left="5171" w:hanging="180"/>
      </w:pPr>
    </w:lvl>
    <w:lvl w:ilvl="6" w:tplc="0813000F" w:tentative="1">
      <w:start w:val="1"/>
      <w:numFmt w:val="decimal"/>
      <w:lvlText w:val="%7."/>
      <w:lvlJc w:val="left"/>
      <w:pPr>
        <w:ind w:left="5891" w:hanging="360"/>
      </w:pPr>
    </w:lvl>
    <w:lvl w:ilvl="7" w:tplc="08130019" w:tentative="1">
      <w:start w:val="1"/>
      <w:numFmt w:val="lowerLetter"/>
      <w:lvlText w:val="%8."/>
      <w:lvlJc w:val="left"/>
      <w:pPr>
        <w:ind w:left="6611" w:hanging="360"/>
      </w:pPr>
    </w:lvl>
    <w:lvl w:ilvl="8" w:tplc="08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D3E347C"/>
    <w:multiLevelType w:val="hybridMultilevel"/>
    <w:tmpl w:val="7E68DFA8"/>
    <w:lvl w:ilvl="0" w:tplc="2408BA6C">
      <w:numFmt w:val="bullet"/>
      <w:pStyle w:val="OpmaakprofielLijstopsomtekenVet"/>
      <w:lvlText w:val=""/>
      <w:lvlJc w:val="left"/>
      <w:pPr>
        <w:ind w:left="4305" w:hanging="360"/>
      </w:pPr>
      <w:rPr>
        <w:rFonts w:ascii="Webdings" w:hAnsi="Webdings" w:hint="default"/>
        <w:color w:val="auto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Arial" w:hint="default"/>
      </w:rPr>
    </w:lvl>
    <w:lvl w:ilvl="2" w:tplc="0813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Arial" w:hint="default"/>
      </w:rPr>
    </w:lvl>
    <w:lvl w:ilvl="5" w:tplc="0813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Arial" w:hint="default"/>
      </w:rPr>
    </w:lvl>
    <w:lvl w:ilvl="8" w:tplc="0813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6">
    <w:nsid w:val="3FC946C4"/>
    <w:multiLevelType w:val="multilevel"/>
    <w:tmpl w:val="3174B6CA"/>
    <w:styleLink w:val="Opmaakprofiel3"/>
    <w:lvl w:ilvl="0">
      <w:start w:val="1"/>
      <w:numFmt w:val="upperRoman"/>
      <w:lvlText w:val="Hoofdstuk %1"/>
      <w:lvlJc w:val="left"/>
      <w:pPr>
        <w:ind w:left="851" w:hanging="851"/>
      </w:pPr>
      <w:rPr>
        <w:rFonts w:hint="default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2">
      <w:start w:val="1"/>
      <w:numFmt w:val="lowerLetter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3">
      <w:start w:val="1"/>
      <w:numFmt w:val="lowerRoman"/>
      <w:lvlText w:val="%4)"/>
      <w:lvlJc w:val="left"/>
      <w:pPr>
        <w:tabs>
          <w:tab w:val="num" w:pos="3371"/>
        </w:tabs>
        <w:ind w:left="851" w:hanging="851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409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811"/>
        </w:tabs>
        <w:ind w:left="851" w:hanging="851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531"/>
        </w:tabs>
        <w:ind w:left="851" w:hanging="851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251"/>
        </w:tabs>
        <w:ind w:left="851" w:hanging="85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971"/>
        </w:tabs>
        <w:ind w:left="851" w:hanging="851"/>
      </w:pPr>
      <w:rPr>
        <w:rFonts w:hint="default"/>
      </w:rPr>
    </w:lvl>
  </w:abstractNum>
  <w:abstractNum w:abstractNumId="7">
    <w:nsid w:val="413715CF"/>
    <w:multiLevelType w:val="hybridMultilevel"/>
    <w:tmpl w:val="F6A0FE00"/>
    <w:lvl w:ilvl="0" w:tplc="50F2E2FA">
      <w:start w:val="1"/>
      <w:numFmt w:val="decimal"/>
      <w:pStyle w:val="ListNumber"/>
      <w:lvlText w:val="%1."/>
      <w:lvlJc w:val="left"/>
      <w:pPr>
        <w:ind w:left="1074" w:hanging="360"/>
      </w:pPr>
    </w:lvl>
    <w:lvl w:ilvl="1" w:tplc="0409000F">
      <w:start w:val="1"/>
      <w:numFmt w:val="decimal"/>
      <w:lvlText w:val="%2."/>
      <w:lvlJc w:val="left"/>
      <w:pPr>
        <w:ind w:left="1794" w:hanging="360"/>
      </w:pPr>
    </w:lvl>
    <w:lvl w:ilvl="2" w:tplc="0813001B" w:tentative="1">
      <w:start w:val="1"/>
      <w:numFmt w:val="lowerRoman"/>
      <w:lvlText w:val="%3."/>
      <w:lvlJc w:val="right"/>
      <w:pPr>
        <w:ind w:left="2514" w:hanging="180"/>
      </w:pPr>
    </w:lvl>
    <w:lvl w:ilvl="3" w:tplc="0813000F" w:tentative="1">
      <w:start w:val="1"/>
      <w:numFmt w:val="decimal"/>
      <w:lvlText w:val="%4."/>
      <w:lvlJc w:val="left"/>
      <w:pPr>
        <w:ind w:left="3234" w:hanging="360"/>
      </w:pPr>
    </w:lvl>
    <w:lvl w:ilvl="4" w:tplc="08130019" w:tentative="1">
      <w:start w:val="1"/>
      <w:numFmt w:val="lowerLetter"/>
      <w:lvlText w:val="%5."/>
      <w:lvlJc w:val="left"/>
      <w:pPr>
        <w:ind w:left="3954" w:hanging="360"/>
      </w:pPr>
    </w:lvl>
    <w:lvl w:ilvl="5" w:tplc="0813001B" w:tentative="1">
      <w:start w:val="1"/>
      <w:numFmt w:val="lowerRoman"/>
      <w:lvlText w:val="%6."/>
      <w:lvlJc w:val="right"/>
      <w:pPr>
        <w:ind w:left="4674" w:hanging="180"/>
      </w:pPr>
    </w:lvl>
    <w:lvl w:ilvl="6" w:tplc="0813000F" w:tentative="1">
      <w:start w:val="1"/>
      <w:numFmt w:val="decimal"/>
      <w:lvlText w:val="%7."/>
      <w:lvlJc w:val="left"/>
      <w:pPr>
        <w:ind w:left="5394" w:hanging="360"/>
      </w:pPr>
    </w:lvl>
    <w:lvl w:ilvl="7" w:tplc="08130019" w:tentative="1">
      <w:start w:val="1"/>
      <w:numFmt w:val="lowerLetter"/>
      <w:lvlText w:val="%8."/>
      <w:lvlJc w:val="left"/>
      <w:pPr>
        <w:ind w:left="6114" w:hanging="360"/>
      </w:pPr>
    </w:lvl>
    <w:lvl w:ilvl="8" w:tplc="0813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4BA412C6"/>
    <w:multiLevelType w:val="hybridMultilevel"/>
    <w:tmpl w:val="9A900974"/>
    <w:lvl w:ilvl="0" w:tplc="1AF0F09C">
      <w:numFmt w:val="bullet"/>
      <w:pStyle w:val="ListBullet"/>
      <w:lvlText w:val=""/>
      <w:lvlPicBulletId w:val="0"/>
      <w:lvlJc w:val="left"/>
      <w:pPr>
        <w:ind w:left="133" w:hanging="360"/>
      </w:pPr>
      <w:rPr>
        <w:rFonts w:ascii="Symbol" w:hAnsi="Symbol" w:hint="default"/>
        <w:color w:val="auto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CB3C4D"/>
    <w:multiLevelType w:val="hybridMultilevel"/>
    <w:tmpl w:val="32147BD4"/>
    <w:lvl w:ilvl="0" w:tplc="0813000F">
      <w:start w:val="1"/>
      <w:numFmt w:val="decimal"/>
      <w:lvlText w:val="%1."/>
      <w:lvlJc w:val="left"/>
      <w:pPr>
        <w:ind w:left="1571" w:hanging="360"/>
      </w:pPr>
    </w:lvl>
    <w:lvl w:ilvl="1" w:tplc="08130019" w:tentative="1">
      <w:start w:val="1"/>
      <w:numFmt w:val="lowerLetter"/>
      <w:lvlText w:val="%2."/>
      <w:lvlJc w:val="left"/>
      <w:pPr>
        <w:ind w:left="2291" w:hanging="360"/>
      </w:pPr>
    </w:lvl>
    <w:lvl w:ilvl="2" w:tplc="0813001B" w:tentative="1">
      <w:start w:val="1"/>
      <w:numFmt w:val="lowerRoman"/>
      <w:lvlText w:val="%3."/>
      <w:lvlJc w:val="right"/>
      <w:pPr>
        <w:ind w:left="3011" w:hanging="180"/>
      </w:pPr>
    </w:lvl>
    <w:lvl w:ilvl="3" w:tplc="0813000F" w:tentative="1">
      <w:start w:val="1"/>
      <w:numFmt w:val="decimal"/>
      <w:lvlText w:val="%4."/>
      <w:lvlJc w:val="left"/>
      <w:pPr>
        <w:ind w:left="3731" w:hanging="360"/>
      </w:pPr>
    </w:lvl>
    <w:lvl w:ilvl="4" w:tplc="08130019" w:tentative="1">
      <w:start w:val="1"/>
      <w:numFmt w:val="lowerLetter"/>
      <w:lvlText w:val="%5."/>
      <w:lvlJc w:val="left"/>
      <w:pPr>
        <w:ind w:left="4451" w:hanging="360"/>
      </w:pPr>
    </w:lvl>
    <w:lvl w:ilvl="5" w:tplc="0813001B" w:tentative="1">
      <w:start w:val="1"/>
      <w:numFmt w:val="lowerRoman"/>
      <w:lvlText w:val="%6."/>
      <w:lvlJc w:val="right"/>
      <w:pPr>
        <w:ind w:left="5171" w:hanging="180"/>
      </w:pPr>
    </w:lvl>
    <w:lvl w:ilvl="6" w:tplc="0813000F" w:tentative="1">
      <w:start w:val="1"/>
      <w:numFmt w:val="decimal"/>
      <w:lvlText w:val="%7."/>
      <w:lvlJc w:val="left"/>
      <w:pPr>
        <w:ind w:left="5891" w:hanging="360"/>
      </w:pPr>
    </w:lvl>
    <w:lvl w:ilvl="7" w:tplc="08130019" w:tentative="1">
      <w:start w:val="1"/>
      <w:numFmt w:val="lowerLetter"/>
      <w:lvlText w:val="%8."/>
      <w:lvlJc w:val="left"/>
      <w:pPr>
        <w:ind w:left="6611" w:hanging="360"/>
      </w:pPr>
    </w:lvl>
    <w:lvl w:ilvl="8" w:tplc="08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E45732C"/>
    <w:multiLevelType w:val="multilevel"/>
    <w:tmpl w:val="BCFA3B78"/>
    <w:styleLink w:val="Opmaakprofiel2"/>
    <w:lvl w:ilvl="0">
      <w:start w:val="1"/>
      <w:numFmt w:val="upperRoman"/>
      <w:lvlText w:val="Hoofdstuk %1"/>
      <w:lvlJc w:val="left"/>
      <w:pPr>
        <w:ind w:left="851" w:hanging="851"/>
      </w:pPr>
      <w:rPr>
        <w:rFonts w:hint="default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2">
      <w:start w:val="1"/>
      <w:numFmt w:val="lowerLetter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3">
      <w:start w:val="1"/>
      <w:numFmt w:val="lowerRoman"/>
      <w:lvlText w:val="%4)"/>
      <w:lvlJc w:val="left"/>
      <w:pPr>
        <w:tabs>
          <w:tab w:val="num" w:pos="3371"/>
        </w:tabs>
        <w:ind w:left="851" w:hanging="851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409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811"/>
        </w:tabs>
        <w:ind w:left="851" w:hanging="851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531"/>
        </w:tabs>
        <w:ind w:left="851" w:hanging="851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251"/>
        </w:tabs>
        <w:ind w:left="851" w:hanging="85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971"/>
        </w:tabs>
        <w:ind w:left="851" w:hanging="851"/>
      </w:pPr>
      <w:rPr>
        <w:rFonts w:hint="default"/>
      </w:rPr>
    </w:lvl>
  </w:abstractNum>
  <w:abstractNum w:abstractNumId="11">
    <w:nsid w:val="573D0BD0"/>
    <w:multiLevelType w:val="hybridMultilevel"/>
    <w:tmpl w:val="3C9EF1D8"/>
    <w:lvl w:ilvl="0" w:tplc="8B025EF0">
      <w:start w:val="1"/>
      <w:numFmt w:val="bullet"/>
      <w:pStyle w:val="opsommingsteken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Arial" w:hint="default"/>
      </w:rPr>
    </w:lvl>
    <w:lvl w:ilvl="2" w:tplc="08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Arial" w:hint="default"/>
      </w:rPr>
    </w:lvl>
    <w:lvl w:ilvl="5" w:tplc="08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Arial" w:hint="default"/>
      </w:rPr>
    </w:lvl>
    <w:lvl w:ilvl="8" w:tplc="08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67C40F2A"/>
    <w:multiLevelType w:val="hybridMultilevel"/>
    <w:tmpl w:val="BF8286F2"/>
    <w:lvl w:ilvl="0" w:tplc="0813000F">
      <w:start w:val="1"/>
      <w:numFmt w:val="decimal"/>
      <w:lvlText w:val="%1."/>
      <w:lvlJc w:val="left"/>
      <w:pPr>
        <w:ind w:left="1571" w:hanging="360"/>
      </w:pPr>
    </w:lvl>
    <w:lvl w:ilvl="1" w:tplc="08130019" w:tentative="1">
      <w:start w:val="1"/>
      <w:numFmt w:val="lowerLetter"/>
      <w:lvlText w:val="%2."/>
      <w:lvlJc w:val="left"/>
      <w:pPr>
        <w:ind w:left="2291" w:hanging="360"/>
      </w:pPr>
    </w:lvl>
    <w:lvl w:ilvl="2" w:tplc="0813001B" w:tentative="1">
      <w:start w:val="1"/>
      <w:numFmt w:val="lowerRoman"/>
      <w:lvlText w:val="%3."/>
      <w:lvlJc w:val="right"/>
      <w:pPr>
        <w:ind w:left="3011" w:hanging="180"/>
      </w:pPr>
    </w:lvl>
    <w:lvl w:ilvl="3" w:tplc="0813000F" w:tentative="1">
      <w:start w:val="1"/>
      <w:numFmt w:val="decimal"/>
      <w:lvlText w:val="%4."/>
      <w:lvlJc w:val="left"/>
      <w:pPr>
        <w:ind w:left="3731" w:hanging="360"/>
      </w:pPr>
    </w:lvl>
    <w:lvl w:ilvl="4" w:tplc="08130019" w:tentative="1">
      <w:start w:val="1"/>
      <w:numFmt w:val="lowerLetter"/>
      <w:lvlText w:val="%5."/>
      <w:lvlJc w:val="left"/>
      <w:pPr>
        <w:ind w:left="4451" w:hanging="360"/>
      </w:pPr>
    </w:lvl>
    <w:lvl w:ilvl="5" w:tplc="0813001B" w:tentative="1">
      <w:start w:val="1"/>
      <w:numFmt w:val="lowerRoman"/>
      <w:lvlText w:val="%6."/>
      <w:lvlJc w:val="right"/>
      <w:pPr>
        <w:ind w:left="5171" w:hanging="180"/>
      </w:pPr>
    </w:lvl>
    <w:lvl w:ilvl="6" w:tplc="0813000F" w:tentative="1">
      <w:start w:val="1"/>
      <w:numFmt w:val="decimal"/>
      <w:lvlText w:val="%7."/>
      <w:lvlJc w:val="left"/>
      <w:pPr>
        <w:ind w:left="5891" w:hanging="360"/>
      </w:pPr>
    </w:lvl>
    <w:lvl w:ilvl="7" w:tplc="08130019" w:tentative="1">
      <w:start w:val="1"/>
      <w:numFmt w:val="lowerLetter"/>
      <w:lvlText w:val="%8."/>
      <w:lvlJc w:val="left"/>
      <w:pPr>
        <w:ind w:left="6611" w:hanging="360"/>
      </w:pPr>
    </w:lvl>
    <w:lvl w:ilvl="8" w:tplc="08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6B92201D"/>
    <w:multiLevelType w:val="hybridMultilevel"/>
    <w:tmpl w:val="84FA03EA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5355396"/>
    <w:multiLevelType w:val="multilevel"/>
    <w:tmpl w:val="D22A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6"/>
  </w:num>
  <w:num w:numId="5">
    <w:abstractNumId w:val="0"/>
  </w:num>
  <w:num w:numId="6">
    <w:abstractNumId w:val="11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  <w:num w:numId="11">
    <w:abstractNumId w:val="13"/>
  </w:num>
  <w:num w:numId="12">
    <w:abstractNumId w:val="7"/>
    <w:lvlOverride w:ilvl="0">
      <w:startOverride w:val="1"/>
    </w:lvlOverride>
  </w:num>
  <w:num w:numId="13">
    <w:abstractNumId w:val="12"/>
  </w:num>
  <w:num w:numId="14">
    <w:abstractNumId w:val="0"/>
  </w:num>
  <w:num w:numId="15">
    <w:abstractNumId w:val="0"/>
  </w:num>
  <w:num w:numId="16">
    <w:abstractNumId w:val="0"/>
  </w:num>
  <w:num w:numId="17">
    <w:abstractNumId w:val="3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7"/>
    <w:lvlOverride w:ilvl="0">
      <w:startOverride w:val="1"/>
    </w:lvlOverride>
  </w:num>
  <w:num w:numId="23">
    <w:abstractNumId w:val="0"/>
  </w:num>
  <w:num w:numId="24">
    <w:abstractNumId w:val="2"/>
  </w:num>
  <w:num w:numId="25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357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>
      <o:colormru v:ext="edit" colors="#d2d2d2,#cdcdcd,#c8c8c8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70B"/>
    <w:rsid w:val="00000E51"/>
    <w:rsid w:val="0000321F"/>
    <w:rsid w:val="000042D7"/>
    <w:rsid w:val="00013934"/>
    <w:rsid w:val="00015233"/>
    <w:rsid w:val="00034251"/>
    <w:rsid w:val="00041D3F"/>
    <w:rsid w:val="000421A7"/>
    <w:rsid w:val="0004314A"/>
    <w:rsid w:val="00043208"/>
    <w:rsid w:val="0004571C"/>
    <w:rsid w:val="00047BA0"/>
    <w:rsid w:val="000500EA"/>
    <w:rsid w:val="00050DCE"/>
    <w:rsid w:val="00051A15"/>
    <w:rsid w:val="00062887"/>
    <w:rsid w:val="0006468C"/>
    <w:rsid w:val="00070088"/>
    <w:rsid w:val="0007412E"/>
    <w:rsid w:val="0007592C"/>
    <w:rsid w:val="00080090"/>
    <w:rsid w:val="000872D5"/>
    <w:rsid w:val="00091387"/>
    <w:rsid w:val="00092CA6"/>
    <w:rsid w:val="0009430D"/>
    <w:rsid w:val="00095BFE"/>
    <w:rsid w:val="000A39F4"/>
    <w:rsid w:val="000A3BC7"/>
    <w:rsid w:val="000A5230"/>
    <w:rsid w:val="000A5798"/>
    <w:rsid w:val="000A6344"/>
    <w:rsid w:val="000B5045"/>
    <w:rsid w:val="000B70C1"/>
    <w:rsid w:val="000C0A6E"/>
    <w:rsid w:val="000C20EA"/>
    <w:rsid w:val="000C7957"/>
    <w:rsid w:val="000C7D7B"/>
    <w:rsid w:val="000D0608"/>
    <w:rsid w:val="000D3E88"/>
    <w:rsid w:val="000D53C2"/>
    <w:rsid w:val="000F469E"/>
    <w:rsid w:val="000F55EC"/>
    <w:rsid w:val="000F767D"/>
    <w:rsid w:val="001048B3"/>
    <w:rsid w:val="001079FD"/>
    <w:rsid w:val="0011251B"/>
    <w:rsid w:val="001150E9"/>
    <w:rsid w:val="00115FE0"/>
    <w:rsid w:val="001178C0"/>
    <w:rsid w:val="00123064"/>
    <w:rsid w:val="001266F1"/>
    <w:rsid w:val="00127977"/>
    <w:rsid w:val="0013440E"/>
    <w:rsid w:val="0013568E"/>
    <w:rsid w:val="00137FBC"/>
    <w:rsid w:val="0014080E"/>
    <w:rsid w:val="001411C4"/>
    <w:rsid w:val="00144B29"/>
    <w:rsid w:val="00145D9C"/>
    <w:rsid w:val="00146B6E"/>
    <w:rsid w:val="00147393"/>
    <w:rsid w:val="00152CBE"/>
    <w:rsid w:val="00154D1A"/>
    <w:rsid w:val="00161718"/>
    <w:rsid w:val="00161BB4"/>
    <w:rsid w:val="00161E4C"/>
    <w:rsid w:val="00164AF0"/>
    <w:rsid w:val="00165B4E"/>
    <w:rsid w:val="001667E0"/>
    <w:rsid w:val="00166928"/>
    <w:rsid w:val="0016763B"/>
    <w:rsid w:val="00171DEB"/>
    <w:rsid w:val="00172037"/>
    <w:rsid w:val="00176DAC"/>
    <w:rsid w:val="0018543B"/>
    <w:rsid w:val="001912EC"/>
    <w:rsid w:val="00192125"/>
    <w:rsid w:val="001A1EA3"/>
    <w:rsid w:val="001A3D23"/>
    <w:rsid w:val="001A7409"/>
    <w:rsid w:val="001B407D"/>
    <w:rsid w:val="001B76ED"/>
    <w:rsid w:val="001C134A"/>
    <w:rsid w:val="001D2AB4"/>
    <w:rsid w:val="001E6816"/>
    <w:rsid w:val="001E707A"/>
    <w:rsid w:val="001F1BA8"/>
    <w:rsid w:val="001F2A63"/>
    <w:rsid w:val="001F61C4"/>
    <w:rsid w:val="00203505"/>
    <w:rsid w:val="002047BE"/>
    <w:rsid w:val="00206953"/>
    <w:rsid w:val="0021004D"/>
    <w:rsid w:val="00213A7F"/>
    <w:rsid w:val="00214AED"/>
    <w:rsid w:val="00225CE4"/>
    <w:rsid w:val="00226D21"/>
    <w:rsid w:val="00237494"/>
    <w:rsid w:val="00245732"/>
    <w:rsid w:val="0025136A"/>
    <w:rsid w:val="002528B4"/>
    <w:rsid w:val="0026271C"/>
    <w:rsid w:val="0026295F"/>
    <w:rsid w:val="00263340"/>
    <w:rsid w:val="002636B4"/>
    <w:rsid w:val="00263E83"/>
    <w:rsid w:val="00265EF7"/>
    <w:rsid w:val="0026659B"/>
    <w:rsid w:val="00266E54"/>
    <w:rsid w:val="00273D91"/>
    <w:rsid w:val="00283FB8"/>
    <w:rsid w:val="00291F9F"/>
    <w:rsid w:val="00296292"/>
    <w:rsid w:val="00296727"/>
    <w:rsid w:val="002A3B22"/>
    <w:rsid w:val="002A3FC4"/>
    <w:rsid w:val="002A46B9"/>
    <w:rsid w:val="002A72DD"/>
    <w:rsid w:val="002A7E4A"/>
    <w:rsid w:val="002B0224"/>
    <w:rsid w:val="002B0D69"/>
    <w:rsid w:val="002B6A15"/>
    <w:rsid w:val="002B6AB3"/>
    <w:rsid w:val="002B6BCF"/>
    <w:rsid w:val="002C0D8A"/>
    <w:rsid w:val="002C1ED9"/>
    <w:rsid w:val="002D32C6"/>
    <w:rsid w:val="002D66FC"/>
    <w:rsid w:val="002D6745"/>
    <w:rsid w:val="002F1C57"/>
    <w:rsid w:val="002F2937"/>
    <w:rsid w:val="002F2973"/>
    <w:rsid w:val="002F3DDA"/>
    <w:rsid w:val="002F5018"/>
    <w:rsid w:val="002F6471"/>
    <w:rsid w:val="002F6CA6"/>
    <w:rsid w:val="003018A9"/>
    <w:rsid w:val="00304C26"/>
    <w:rsid w:val="00306B6F"/>
    <w:rsid w:val="00315566"/>
    <w:rsid w:val="00315672"/>
    <w:rsid w:val="00316A09"/>
    <w:rsid w:val="00323400"/>
    <w:rsid w:val="00325237"/>
    <w:rsid w:val="00331D71"/>
    <w:rsid w:val="00332C3A"/>
    <w:rsid w:val="00334CD5"/>
    <w:rsid w:val="003467D6"/>
    <w:rsid w:val="00351923"/>
    <w:rsid w:val="00352F9E"/>
    <w:rsid w:val="00361AF1"/>
    <w:rsid w:val="00363BFC"/>
    <w:rsid w:val="00363D35"/>
    <w:rsid w:val="00364C92"/>
    <w:rsid w:val="00364F4B"/>
    <w:rsid w:val="0036717B"/>
    <w:rsid w:val="003714E6"/>
    <w:rsid w:val="00372C46"/>
    <w:rsid w:val="00375042"/>
    <w:rsid w:val="003779C1"/>
    <w:rsid w:val="00377B9E"/>
    <w:rsid w:val="0038032C"/>
    <w:rsid w:val="003809ED"/>
    <w:rsid w:val="00380AC5"/>
    <w:rsid w:val="00380C30"/>
    <w:rsid w:val="00381C9E"/>
    <w:rsid w:val="00385F75"/>
    <w:rsid w:val="00387243"/>
    <w:rsid w:val="003872EE"/>
    <w:rsid w:val="00390574"/>
    <w:rsid w:val="003909CC"/>
    <w:rsid w:val="00390E0A"/>
    <w:rsid w:val="0039164D"/>
    <w:rsid w:val="00394462"/>
    <w:rsid w:val="00394FEC"/>
    <w:rsid w:val="003961AE"/>
    <w:rsid w:val="003A26DD"/>
    <w:rsid w:val="003A6573"/>
    <w:rsid w:val="003B0020"/>
    <w:rsid w:val="003B046D"/>
    <w:rsid w:val="003B5F06"/>
    <w:rsid w:val="003C12B7"/>
    <w:rsid w:val="003D08A2"/>
    <w:rsid w:val="003D189A"/>
    <w:rsid w:val="003E1DC6"/>
    <w:rsid w:val="003E2F55"/>
    <w:rsid w:val="003E58E0"/>
    <w:rsid w:val="003E5E46"/>
    <w:rsid w:val="004001B1"/>
    <w:rsid w:val="00400F9F"/>
    <w:rsid w:val="00402B29"/>
    <w:rsid w:val="00403656"/>
    <w:rsid w:val="00403A0E"/>
    <w:rsid w:val="00403F8E"/>
    <w:rsid w:val="0040656F"/>
    <w:rsid w:val="004065E1"/>
    <w:rsid w:val="004150DB"/>
    <w:rsid w:val="0042427F"/>
    <w:rsid w:val="00425463"/>
    <w:rsid w:val="004278D0"/>
    <w:rsid w:val="00432F1C"/>
    <w:rsid w:val="00435CED"/>
    <w:rsid w:val="00440014"/>
    <w:rsid w:val="00441573"/>
    <w:rsid w:val="00441686"/>
    <w:rsid w:val="0044343F"/>
    <w:rsid w:val="00450876"/>
    <w:rsid w:val="00456FAD"/>
    <w:rsid w:val="00460610"/>
    <w:rsid w:val="00465A0C"/>
    <w:rsid w:val="00465EE4"/>
    <w:rsid w:val="00473E0B"/>
    <w:rsid w:val="004751B8"/>
    <w:rsid w:val="00484263"/>
    <w:rsid w:val="0049373A"/>
    <w:rsid w:val="004953D9"/>
    <w:rsid w:val="004A0817"/>
    <w:rsid w:val="004A4D2F"/>
    <w:rsid w:val="004A62A3"/>
    <w:rsid w:val="004A67E9"/>
    <w:rsid w:val="004A6982"/>
    <w:rsid w:val="004A7682"/>
    <w:rsid w:val="004A7787"/>
    <w:rsid w:val="004B219C"/>
    <w:rsid w:val="004B5FD9"/>
    <w:rsid w:val="004C1FDC"/>
    <w:rsid w:val="004C267F"/>
    <w:rsid w:val="004C3CA2"/>
    <w:rsid w:val="004C63BB"/>
    <w:rsid w:val="004C6589"/>
    <w:rsid w:val="004D5878"/>
    <w:rsid w:val="004E1C77"/>
    <w:rsid w:val="004F254B"/>
    <w:rsid w:val="004F424D"/>
    <w:rsid w:val="00500722"/>
    <w:rsid w:val="005070AE"/>
    <w:rsid w:val="00507A3A"/>
    <w:rsid w:val="00516C8B"/>
    <w:rsid w:val="00516DA8"/>
    <w:rsid w:val="00517ABE"/>
    <w:rsid w:val="00523918"/>
    <w:rsid w:val="00530D6B"/>
    <w:rsid w:val="00532EAA"/>
    <w:rsid w:val="0053590D"/>
    <w:rsid w:val="00537307"/>
    <w:rsid w:val="00540566"/>
    <w:rsid w:val="005508AB"/>
    <w:rsid w:val="00552F46"/>
    <w:rsid w:val="0055539E"/>
    <w:rsid w:val="0055631F"/>
    <w:rsid w:val="00556639"/>
    <w:rsid w:val="0055730E"/>
    <w:rsid w:val="00567A93"/>
    <w:rsid w:val="00570527"/>
    <w:rsid w:val="005707CE"/>
    <w:rsid w:val="00575D22"/>
    <w:rsid w:val="00576D09"/>
    <w:rsid w:val="0057756F"/>
    <w:rsid w:val="00577A85"/>
    <w:rsid w:val="00581089"/>
    <w:rsid w:val="00584663"/>
    <w:rsid w:val="005862B2"/>
    <w:rsid w:val="00592596"/>
    <w:rsid w:val="00597C27"/>
    <w:rsid w:val="005A0730"/>
    <w:rsid w:val="005A37D0"/>
    <w:rsid w:val="005A7EE9"/>
    <w:rsid w:val="005B172C"/>
    <w:rsid w:val="005B2F4A"/>
    <w:rsid w:val="005B4657"/>
    <w:rsid w:val="005B5424"/>
    <w:rsid w:val="005B543E"/>
    <w:rsid w:val="005B6962"/>
    <w:rsid w:val="005B6A2A"/>
    <w:rsid w:val="005B6CF8"/>
    <w:rsid w:val="005C286A"/>
    <w:rsid w:val="005C342F"/>
    <w:rsid w:val="005C7273"/>
    <w:rsid w:val="005D03B6"/>
    <w:rsid w:val="005D15EC"/>
    <w:rsid w:val="005D4E01"/>
    <w:rsid w:val="005D6961"/>
    <w:rsid w:val="005E2E87"/>
    <w:rsid w:val="005E3F53"/>
    <w:rsid w:val="005F0109"/>
    <w:rsid w:val="005F4ABA"/>
    <w:rsid w:val="005F4BD3"/>
    <w:rsid w:val="005F5910"/>
    <w:rsid w:val="006002A3"/>
    <w:rsid w:val="00606062"/>
    <w:rsid w:val="00607F4F"/>
    <w:rsid w:val="00610CC1"/>
    <w:rsid w:val="00615C24"/>
    <w:rsid w:val="00620489"/>
    <w:rsid w:val="006226A8"/>
    <w:rsid w:val="00622A23"/>
    <w:rsid w:val="00626556"/>
    <w:rsid w:val="00627AA6"/>
    <w:rsid w:val="0063038C"/>
    <w:rsid w:val="00631FDB"/>
    <w:rsid w:val="00633F03"/>
    <w:rsid w:val="0064509E"/>
    <w:rsid w:val="006461CB"/>
    <w:rsid w:val="00655685"/>
    <w:rsid w:val="006566B2"/>
    <w:rsid w:val="0065676A"/>
    <w:rsid w:val="0066252C"/>
    <w:rsid w:val="00664E41"/>
    <w:rsid w:val="00667982"/>
    <w:rsid w:val="00670AEB"/>
    <w:rsid w:val="006729EB"/>
    <w:rsid w:val="0067420C"/>
    <w:rsid w:val="00674E28"/>
    <w:rsid w:val="006772CD"/>
    <w:rsid w:val="00680969"/>
    <w:rsid w:val="00680C46"/>
    <w:rsid w:val="006859E5"/>
    <w:rsid w:val="00691059"/>
    <w:rsid w:val="006953D4"/>
    <w:rsid w:val="00697CDA"/>
    <w:rsid w:val="006A0C5D"/>
    <w:rsid w:val="006A1632"/>
    <w:rsid w:val="006A3452"/>
    <w:rsid w:val="006A52E7"/>
    <w:rsid w:val="006A575C"/>
    <w:rsid w:val="006B0C1B"/>
    <w:rsid w:val="006B1024"/>
    <w:rsid w:val="006B1854"/>
    <w:rsid w:val="006B257F"/>
    <w:rsid w:val="006C0B41"/>
    <w:rsid w:val="006C1C5E"/>
    <w:rsid w:val="006C1D5B"/>
    <w:rsid w:val="006C1F2D"/>
    <w:rsid w:val="006C3B01"/>
    <w:rsid w:val="006C574E"/>
    <w:rsid w:val="006C7CD8"/>
    <w:rsid w:val="006D00CB"/>
    <w:rsid w:val="006D25A3"/>
    <w:rsid w:val="006D3CEC"/>
    <w:rsid w:val="006D7EDB"/>
    <w:rsid w:val="006E44CB"/>
    <w:rsid w:val="006E6DDA"/>
    <w:rsid w:val="006F22E1"/>
    <w:rsid w:val="006F5CB2"/>
    <w:rsid w:val="006F62B9"/>
    <w:rsid w:val="006F7832"/>
    <w:rsid w:val="00703491"/>
    <w:rsid w:val="00706EBD"/>
    <w:rsid w:val="00712575"/>
    <w:rsid w:val="00715114"/>
    <w:rsid w:val="007169AC"/>
    <w:rsid w:val="00723382"/>
    <w:rsid w:val="007308D5"/>
    <w:rsid w:val="0073111D"/>
    <w:rsid w:val="00740770"/>
    <w:rsid w:val="00746EE9"/>
    <w:rsid w:val="00747D91"/>
    <w:rsid w:val="007500B4"/>
    <w:rsid w:val="00750C55"/>
    <w:rsid w:val="00750F22"/>
    <w:rsid w:val="00753534"/>
    <w:rsid w:val="00765EA7"/>
    <w:rsid w:val="00770315"/>
    <w:rsid w:val="00770C71"/>
    <w:rsid w:val="00776678"/>
    <w:rsid w:val="007832CF"/>
    <w:rsid w:val="00786854"/>
    <w:rsid w:val="00791EE2"/>
    <w:rsid w:val="00792BDC"/>
    <w:rsid w:val="007941DF"/>
    <w:rsid w:val="007959C1"/>
    <w:rsid w:val="007971F4"/>
    <w:rsid w:val="007A071F"/>
    <w:rsid w:val="007B0E64"/>
    <w:rsid w:val="007B1640"/>
    <w:rsid w:val="007B2A3D"/>
    <w:rsid w:val="007B35C7"/>
    <w:rsid w:val="007C3FEF"/>
    <w:rsid w:val="007C666C"/>
    <w:rsid w:val="007C6B57"/>
    <w:rsid w:val="007D2E0C"/>
    <w:rsid w:val="007D5B8F"/>
    <w:rsid w:val="007D68B1"/>
    <w:rsid w:val="007D7A3F"/>
    <w:rsid w:val="007E06B9"/>
    <w:rsid w:val="007E1E9E"/>
    <w:rsid w:val="007E37C6"/>
    <w:rsid w:val="007E52EB"/>
    <w:rsid w:val="007E530A"/>
    <w:rsid w:val="007E5E07"/>
    <w:rsid w:val="007F37EF"/>
    <w:rsid w:val="007F3FB7"/>
    <w:rsid w:val="007F5200"/>
    <w:rsid w:val="007F5E4F"/>
    <w:rsid w:val="00800A40"/>
    <w:rsid w:val="00807D14"/>
    <w:rsid w:val="00811514"/>
    <w:rsid w:val="0081444F"/>
    <w:rsid w:val="008239EB"/>
    <w:rsid w:val="008253E9"/>
    <w:rsid w:val="00830D9A"/>
    <w:rsid w:val="008336F1"/>
    <w:rsid w:val="008367BC"/>
    <w:rsid w:val="008370F4"/>
    <w:rsid w:val="00840473"/>
    <w:rsid w:val="00841D4B"/>
    <w:rsid w:val="0084668E"/>
    <w:rsid w:val="0085229A"/>
    <w:rsid w:val="008572AB"/>
    <w:rsid w:val="0086192E"/>
    <w:rsid w:val="0086332C"/>
    <w:rsid w:val="008652D8"/>
    <w:rsid w:val="0086610A"/>
    <w:rsid w:val="00867E98"/>
    <w:rsid w:val="008706CF"/>
    <w:rsid w:val="0087787D"/>
    <w:rsid w:val="008779F9"/>
    <w:rsid w:val="00877F28"/>
    <w:rsid w:val="00883AE8"/>
    <w:rsid w:val="00887635"/>
    <w:rsid w:val="008931A7"/>
    <w:rsid w:val="00893E6B"/>
    <w:rsid w:val="00894925"/>
    <w:rsid w:val="008A08BA"/>
    <w:rsid w:val="008A3256"/>
    <w:rsid w:val="008A449D"/>
    <w:rsid w:val="008B3F82"/>
    <w:rsid w:val="008B5E08"/>
    <w:rsid w:val="008B7594"/>
    <w:rsid w:val="008B785E"/>
    <w:rsid w:val="008C2249"/>
    <w:rsid w:val="008C3025"/>
    <w:rsid w:val="008C6EE7"/>
    <w:rsid w:val="008C7FE0"/>
    <w:rsid w:val="008D1CD0"/>
    <w:rsid w:val="008D1DB7"/>
    <w:rsid w:val="008D42B1"/>
    <w:rsid w:val="008D5747"/>
    <w:rsid w:val="008E10C4"/>
    <w:rsid w:val="008E14A7"/>
    <w:rsid w:val="008E5C50"/>
    <w:rsid w:val="008E649D"/>
    <w:rsid w:val="008F4A26"/>
    <w:rsid w:val="008F6C6A"/>
    <w:rsid w:val="009031A5"/>
    <w:rsid w:val="009077C5"/>
    <w:rsid w:val="00907B2C"/>
    <w:rsid w:val="00915524"/>
    <w:rsid w:val="009162FC"/>
    <w:rsid w:val="00926682"/>
    <w:rsid w:val="009272C6"/>
    <w:rsid w:val="009275A6"/>
    <w:rsid w:val="00931393"/>
    <w:rsid w:val="009426D9"/>
    <w:rsid w:val="00943873"/>
    <w:rsid w:val="009440D4"/>
    <w:rsid w:val="0094587C"/>
    <w:rsid w:val="009529C0"/>
    <w:rsid w:val="00953EAA"/>
    <w:rsid w:val="00954B7D"/>
    <w:rsid w:val="00955570"/>
    <w:rsid w:val="009606E0"/>
    <w:rsid w:val="009620E4"/>
    <w:rsid w:val="00967C20"/>
    <w:rsid w:val="009742C8"/>
    <w:rsid w:val="00975675"/>
    <w:rsid w:val="00976AE8"/>
    <w:rsid w:val="009829E6"/>
    <w:rsid w:val="00982C04"/>
    <w:rsid w:val="00983485"/>
    <w:rsid w:val="00985B65"/>
    <w:rsid w:val="0099566B"/>
    <w:rsid w:val="00997EDE"/>
    <w:rsid w:val="009A2D25"/>
    <w:rsid w:val="009A45E7"/>
    <w:rsid w:val="009B45FA"/>
    <w:rsid w:val="009B6346"/>
    <w:rsid w:val="009B674C"/>
    <w:rsid w:val="009C1A08"/>
    <w:rsid w:val="009C2BAE"/>
    <w:rsid w:val="009C523F"/>
    <w:rsid w:val="009D23FC"/>
    <w:rsid w:val="009D6163"/>
    <w:rsid w:val="009E11D4"/>
    <w:rsid w:val="009E1F02"/>
    <w:rsid w:val="009E21FB"/>
    <w:rsid w:val="009E3613"/>
    <w:rsid w:val="009E54E8"/>
    <w:rsid w:val="009E54F3"/>
    <w:rsid w:val="009F0C8D"/>
    <w:rsid w:val="009F1AD0"/>
    <w:rsid w:val="009F629A"/>
    <w:rsid w:val="009F6EEE"/>
    <w:rsid w:val="00A0272A"/>
    <w:rsid w:val="00A07015"/>
    <w:rsid w:val="00A070FF"/>
    <w:rsid w:val="00A105D9"/>
    <w:rsid w:val="00A10BDE"/>
    <w:rsid w:val="00A155C9"/>
    <w:rsid w:val="00A17572"/>
    <w:rsid w:val="00A17E90"/>
    <w:rsid w:val="00A208FC"/>
    <w:rsid w:val="00A2159E"/>
    <w:rsid w:val="00A243C7"/>
    <w:rsid w:val="00A24684"/>
    <w:rsid w:val="00A3266D"/>
    <w:rsid w:val="00A33EB6"/>
    <w:rsid w:val="00A35AC1"/>
    <w:rsid w:val="00A4048F"/>
    <w:rsid w:val="00A427EA"/>
    <w:rsid w:val="00A43E87"/>
    <w:rsid w:val="00A45F02"/>
    <w:rsid w:val="00A4644A"/>
    <w:rsid w:val="00A468AC"/>
    <w:rsid w:val="00A55776"/>
    <w:rsid w:val="00A6461F"/>
    <w:rsid w:val="00A65001"/>
    <w:rsid w:val="00A658D4"/>
    <w:rsid w:val="00A67278"/>
    <w:rsid w:val="00A72138"/>
    <w:rsid w:val="00A736F9"/>
    <w:rsid w:val="00A73712"/>
    <w:rsid w:val="00A74909"/>
    <w:rsid w:val="00A81830"/>
    <w:rsid w:val="00A83D53"/>
    <w:rsid w:val="00A864AF"/>
    <w:rsid w:val="00A86B11"/>
    <w:rsid w:val="00A94731"/>
    <w:rsid w:val="00A958AA"/>
    <w:rsid w:val="00AA13B2"/>
    <w:rsid w:val="00AA296B"/>
    <w:rsid w:val="00AA5B67"/>
    <w:rsid w:val="00AA64B8"/>
    <w:rsid w:val="00AB64DE"/>
    <w:rsid w:val="00AC06CB"/>
    <w:rsid w:val="00AC08B2"/>
    <w:rsid w:val="00AC25E0"/>
    <w:rsid w:val="00AC3358"/>
    <w:rsid w:val="00AC72B7"/>
    <w:rsid w:val="00AD2330"/>
    <w:rsid w:val="00AD389B"/>
    <w:rsid w:val="00AD60AC"/>
    <w:rsid w:val="00AE0762"/>
    <w:rsid w:val="00AE3B89"/>
    <w:rsid w:val="00AE4D5B"/>
    <w:rsid w:val="00AE7D78"/>
    <w:rsid w:val="00AF10AF"/>
    <w:rsid w:val="00AF388F"/>
    <w:rsid w:val="00AF4695"/>
    <w:rsid w:val="00AF673B"/>
    <w:rsid w:val="00B0040B"/>
    <w:rsid w:val="00B004CD"/>
    <w:rsid w:val="00B01F16"/>
    <w:rsid w:val="00B02155"/>
    <w:rsid w:val="00B23095"/>
    <w:rsid w:val="00B24C20"/>
    <w:rsid w:val="00B266AE"/>
    <w:rsid w:val="00B3025D"/>
    <w:rsid w:val="00B32625"/>
    <w:rsid w:val="00B33172"/>
    <w:rsid w:val="00B3648C"/>
    <w:rsid w:val="00B411E1"/>
    <w:rsid w:val="00B440B2"/>
    <w:rsid w:val="00B63F72"/>
    <w:rsid w:val="00B65459"/>
    <w:rsid w:val="00B84573"/>
    <w:rsid w:val="00B861FC"/>
    <w:rsid w:val="00B86AD4"/>
    <w:rsid w:val="00B87143"/>
    <w:rsid w:val="00B9280E"/>
    <w:rsid w:val="00B92AE7"/>
    <w:rsid w:val="00B93150"/>
    <w:rsid w:val="00B93A69"/>
    <w:rsid w:val="00B9472C"/>
    <w:rsid w:val="00B95866"/>
    <w:rsid w:val="00BA1743"/>
    <w:rsid w:val="00BA5D97"/>
    <w:rsid w:val="00BB364B"/>
    <w:rsid w:val="00BB5EC8"/>
    <w:rsid w:val="00BC0F58"/>
    <w:rsid w:val="00BC1E90"/>
    <w:rsid w:val="00BC1F8B"/>
    <w:rsid w:val="00BC220A"/>
    <w:rsid w:val="00BC56E7"/>
    <w:rsid w:val="00BD1FD0"/>
    <w:rsid w:val="00BD361A"/>
    <w:rsid w:val="00BD69F8"/>
    <w:rsid w:val="00BD74B1"/>
    <w:rsid w:val="00BE30DF"/>
    <w:rsid w:val="00BE405D"/>
    <w:rsid w:val="00BE470B"/>
    <w:rsid w:val="00BF0DEC"/>
    <w:rsid w:val="00BF7324"/>
    <w:rsid w:val="00C0003A"/>
    <w:rsid w:val="00C01B20"/>
    <w:rsid w:val="00C04544"/>
    <w:rsid w:val="00C05D75"/>
    <w:rsid w:val="00C0716B"/>
    <w:rsid w:val="00C1061A"/>
    <w:rsid w:val="00C119F4"/>
    <w:rsid w:val="00C12940"/>
    <w:rsid w:val="00C175AB"/>
    <w:rsid w:val="00C21FC5"/>
    <w:rsid w:val="00C22566"/>
    <w:rsid w:val="00C27FB9"/>
    <w:rsid w:val="00C34628"/>
    <w:rsid w:val="00C34EAB"/>
    <w:rsid w:val="00C36BAC"/>
    <w:rsid w:val="00C37F28"/>
    <w:rsid w:val="00C411C9"/>
    <w:rsid w:val="00C447D7"/>
    <w:rsid w:val="00C452DE"/>
    <w:rsid w:val="00C468ED"/>
    <w:rsid w:val="00C4700C"/>
    <w:rsid w:val="00C62BA2"/>
    <w:rsid w:val="00C657FC"/>
    <w:rsid w:val="00C66227"/>
    <w:rsid w:val="00C80B38"/>
    <w:rsid w:val="00C81CED"/>
    <w:rsid w:val="00C82835"/>
    <w:rsid w:val="00C86502"/>
    <w:rsid w:val="00C87ECD"/>
    <w:rsid w:val="00C910AE"/>
    <w:rsid w:val="00C9307F"/>
    <w:rsid w:val="00C942C2"/>
    <w:rsid w:val="00C96EBE"/>
    <w:rsid w:val="00CA23C5"/>
    <w:rsid w:val="00CA28D0"/>
    <w:rsid w:val="00CA77C5"/>
    <w:rsid w:val="00CB4811"/>
    <w:rsid w:val="00CB79AA"/>
    <w:rsid w:val="00CB7CA0"/>
    <w:rsid w:val="00CC15E4"/>
    <w:rsid w:val="00CC2BA0"/>
    <w:rsid w:val="00CC652D"/>
    <w:rsid w:val="00CD128D"/>
    <w:rsid w:val="00CD2717"/>
    <w:rsid w:val="00CD3479"/>
    <w:rsid w:val="00CD465F"/>
    <w:rsid w:val="00CD5080"/>
    <w:rsid w:val="00CD5495"/>
    <w:rsid w:val="00CD60F7"/>
    <w:rsid w:val="00CE3C7D"/>
    <w:rsid w:val="00CE4651"/>
    <w:rsid w:val="00CE58D8"/>
    <w:rsid w:val="00CF2A15"/>
    <w:rsid w:val="00CF30B5"/>
    <w:rsid w:val="00D006EE"/>
    <w:rsid w:val="00D03CF4"/>
    <w:rsid w:val="00D05F0C"/>
    <w:rsid w:val="00D0625D"/>
    <w:rsid w:val="00D11598"/>
    <w:rsid w:val="00D21CC7"/>
    <w:rsid w:val="00D2212C"/>
    <w:rsid w:val="00D2548A"/>
    <w:rsid w:val="00D25697"/>
    <w:rsid w:val="00D26D71"/>
    <w:rsid w:val="00D32DCA"/>
    <w:rsid w:val="00D36A79"/>
    <w:rsid w:val="00D36C10"/>
    <w:rsid w:val="00D47F6B"/>
    <w:rsid w:val="00D51969"/>
    <w:rsid w:val="00D60237"/>
    <w:rsid w:val="00D606C4"/>
    <w:rsid w:val="00D646D9"/>
    <w:rsid w:val="00D6791D"/>
    <w:rsid w:val="00D703D8"/>
    <w:rsid w:val="00D719AA"/>
    <w:rsid w:val="00D719D9"/>
    <w:rsid w:val="00D7742D"/>
    <w:rsid w:val="00D829A1"/>
    <w:rsid w:val="00D839BC"/>
    <w:rsid w:val="00D87445"/>
    <w:rsid w:val="00D95CEB"/>
    <w:rsid w:val="00DA01E9"/>
    <w:rsid w:val="00DA5FC3"/>
    <w:rsid w:val="00DA651A"/>
    <w:rsid w:val="00DA7F64"/>
    <w:rsid w:val="00DB7537"/>
    <w:rsid w:val="00DC25B5"/>
    <w:rsid w:val="00DC566C"/>
    <w:rsid w:val="00DD4E56"/>
    <w:rsid w:val="00DD74F5"/>
    <w:rsid w:val="00DE21CD"/>
    <w:rsid w:val="00DE41C6"/>
    <w:rsid w:val="00DE6657"/>
    <w:rsid w:val="00DF12E1"/>
    <w:rsid w:val="00DF17BB"/>
    <w:rsid w:val="00DF1EFC"/>
    <w:rsid w:val="00E00F6E"/>
    <w:rsid w:val="00E0180F"/>
    <w:rsid w:val="00E01CA7"/>
    <w:rsid w:val="00E05ABB"/>
    <w:rsid w:val="00E10CED"/>
    <w:rsid w:val="00E126BE"/>
    <w:rsid w:val="00E14F00"/>
    <w:rsid w:val="00E16C98"/>
    <w:rsid w:val="00E2068D"/>
    <w:rsid w:val="00E207E2"/>
    <w:rsid w:val="00E23567"/>
    <w:rsid w:val="00E27EBD"/>
    <w:rsid w:val="00E32222"/>
    <w:rsid w:val="00E451E4"/>
    <w:rsid w:val="00E474F3"/>
    <w:rsid w:val="00E62951"/>
    <w:rsid w:val="00E70A96"/>
    <w:rsid w:val="00E73BB2"/>
    <w:rsid w:val="00E75B3D"/>
    <w:rsid w:val="00E83299"/>
    <w:rsid w:val="00E84A2F"/>
    <w:rsid w:val="00E872C2"/>
    <w:rsid w:val="00E90D41"/>
    <w:rsid w:val="00E97FBC"/>
    <w:rsid w:val="00EB0142"/>
    <w:rsid w:val="00EB11CD"/>
    <w:rsid w:val="00EB1207"/>
    <w:rsid w:val="00EC079E"/>
    <w:rsid w:val="00EC136B"/>
    <w:rsid w:val="00EC1614"/>
    <w:rsid w:val="00EC726D"/>
    <w:rsid w:val="00ED03F0"/>
    <w:rsid w:val="00ED22F4"/>
    <w:rsid w:val="00ED2ACF"/>
    <w:rsid w:val="00EE0D66"/>
    <w:rsid w:val="00EE3CF1"/>
    <w:rsid w:val="00EE41EA"/>
    <w:rsid w:val="00EE7143"/>
    <w:rsid w:val="00EE78A5"/>
    <w:rsid w:val="00EF2F35"/>
    <w:rsid w:val="00EF45B6"/>
    <w:rsid w:val="00EF463B"/>
    <w:rsid w:val="00EF7A94"/>
    <w:rsid w:val="00F004EB"/>
    <w:rsid w:val="00F01740"/>
    <w:rsid w:val="00F01B01"/>
    <w:rsid w:val="00F01E0F"/>
    <w:rsid w:val="00F03458"/>
    <w:rsid w:val="00F07323"/>
    <w:rsid w:val="00F227A3"/>
    <w:rsid w:val="00F27993"/>
    <w:rsid w:val="00F30588"/>
    <w:rsid w:val="00F30C2D"/>
    <w:rsid w:val="00F33DE4"/>
    <w:rsid w:val="00F3710D"/>
    <w:rsid w:val="00F46384"/>
    <w:rsid w:val="00F4663B"/>
    <w:rsid w:val="00F55F57"/>
    <w:rsid w:val="00F630FB"/>
    <w:rsid w:val="00F63434"/>
    <w:rsid w:val="00F65741"/>
    <w:rsid w:val="00F65D5D"/>
    <w:rsid w:val="00F66493"/>
    <w:rsid w:val="00F83273"/>
    <w:rsid w:val="00F85657"/>
    <w:rsid w:val="00F93FA7"/>
    <w:rsid w:val="00F9563F"/>
    <w:rsid w:val="00F97C4C"/>
    <w:rsid w:val="00FA4922"/>
    <w:rsid w:val="00FA7961"/>
    <w:rsid w:val="00FB056E"/>
    <w:rsid w:val="00FB2816"/>
    <w:rsid w:val="00FB35D9"/>
    <w:rsid w:val="00FC165B"/>
    <w:rsid w:val="00FD7CC6"/>
    <w:rsid w:val="00FE33B8"/>
    <w:rsid w:val="00FF0FFF"/>
    <w:rsid w:val="00FF4DB3"/>
    <w:rsid w:val="00FF5888"/>
    <w:rsid w:val="00FF7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2d2d2,#cdcdcd,#c8c8c8"/>
    </o:shapedefaults>
    <o:shapelayout v:ext="edit">
      <o:idmap v:ext="edit" data="1"/>
    </o:shapelayout>
  </w:shapeDefaults>
  <w:decimalSymbol w:val=","/>
  <w:listSeparator w:val=";"/>
  <w14:docId w14:val="6F7C2F03"/>
  <w15:docId w15:val="{DB9D103B-A67E-47C4-8E0F-4555C78C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90A"/>
    <w:pPr>
      <w:spacing w:after="200" w:line="240" w:lineRule="atLeast"/>
      <w:ind w:left="1080"/>
    </w:pPr>
    <w:rPr>
      <w:rFonts w:ascii="Tahoma" w:hAnsi="Tahoma" w:cs="Tahoma"/>
      <w:lang w:val="nl-NL" w:eastAsia="nl-NL"/>
    </w:rPr>
  </w:style>
  <w:style w:type="paragraph" w:styleId="Heading1">
    <w:name w:val="heading 1"/>
    <w:next w:val="BodyText"/>
    <w:link w:val="Heading1Char"/>
    <w:qFormat/>
    <w:rsid w:val="00F9563F"/>
    <w:pPr>
      <w:keepNext/>
      <w:numPr>
        <w:numId w:val="5"/>
      </w:numPr>
      <w:spacing w:before="720" w:after="480" w:line="360" w:lineRule="atLeast"/>
      <w:outlineLvl w:val="0"/>
    </w:pPr>
    <w:rPr>
      <w:rFonts w:ascii="Tahoma" w:hAnsi="Tahoma" w:cs="Tahoma"/>
      <w:spacing w:val="-10"/>
      <w:sz w:val="52"/>
      <w:szCs w:val="52"/>
      <w:lang w:val="nl-NL" w:eastAsia="nl-NL"/>
    </w:rPr>
  </w:style>
  <w:style w:type="paragraph" w:styleId="Heading2">
    <w:name w:val="heading 2"/>
    <w:next w:val="BodyText"/>
    <w:link w:val="Heading2Char"/>
    <w:qFormat/>
    <w:rsid w:val="00C37F28"/>
    <w:pPr>
      <w:keepNext/>
      <w:numPr>
        <w:ilvl w:val="1"/>
        <w:numId w:val="5"/>
      </w:numPr>
      <w:spacing w:before="360" w:after="120"/>
      <w:outlineLvl w:val="1"/>
    </w:pPr>
    <w:rPr>
      <w:rFonts w:ascii="Tahoma" w:hAnsi="Tahoma" w:cs="Tahoma"/>
      <w:spacing w:val="8"/>
      <w:kern w:val="28"/>
      <w:sz w:val="32"/>
      <w:szCs w:val="32"/>
      <w:lang w:val="nl-NL" w:eastAsia="nl-NL"/>
    </w:rPr>
  </w:style>
  <w:style w:type="paragraph" w:styleId="Heading3">
    <w:name w:val="heading 3"/>
    <w:next w:val="BodyText"/>
    <w:link w:val="Heading3Char"/>
    <w:qFormat/>
    <w:rsid w:val="00F9563F"/>
    <w:pPr>
      <w:keepNext/>
      <w:numPr>
        <w:ilvl w:val="2"/>
        <w:numId w:val="5"/>
      </w:numPr>
      <w:spacing w:before="480" w:after="240" w:line="240" w:lineRule="atLeast"/>
      <w:outlineLvl w:val="2"/>
    </w:pPr>
    <w:rPr>
      <w:rFonts w:ascii="Tahoma" w:hAnsi="Tahoma" w:cs="Tahoma"/>
      <w:spacing w:val="10"/>
      <w:kern w:val="28"/>
      <w:sz w:val="28"/>
      <w:szCs w:val="28"/>
      <w:lang w:val="nl-NL" w:eastAsia="nl-NL"/>
    </w:rPr>
  </w:style>
  <w:style w:type="paragraph" w:styleId="Heading4">
    <w:name w:val="heading 4"/>
    <w:basedOn w:val="Normal"/>
    <w:next w:val="BodyText"/>
    <w:link w:val="Heading4Char"/>
    <w:qFormat/>
    <w:rsid w:val="00F9563F"/>
    <w:pPr>
      <w:keepNext/>
      <w:keepLines/>
      <w:numPr>
        <w:ilvl w:val="3"/>
        <w:numId w:val="5"/>
      </w:numPr>
      <w:spacing w:before="240" w:after="240" w:line="220" w:lineRule="atLeast"/>
      <w:outlineLvl w:val="3"/>
    </w:pPr>
    <w:rPr>
      <w:b/>
      <w:spacing w:val="-4"/>
      <w:kern w:val="28"/>
      <w:sz w:val="18"/>
      <w:szCs w:val="18"/>
    </w:rPr>
  </w:style>
  <w:style w:type="paragraph" w:styleId="Heading5">
    <w:name w:val="heading 5"/>
    <w:basedOn w:val="Normal"/>
    <w:next w:val="BodyText"/>
    <w:link w:val="Heading5Char"/>
    <w:qFormat/>
    <w:rsid w:val="00F9563F"/>
    <w:pPr>
      <w:keepNext/>
      <w:keepLines/>
      <w:numPr>
        <w:ilvl w:val="4"/>
        <w:numId w:val="5"/>
      </w:numPr>
      <w:spacing w:before="220" w:after="120" w:line="220" w:lineRule="atLeast"/>
      <w:outlineLvl w:val="4"/>
    </w:pPr>
    <w:rPr>
      <w:rFonts w:ascii="Times New Roman" w:hAnsi="Times New Roman" w:cs="Times New Roman"/>
      <w:b/>
      <w:i/>
      <w:spacing w:val="-4"/>
      <w:kern w:val="28"/>
    </w:rPr>
  </w:style>
  <w:style w:type="paragraph" w:styleId="Heading6">
    <w:name w:val="heading 6"/>
    <w:basedOn w:val="Normal"/>
    <w:next w:val="BodyText"/>
    <w:link w:val="Heading6Char"/>
    <w:qFormat/>
    <w:rsid w:val="00F9563F"/>
    <w:pPr>
      <w:keepNext/>
      <w:keepLines/>
      <w:numPr>
        <w:ilvl w:val="5"/>
        <w:numId w:val="5"/>
      </w:numPr>
      <w:spacing w:before="140" w:line="220" w:lineRule="atLeast"/>
      <w:outlineLvl w:val="5"/>
    </w:pPr>
    <w:rPr>
      <w:rFonts w:ascii="Times New Roman" w:hAnsi="Times New Roman" w:cs="Times New Roman"/>
      <w:i/>
      <w:spacing w:val="-4"/>
      <w:kern w:val="28"/>
    </w:rPr>
  </w:style>
  <w:style w:type="paragraph" w:styleId="Heading7">
    <w:name w:val="heading 7"/>
    <w:basedOn w:val="Normal"/>
    <w:next w:val="BodyText"/>
    <w:link w:val="Heading7Char"/>
    <w:qFormat/>
    <w:rsid w:val="00F9563F"/>
    <w:pPr>
      <w:keepNext/>
      <w:keepLines/>
      <w:numPr>
        <w:ilvl w:val="6"/>
        <w:numId w:val="5"/>
      </w:numPr>
      <w:tabs>
        <w:tab w:val="left" w:pos="851"/>
      </w:tabs>
      <w:spacing w:before="140" w:line="220" w:lineRule="atLeast"/>
      <w:outlineLvl w:val="6"/>
    </w:pPr>
    <w:rPr>
      <w:rFonts w:cs="Times New Roman"/>
      <w:b/>
      <w:spacing w:val="-4"/>
      <w:kern w:val="28"/>
      <w:sz w:val="18"/>
    </w:rPr>
  </w:style>
  <w:style w:type="paragraph" w:styleId="Heading8">
    <w:name w:val="heading 8"/>
    <w:basedOn w:val="Normal"/>
    <w:next w:val="BodyText"/>
    <w:link w:val="Heading8Char"/>
    <w:qFormat/>
    <w:rsid w:val="00F9563F"/>
    <w:pPr>
      <w:keepNext/>
      <w:keepLines/>
      <w:numPr>
        <w:ilvl w:val="7"/>
        <w:numId w:val="5"/>
      </w:numPr>
      <w:spacing w:before="140" w:line="220" w:lineRule="atLeast"/>
      <w:outlineLvl w:val="7"/>
    </w:pPr>
    <w:rPr>
      <w:i/>
      <w:spacing w:val="-4"/>
      <w:kern w:val="28"/>
      <w:sz w:val="18"/>
      <w:szCs w:val="18"/>
    </w:rPr>
  </w:style>
  <w:style w:type="paragraph" w:styleId="Heading9">
    <w:name w:val="heading 9"/>
    <w:basedOn w:val="Normal"/>
    <w:next w:val="BodyText"/>
    <w:link w:val="Heading9Char"/>
    <w:qFormat/>
    <w:rsid w:val="00F9563F"/>
    <w:pPr>
      <w:keepNext/>
      <w:keepLines/>
      <w:numPr>
        <w:ilvl w:val="8"/>
        <w:numId w:val="5"/>
      </w:numPr>
      <w:spacing w:before="140" w:line="220" w:lineRule="atLeast"/>
      <w:outlineLvl w:val="8"/>
    </w:pPr>
    <w:rPr>
      <w:spacing w:val="-4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1"/>
    <w:qFormat/>
    <w:rsid w:val="002D7F23"/>
    <w:pPr>
      <w:tabs>
        <w:tab w:val="left" w:pos="709"/>
        <w:tab w:val="left" w:leader="dot" w:pos="7088"/>
      </w:tabs>
      <w:ind w:left="851"/>
    </w:pPr>
    <w:rPr>
      <w:spacing w:val="10"/>
      <w:sz w:val="17"/>
      <w:szCs w:val="17"/>
    </w:rPr>
  </w:style>
  <w:style w:type="paragraph" w:styleId="Index1">
    <w:name w:val="index 1"/>
    <w:basedOn w:val="Normal"/>
    <w:semiHidden/>
    <w:rsid w:val="008D5747"/>
    <w:pPr>
      <w:tabs>
        <w:tab w:val="right" w:pos="4080"/>
      </w:tabs>
      <w:ind w:left="360" w:hanging="360"/>
    </w:pPr>
  </w:style>
  <w:style w:type="paragraph" w:styleId="Index2">
    <w:name w:val="index 2"/>
    <w:basedOn w:val="Normal"/>
    <w:semiHidden/>
    <w:rsid w:val="008D5747"/>
    <w:pPr>
      <w:tabs>
        <w:tab w:val="right" w:pos="4080"/>
      </w:tabs>
      <w:ind w:left="720" w:hanging="360"/>
    </w:pPr>
  </w:style>
  <w:style w:type="paragraph" w:styleId="Index3">
    <w:name w:val="index 3"/>
    <w:basedOn w:val="Normal"/>
    <w:semiHidden/>
    <w:rsid w:val="008D5747"/>
    <w:pPr>
      <w:tabs>
        <w:tab w:val="right" w:pos="4080"/>
      </w:tabs>
      <w:ind w:left="720" w:hanging="360"/>
    </w:pPr>
  </w:style>
  <w:style w:type="paragraph" w:styleId="Index4">
    <w:name w:val="index 4"/>
    <w:basedOn w:val="Normal"/>
    <w:semiHidden/>
    <w:rsid w:val="008D5747"/>
    <w:pPr>
      <w:tabs>
        <w:tab w:val="right" w:pos="4080"/>
      </w:tabs>
      <w:ind w:left="720" w:hanging="360"/>
    </w:pPr>
  </w:style>
  <w:style w:type="paragraph" w:styleId="Index5">
    <w:name w:val="index 5"/>
    <w:basedOn w:val="Normal"/>
    <w:semiHidden/>
    <w:rsid w:val="008D5747"/>
    <w:pPr>
      <w:tabs>
        <w:tab w:val="right" w:pos="4080"/>
      </w:tabs>
      <w:ind w:left="720" w:hanging="360"/>
    </w:pPr>
  </w:style>
  <w:style w:type="paragraph" w:styleId="TOC1">
    <w:name w:val="toc 1"/>
    <w:basedOn w:val="Normal"/>
    <w:uiPriority w:val="39"/>
    <w:qFormat/>
    <w:rsid w:val="00776678"/>
    <w:pPr>
      <w:spacing w:before="360" w:after="0"/>
      <w:ind w:left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uiPriority w:val="39"/>
    <w:qFormat/>
    <w:rsid w:val="00776678"/>
    <w:pPr>
      <w:spacing w:before="240" w:after="0"/>
      <w:ind w:left="0"/>
    </w:pPr>
    <w:rPr>
      <w:rFonts w:asciiTheme="minorHAnsi" w:hAnsiTheme="minorHAnsi"/>
      <w:b/>
      <w:bCs/>
    </w:rPr>
  </w:style>
  <w:style w:type="paragraph" w:styleId="TOC3">
    <w:name w:val="toc 3"/>
    <w:basedOn w:val="Normal"/>
    <w:uiPriority w:val="39"/>
    <w:qFormat/>
    <w:rsid w:val="008D5747"/>
    <w:pPr>
      <w:spacing w:after="0"/>
      <w:ind w:left="200"/>
    </w:pPr>
    <w:rPr>
      <w:rFonts w:asciiTheme="minorHAnsi" w:hAnsiTheme="minorHAnsi"/>
    </w:rPr>
  </w:style>
  <w:style w:type="paragraph" w:styleId="TOC4">
    <w:name w:val="toc 4"/>
    <w:basedOn w:val="Normal"/>
    <w:semiHidden/>
    <w:rsid w:val="008D5747"/>
    <w:pPr>
      <w:spacing w:after="0"/>
      <w:ind w:left="400"/>
    </w:pPr>
    <w:rPr>
      <w:rFonts w:asciiTheme="minorHAnsi" w:hAnsiTheme="minorHAnsi"/>
    </w:rPr>
  </w:style>
  <w:style w:type="paragraph" w:styleId="TOC5">
    <w:name w:val="toc 5"/>
    <w:basedOn w:val="Normal"/>
    <w:semiHidden/>
    <w:rsid w:val="008D5747"/>
    <w:pPr>
      <w:spacing w:after="0"/>
      <w:ind w:left="600"/>
    </w:pPr>
    <w:rPr>
      <w:rFonts w:asciiTheme="minorHAnsi" w:hAnsiTheme="minorHAnsi"/>
    </w:rPr>
  </w:style>
  <w:style w:type="paragraph" w:styleId="FootnoteText">
    <w:name w:val="footnote text"/>
    <w:aliases w:val="Voetnoottekst Char"/>
    <w:basedOn w:val="Normal"/>
    <w:link w:val="FootnoteTextChar"/>
    <w:rsid w:val="008D5747"/>
  </w:style>
  <w:style w:type="paragraph" w:styleId="CommentText">
    <w:name w:val="annotation text"/>
    <w:basedOn w:val="Normal"/>
    <w:semiHidden/>
    <w:rsid w:val="008D5747"/>
  </w:style>
  <w:style w:type="paragraph" w:styleId="Header">
    <w:name w:val="header"/>
    <w:basedOn w:val="Ondertitelcursief"/>
    <w:link w:val="HeaderChar"/>
    <w:uiPriority w:val="99"/>
    <w:rsid w:val="000320FD"/>
    <w:pPr>
      <w:tabs>
        <w:tab w:val="center" w:pos="4320"/>
        <w:tab w:val="right" w:pos="8640"/>
      </w:tabs>
    </w:pPr>
    <w:rPr>
      <w:sz w:val="16"/>
    </w:rPr>
  </w:style>
  <w:style w:type="paragraph" w:styleId="Footer">
    <w:name w:val="footer"/>
    <w:aliases w:val="Voettekst Char"/>
    <w:basedOn w:val="Header"/>
    <w:link w:val="FooterChar"/>
    <w:rsid w:val="008D5747"/>
  </w:style>
  <w:style w:type="paragraph" w:styleId="IndexHeading">
    <w:name w:val="index heading"/>
    <w:basedOn w:val="Normal"/>
    <w:next w:val="Index1"/>
    <w:semiHidden/>
    <w:rsid w:val="008D5747"/>
    <w:pPr>
      <w:keepNext/>
      <w:spacing w:before="440" w:line="220" w:lineRule="atLeast"/>
      <w:ind w:left="0"/>
    </w:pPr>
    <w:rPr>
      <w:b/>
      <w:caps/>
      <w:sz w:val="24"/>
      <w:szCs w:val="24"/>
    </w:rPr>
  </w:style>
  <w:style w:type="paragraph" w:styleId="Caption">
    <w:name w:val="caption"/>
    <w:next w:val="BodyText"/>
    <w:qFormat/>
    <w:rsid w:val="007D6778"/>
    <w:pPr>
      <w:keepNext/>
      <w:tabs>
        <w:tab w:val="left" w:pos="851"/>
      </w:tabs>
      <w:spacing w:before="120" w:line="180" w:lineRule="atLeast"/>
      <w:ind w:left="851" w:hanging="851"/>
    </w:pPr>
    <w:rPr>
      <w:rFonts w:ascii="Tahoma" w:hAnsi="Tahoma" w:cs="Tahoma"/>
      <w:i/>
      <w:spacing w:val="6"/>
      <w:sz w:val="16"/>
      <w:szCs w:val="16"/>
      <w:lang w:val="nl-NL" w:eastAsia="nl-NL"/>
    </w:rPr>
  </w:style>
  <w:style w:type="paragraph" w:styleId="TableofFigures">
    <w:name w:val="table of figures"/>
    <w:basedOn w:val="Normal"/>
    <w:semiHidden/>
    <w:rsid w:val="008D5747"/>
    <w:pPr>
      <w:ind w:left="1440" w:hanging="360"/>
    </w:pPr>
  </w:style>
  <w:style w:type="paragraph" w:styleId="EndnoteText">
    <w:name w:val="endnote text"/>
    <w:basedOn w:val="Normal"/>
    <w:semiHidden/>
    <w:rsid w:val="008D5747"/>
  </w:style>
  <w:style w:type="paragraph" w:styleId="TableofAuthorities">
    <w:name w:val="table of authorities"/>
    <w:basedOn w:val="Normal"/>
    <w:semiHidden/>
    <w:rsid w:val="008D5747"/>
    <w:pPr>
      <w:tabs>
        <w:tab w:val="right" w:leader="dot" w:pos="7560"/>
      </w:tabs>
      <w:ind w:left="1440" w:hanging="360"/>
    </w:pPr>
  </w:style>
  <w:style w:type="paragraph" w:styleId="MacroText">
    <w:name w:val="macro"/>
    <w:basedOn w:val="Normal"/>
    <w:semiHidden/>
    <w:rsid w:val="008D5747"/>
    <w:rPr>
      <w:rFonts w:ascii="Courier New" w:hAnsi="Courier New" w:cs="Courier New"/>
    </w:rPr>
  </w:style>
  <w:style w:type="paragraph" w:styleId="TOAHeading">
    <w:name w:val="toa heading"/>
    <w:basedOn w:val="Normal"/>
    <w:next w:val="TableofAuthorities"/>
    <w:semiHidden/>
    <w:rsid w:val="008D5747"/>
    <w:pPr>
      <w:keepNext/>
      <w:spacing w:before="240" w:after="120" w:line="360" w:lineRule="exact"/>
    </w:pPr>
    <w:rPr>
      <w:rFonts w:ascii="Arial" w:hAnsi="Arial" w:cs="Arial"/>
      <w:b/>
      <w:kern w:val="28"/>
      <w:sz w:val="28"/>
      <w:szCs w:val="28"/>
    </w:rPr>
  </w:style>
  <w:style w:type="paragraph" w:styleId="ListBullet">
    <w:name w:val="List Bullet"/>
    <w:basedOn w:val="BodyText"/>
    <w:rsid w:val="00C9683E"/>
    <w:pPr>
      <w:numPr>
        <w:numId w:val="1"/>
      </w:numPr>
      <w:tabs>
        <w:tab w:val="clear" w:pos="709"/>
        <w:tab w:val="clear" w:pos="7088"/>
      </w:tabs>
      <w:spacing w:line="240" w:lineRule="exact"/>
      <w:ind w:left="426" w:hanging="426"/>
    </w:pPr>
  </w:style>
  <w:style w:type="paragraph" w:styleId="ListNumber">
    <w:name w:val="List Number"/>
    <w:qFormat/>
    <w:rsid w:val="007D6778"/>
    <w:pPr>
      <w:numPr>
        <w:numId w:val="7"/>
      </w:numPr>
      <w:spacing w:after="60" w:line="240" w:lineRule="exact"/>
    </w:pPr>
    <w:rPr>
      <w:rFonts w:ascii="Tahoma" w:hAnsi="Tahoma" w:cs="Tahoma"/>
      <w:spacing w:val="10"/>
      <w:sz w:val="17"/>
      <w:szCs w:val="17"/>
      <w:lang w:val="nl-NL" w:eastAsia="nl-NL"/>
    </w:rPr>
  </w:style>
  <w:style w:type="paragraph" w:styleId="Title">
    <w:name w:val="Title"/>
    <w:basedOn w:val="Normal"/>
    <w:next w:val="Normal"/>
    <w:link w:val="TitleChar"/>
    <w:qFormat/>
    <w:rsid w:val="0092266A"/>
    <w:pPr>
      <w:keepNext/>
      <w:keepLines/>
      <w:spacing w:before="600" w:after="360"/>
      <w:ind w:left="0"/>
      <w:jc w:val="center"/>
    </w:pPr>
    <w:rPr>
      <w:b/>
      <w:spacing w:val="14"/>
      <w:kern w:val="28"/>
      <w:sz w:val="40"/>
      <w:szCs w:val="44"/>
    </w:rPr>
  </w:style>
  <w:style w:type="character" w:customStyle="1" w:styleId="BodyTextChar">
    <w:name w:val="Body Text Char"/>
    <w:basedOn w:val="DefaultParagraphFont"/>
    <w:uiPriority w:val="99"/>
    <w:rsid w:val="008D5747"/>
  </w:style>
  <w:style w:type="paragraph" w:styleId="BalloonText">
    <w:name w:val="Balloon Text"/>
    <w:basedOn w:val="Normal"/>
    <w:link w:val="BalloonTextChar"/>
    <w:rsid w:val="008D5747"/>
    <w:rPr>
      <w:sz w:val="16"/>
      <w:szCs w:val="16"/>
    </w:rPr>
  </w:style>
  <w:style w:type="paragraph" w:customStyle="1" w:styleId="Ondertiteltweedepagina">
    <w:name w:val="Ondertitel tweede pagina"/>
    <w:rsid w:val="008D5747"/>
    <w:pPr>
      <w:spacing w:after="200" w:line="240" w:lineRule="atLeast"/>
    </w:pPr>
    <w:rPr>
      <w:rFonts w:ascii="Tahoma" w:hAnsi="Tahoma" w:cs="Tahoma"/>
      <w:i/>
      <w:iCs/>
      <w:color w:val="808080"/>
      <w:spacing w:val="10"/>
      <w:lang w:val="nl-NL" w:eastAsia="nl-NL" w:bidi="nl-NL"/>
    </w:rPr>
  </w:style>
  <w:style w:type="paragraph" w:customStyle="1" w:styleId="Tabeltekstvet">
    <w:name w:val="Tabeltekst vet"/>
    <w:rsid w:val="008D5747"/>
    <w:pPr>
      <w:spacing w:after="200" w:line="240" w:lineRule="atLeast"/>
    </w:pPr>
    <w:rPr>
      <w:rFonts w:ascii="Tahoma" w:hAnsi="Tahoma" w:cs="Tahoma"/>
      <w:b/>
      <w:spacing w:val="6"/>
      <w:sz w:val="15"/>
      <w:szCs w:val="15"/>
      <w:lang w:val="nl-NL" w:eastAsia="nl-NL" w:bidi="nl-NL"/>
    </w:rPr>
  </w:style>
  <w:style w:type="character" w:customStyle="1" w:styleId="BlockQuotationChar">
    <w:name w:val="Block Quotation Char"/>
    <w:basedOn w:val="DefaultParagraphFont"/>
    <w:rsid w:val="008D5747"/>
  </w:style>
  <w:style w:type="paragraph" w:customStyle="1" w:styleId="Blokcitaat">
    <w:name w:val="Blokcitaat"/>
    <w:basedOn w:val="BodyText"/>
    <w:rsid w:val="008D5747"/>
    <w:pPr>
      <w:keepLines/>
      <w:spacing w:after="120"/>
      <w:ind w:left="360"/>
    </w:pPr>
    <w:rPr>
      <w:i/>
      <w:lang w:bidi="nl-NL"/>
    </w:rPr>
  </w:style>
  <w:style w:type="paragraph" w:customStyle="1" w:styleId="Ondertitelcursief">
    <w:name w:val="Ondertitel cursief"/>
    <w:next w:val="BodyText"/>
    <w:rsid w:val="00FC2237"/>
    <w:pPr>
      <w:spacing w:after="200" w:line="320" w:lineRule="exact"/>
    </w:pPr>
    <w:rPr>
      <w:rFonts w:ascii="Tahoma" w:hAnsi="Tahoma" w:cs="Tahoma"/>
      <w:i/>
      <w:color w:val="808080"/>
      <w:spacing w:val="10"/>
      <w:kern w:val="28"/>
      <w:sz w:val="28"/>
      <w:szCs w:val="28"/>
      <w:lang w:val="nl-NL" w:eastAsia="nl-NL" w:bidi="nl-NL"/>
    </w:rPr>
  </w:style>
  <w:style w:type="character" w:customStyle="1" w:styleId="TitleCoverChar">
    <w:name w:val="Title Cover Char"/>
    <w:rsid w:val="008D5747"/>
    <w:rPr>
      <w:rFonts w:ascii="Tahoma" w:hAnsi="Tahoma" w:cs="Tahoma"/>
      <w:b/>
      <w:spacing w:val="20"/>
      <w:kern w:val="28"/>
      <w:sz w:val="60"/>
      <w:szCs w:val="60"/>
      <w:lang w:val="nl-NL" w:eastAsia="nl-NL" w:bidi="nl-NL"/>
    </w:rPr>
  </w:style>
  <w:style w:type="paragraph" w:customStyle="1" w:styleId="Titelopvoorblad">
    <w:name w:val="Titel op voorblad"/>
    <w:basedOn w:val="Normal"/>
    <w:next w:val="Ondertitelcursief"/>
    <w:rsid w:val="008D5747"/>
    <w:pPr>
      <w:keepNext/>
      <w:keepLines/>
      <w:spacing w:before="1920" w:line="600" w:lineRule="exact"/>
      <w:ind w:left="0"/>
    </w:pPr>
    <w:rPr>
      <w:b/>
      <w:spacing w:val="20"/>
      <w:kern w:val="28"/>
      <w:sz w:val="60"/>
      <w:szCs w:val="60"/>
      <w:lang w:bidi="nl-NL"/>
    </w:rPr>
  </w:style>
  <w:style w:type="paragraph" w:customStyle="1" w:styleId="Bedrijfsnaam">
    <w:name w:val="Bedrijfsnaam"/>
    <w:basedOn w:val="Normal"/>
    <w:rsid w:val="008D5747"/>
    <w:pPr>
      <w:keepNext/>
      <w:keepLines/>
      <w:pBdr>
        <w:bottom w:val="single" w:sz="6" w:space="2" w:color="999999"/>
      </w:pBdr>
      <w:spacing w:line="220" w:lineRule="atLeast"/>
      <w:ind w:left="0"/>
    </w:pPr>
    <w:rPr>
      <w:spacing w:val="10"/>
      <w:kern w:val="28"/>
      <w:sz w:val="24"/>
      <w:szCs w:val="24"/>
      <w:lang w:bidi="nl-NL"/>
    </w:rPr>
  </w:style>
  <w:style w:type="paragraph" w:customStyle="1" w:styleId="Tabeltekst">
    <w:name w:val="Tabeltekst"/>
    <w:rsid w:val="008D5747"/>
    <w:pPr>
      <w:spacing w:before="40" w:after="200" w:line="200" w:lineRule="atLeast"/>
    </w:pPr>
    <w:rPr>
      <w:rFonts w:ascii="Tahoma" w:hAnsi="Tahoma" w:cs="Tahoma"/>
      <w:spacing w:val="6"/>
      <w:sz w:val="15"/>
      <w:szCs w:val="15"/>
      <w:lang w:val="nl-NL" w:eastAsia="nl-NL" w:bidi="nl-NL"/>
    </w:rPr>
  </w:style>
  <w:style w:type="character" w:customStyle="1" w:styleId="IndentedBodyTextChar">
    <w:name w:val="Indented Body Text Char"/>
    <w:basedOn w:val="DefaultParagraphFont"/>
    <w:rsid w:val="008D5747"/>
  </w:style>
  <w:style w:type="paragraph" w:customStyle="1" w:styleId="Ingesprongenhoofdtekst">
    <w:name w:val="Ingesprongen hoofdtekst"/>
    <w:basedOn w:val="Normal"/>
    <w:rsid w:val="008D5747"/>
    <w:pPr>
      <w:spacing w:after="80" w:line="312" w:lineRule="auto"/>
      <w:ind w:left="360"/>
    </w:pPr>
    <w:rPr>
      <w:rFonts w:ascii="Verdana" w:hAnsi="Verdana" w:cs="Verdana"/>
      <w:sz w:val="17"/>
      <w:szCs w:val="17"/>
      <w:lang w:bidi="nl-NL"/>
    </w:rPr>
  </w:style>
  <w:style w:type="character" w:styleId="FootnoteReference">
    <w:name w:val="footnote reference"/>
    <w:rsid w:val="008D5747"/>
    <w:rPr>
      <w:vertAlign w:val="superscript"/>
    </w:rPr>
  </w:style>
  <w:style w:type="character" w:styleId="CommentReference">
    <w:name w:val="annotation reference"/>
    <w:semiHidden/>
    <w:rsid w:val="008D5747"/>
    <w:rPr>
      <w:sz w:val="16"/>
    </w:rPr>
  </w:style>
  <w:style w:type="character" w:styleId="EndnoteReference">
    <w:name w:val="endnote reference"/>
    <w:semiHidden/>
    <w:rsid w:val="008D5747"/>
    <w:rPr>
      <w:b/>
      <w:bCs w:val="0"/>
      <w:vertAlign w:val="superscript"/>
    </w:rPr>
  </w:style>
  <w:style w:type="character" w:customStyle="1" w:styleId="CharChar">
    <w:name w:val="Char Char"/>
    <w:locked/>
    <w:rsid w:val="008D5747"/>
    <w:rPr>
      <w:rFonts w:ascii="Tahoma" w:hAnsi="Tahoma" w:cs="Tahoma" w:hint="default"/>
      <w:spacing w:val="10"/>
      <w:sz w:val="17"/>
      <w:lang w:val="nl-NL" w:eastAsia="nl-NL" w:bidi="nl-NL"/>
    </w:rPr>
  </w:style>
  <w:style w:type="paragraph" w:customStyle="1" w:styleId="BlockQuotation">
    <w:name w:val="Block Quotation"/>
    <w:basedOn w:val="Normal"/>
    <w:rsid w:val="008D5747"/>
  </w:style>
  <w:style w:type="character" w:customStyle="1" w:styleId="Tekensvoorblokcitaat">
    <w:name w:val="Tekens voor blokcitaat"/>
    <w:locked/>
    <w:rsid w:val="008D5747"/>
    <w:rPr>
      <w:rFonts w:ascii="Tahoma" w:hAnsi="Tahoma" w:cs="Tahoma" w:hint="default"/>
      <w:i/>
      <w:iCs w:val="0"/>
      <w:spacing w:val="10"/>
      <w:sz w:val="17"/>
      <w:lang w:val="nl-NL" w:eastAsia="nl-NL" w:bidi="nl-NL"/>
    </w:rPr>
  </w:style>
  <w:style w:type="character" w:customStyle="1" w:styleId="Nadrukinleiding">
    <w:name w:val="Nadruk inleiding"/>
    <w:rsid w:val="008D5747"/>
    <w:rPr>
      <w:rFonts w:ascii="Tahoma" w:hAnsi="Tahoma" w:cs="Tahoma" w:hint="default"/>
      <w:b/>
      <w:bCs w:val="0"/>
      <w:spacing w:val="4"/>
      <w:kern w:val="0"/>
      <w:lang w:val="nl-NL" w:eastAsia="nl-NL" w:bidi="nl-NL"/>
    </w:rPr>
  </w:style>
  <w:style w:type="paragraph" w:customStyle="1" w:styleId="TitleCover">
    <w:name w:val="Title Cover"/>
    <w:basedOn w:val="Normal"/>
    <w:rsid w:val="008D5747"/>
  </w:style>
  <w:style w:type="character" w:customStyle="1" w:styleId="Tekensvoortitelopvoorblad">
    <w:name w:val="Tekens voor titel op voorblad"/>
    <w:locked/>
    <w:rsid w:val="008D5747"/>
    <w:rPr>
      <w:rFonts w:ascii="Tahoma" w:hAnsi="Tahoma" w:cs="Tahoma" w:hint="default"/>
      <w:b/>
      <w:bCs w:val="0"/>
      <w:spacing w:val="20"/>
      <w:kern w:val="28"/>
      <w:sz w:val="60"/>
      <w:szCs w:val="72"/>
      <w:lang w:val="nl-NL" w:eastAsia="nl-NL" w:bidi="nl-NL"/>
    </w:rPr>
  </w:style>
  <w:style w:type="paragraph" w:customStyle="1" w:styleId="IndentedBodyText">
    <w:name w:val="Indented Body Text"/>
    <w:basedOn w:val="Normal"/>
    <w:rsid w:val="008D5747"/>
  </w:style>
  <w:style w:type="character" w:customStyle="1" w:styleId="Tekensvooringespongenhoofdtekst">
    <w:name w:val="Tekens voor ingespongen hoofdtekst"/>
    <w:locked/>
    <w:rsid w:val="008D5747"/>
    <w:rPr>
      <w:rFonts w:ascii="Verdana" w:hAnsi="Verdana" w:hint="default"/>
      <w:sz w:val="17"/>
      <w:lang w:val="nl-NL" w:eastAsia="nl-NL" w:bidi="nl-NL"/>
    </w:rPr>
  </w:style>
  <w:style w:type="character" w:styleId="PageNumber">
    <w:name w:val="page number"/>
    <w:basedOn w:val="DefaultParagraphFont"/>
    <w:rsid w:val="008D5747"/>
  </w:style>
  <w:style w:type="character" w:styleId="Strong">
    <w:name w:val="Strong"/>
    <w:qFormat/>
    <w:rsid w:val="008D5747"/>
    <w:rPr>
      <w:b/>
      <w:bCs/>
    </w:rPr>
  </w:style>
  <w:style w:type="character" w:styleId="Emphasis">
    <w:name w:val="Emphasis"/>
    <w:uiPriority w:val="20"/>
    <w:qFormat/>
    <w:rsid w:val="008D5747"/>
    <w:rPr>
      <w:i/>
      <w:iCs/>
    </w:rPr>
  </w:style>
  <w:style w:type="character" w:styleId="Hyperlink">
    <w:name w:val="Hyperlink"/>
    <w:uiPriority w:val="99"/>
    <w:rsid w:val="008D5747"/>
    <w:rPr>
      <w:color w:val="0000FF"/>
      <w:u w:val="single"/>
    </w:rPr>
  </w:style>
  <w:style w:type="character" w:customStyle="1" w:styleId="OndertiteltweedepaginaChar">
    <w:name w:val="Ondertitel tweede pagina Char"/>
    <w:rsid w:val="008D5747"/>
    <w:rPr>
      <w:rFonts w:ascii="Tahoma" w:hAnsi="Tahoma" w:cs="Tahoma"/>
      <w:i/>
      <w:iCs/>
      <w:color w:val="808080"/>
      <w:spacing w:val="10"/>
      <w:lang w:val="nl-NL" w:eastAsia="nl-NL" w:bidi="nl-NL"/>
    </w:rPr>
  </w:style>
  <w:style w:type="paragraph" w:styleId="NormalWeb">
    <w:name w:val="Normal (Web)"/>
    <w:basedOn w:val="Normal"/>
    <w:uiPriority w:val="99"/>
    <w:rsid w:val="008D5747"/>
    <w:pPr>
      <w:spacing w:before="100" w:beforeAutospacing="1" w:after="100" w:afterAutospacing="1"/>
      <w:ind w:left="0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ditsection">
    <w:name w:val="editsection"/>
    <w:rsid w:val="008D5747"/>
    <w:rPr>
      <w:sz w:val="20"/>
      <w:szCs w:val="20"/>
    </w:rPr>
  </w:style>
  <w:style w:type="character" w:customStyle="1" w:styleId="mw-headline">
    <w:name w:val="mw-headline"/>
    <w:basedOn w:val="DefaultParagraphFont"/>
    <w:rsid w:val="008D5747"/>
  </w:style>
  <w:style w:type="character" w:styleId="FollowedHyperlink">
    <w:name w:val="FollowedHyperlink"/>
    <w:rsid w:val="008D5747"/>
    <w:rPr>
      <w:color w:val="800080"/>
      <w:u w:val="single"/>
    </w:rPr>
  </w:style>
  <w:style w:type="paragraph" w:customStyle="1" w:styleId="subtitel">
    <w:name w:val="subtitel"/>
    <w:basedOn w:val="Title"/>
    <w:next w:val="BodyText"/>
    <w:rsid w:val="008D5747"/>
    <w:rPr>
      <w:b w:val="0"/>
      <w:i/>
      <w:sz w:val="44"/>
    </w:rPr>
  </w:style>
  <w:style w:type="paragraph" w:customStyle="1" w:styleId="Plattetekst12">
    <w:name w:val="Platte tekst 12+"/>
    <w:basedOn w:val="BodyText"/>
    <w:next w:val="BodyText"/>
    <w:rsid w:val="008D5747"/>
    <w:pPr>
      <w:pBdr>
        <w:left w:val="single" w:sz="4" w:space="4" w:color="auto"/>
      </w:pBdr>
    </w:pPr>
  </w:style>
  <w:style w:type="paragraph" w:customStyle="1" w:styleId="Opmaakprofiel1">
    <w:name w:val="Opmaakprofiel1"/>
    <w:basedOn w:val="BodyText"/>
    <w:next w:val="Plattetekst12"/>
    <w:rsid w:val="008D5747"/>
  </w:style>
  <w:style w:type="table" w:styleId="TableGrid">
    <w:name w:val="Table Grid"/>
    <w:basedOn w:val="TableNormal"/>
    <w:rsid w:val="009104A6"/>
    <w:pPr>
      <w:ind w:left="10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0320FD"/>
    <w:rPr>
      <w:rFonts w:ascii="Tahoma" w:hAnsi="Tahoma" w:cs="Tahoma"/>
      <w:i/>
      <w:color w:val="808080"/>
      <w:spacing w:val="10"/>
      <w:kern w:val="28"/>
      <w:sz w:val="16"/>
      <w:szCs w:val="28"/>
      <w:lang w:val="nl-NL" w:eastAsia="nl-NL" w:bidi="nl-NL"/>
    </w:rPr>
  </w:style>
  <w:style w:type="character" w:customStyle="1" w:styleId="TitleChar">
    <w:name w:val="Title Char"/>
    <w:link w:val="Title"/>
    <w:rsid w:val="0092266A"/>
    <w:rPr>
      <w:rFonts w:ascii="Tahoma" w:hAnsi="Tahoma" w:cs="Tahoma"/>
      <w:b/>
      <w:spacing w:val="14"/>
      <w:kern w:val="28"/>
      <w:sz w:val="40"/>
      <w:szCs w:val="44"/>
      <w:lang w:val="nl-NL" w:eastAsia="nl-NL" w:bidi="ar-SA"/>
    </w:rPr>
  </w:style>
  <w:style w:type="paragraph" w:customStyle="1" w:styleId="OpmaakprofielLijstopsomtekenVet">
    <w:name w:val="Opmaakprofiel Lijst opsom.teken + Vet"/>
    <w:basedOn w:val="ListBullet"/>
    <w:rsid w:val="00AA1376"/>
    <w:pPr>
      <w:numPr>
        <w:numId w:val="2"/>
      </w:numPr>
      <w:spacing w:before="240" w:after="120"/>
      <w:ind w:left="584" w:hanging="454"/>
    </w:pPr>
    <w:rPr>
      <w:b/>
      <w:bCs/>
    </w:rPr>
  </w:style>
  <w:style w:type="paragraph" w:styleId="ListParagraph">
    <w:name w:val="List Paragraph"/>
    <w:basedOn w:val="Normal"/>
    <w:qFormat/>
    <w:rsid w:val="006C4541"/>
    <w:pPr>
      <w:ind w:left="708"/>
    </w:pPr>
  </w:style>
  <w:style w:type="character" w:styleId="IntenseEmphasis">
    <w:name w:val="Intense Emphasis"/>
    <w:uiPriority w:val="21"/>
    <w:qFormat/>
    <w:rsid w:val="00997EBA"/>
    <w:rPr>
      <w:b/>
      <w:bCs/>
      <w:iCs/>
      <w:color w:val="1F497D"/>
      <w:sz w:val="18"/>
      <w:szCs w:val="18"/>
    </w:rPr>
  </w:style>
  <w:style w:type="character" w:styleId="SubtleEmphasis">
    <w:name w:val="Subtle Emphasis"/>
    <w:uiPriority w:val="19"/>
    <w:qFormat/>
    <w:rsid w:val="002504F1"/>
    <w:rPr>
      <w:i/>
      <w:iCs/>
      <w:color w:val="808080"/>
    </w:rPr>
  </w:style>
  <w:style w:type="paragraph" w:styleId="BodyText3">
    <w:name w:val="Body Text 3"/>
    <w:basedOn w:val="Normal"/>
    <w:link w:val="BodyText3Char"/>
    <w:rsid w:val="008F6A5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8F6A56"/>
    <w:rPr>
      <w:rFonts w:ascii="Tahoma" w:hAnsi="Tahoma" w:cs="Tahoma"/>
      <w:sz w:val="16"/>
      <w:szCs w:val="16"/>
      <w:lang w:val="nl-NL" w:eastAsia="nl-NL"/>
    </w:rPr>
  </w:style>
  <w:style w:type="character" w:styleId="HTMLCite">
    <w:name w:val="HTML Cite"/>
    <w:rsid w:val="00071EE3"/>
    <w:rPr>
      <w:i w:val="0"/>
      <w:iCs w:val="0"/>
      <w:color w:val="008000"/>
    </w:rPr>
  </w:style>
  <w:style w:type="character" w:customStyle="1" w:styleId="BodyTextChar1">
    <w:name w:val="Body Text Char1"/>
    <w:link w:val="BodyText"/>
    <w:rsid w:val="002D7F23"/>
    <w:rPr>
      <w:rFonts w:ascii="Tahoma" w:hAnsi="Tahoma" w:cs="Tahoma"/>
      <w:spacing w:val="10"/>
      <w:sz w:val="17"/>
      <w:szCs w:val="17"/>
      <w:lang w:val="nl-NL" w:eastAsia="nl-NL"/>
    </w:rPr>
  </w:style>
  <w:style w:type="numbering" w:customStyle="1" w:styleId="Opmaakprofiel2">
    <w:name w:val="Opmaakprofiel2"/>
    <w:rsid w:val="009857C9"/>
    <w:pPr>
      <w:numPr>
        <w:numId w:val="3"/>
      </w:numPr>
    </w:pPr>
  </w:style>
  <w:style w:type="numbering" w:customStyle="1" w:styleId="Opmaakprofiel3">
    <w:name w:val="Opmaakprofiel3"/>
    <w:rsid w:val="009857C9"/>
    <w:pPr>
      <w:numPr>
        <w:numId w:val="4"/>
      </w:numPr>
    </w:pPr>
  </w:style>
  <w:style w:type="paragraph" w:customStyle="1" w:styleId="opsommingsteken">
    <w:name w:val="opsommingsteken"/>
    <w:basedOn w:val="BodyText"/>
    <w:link w:val="opsommingstekenChar"/>
    <w:qFormat/>
    <w:rsid w:val="00715D15"/>
    <w:pPr>
      <w:numPr>
        <w:numId w:val="6"/>
      </w:numPr>
      <w:tabs>
        <w:tab w:val="clear" w:pos="709"/>
        <w:tab w:val="clear" w:pos="7088"/>
        <w:tab w:val="left" w:pos="1701"/>
      </w:tabs>
      <w:spacing w:after="60"/>
    </w:pPr>
  </w:style>
  <w:style w:type="paragraph" w:styleId="TOCHeading">
    <w:name w:val="TOC Heading"/>
    <w:basedOn w:val="Heading1"/>
    <w:next w:val="Normal"/>
    <w:uiPriority w:val="39"/>
    <w:qFormat/>
    <w:rsid w:val="00861E45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/>
      <w:bCs/>
      <w:color w:val="365F91"/>
      <w:spacing w:val="0"/>
      <w:sz w:val="28"/>
      <w:szCs w:val="28"/>
      <w:lang w:eastAsia="en-US"/>
    </w:rPr>
  </w:style>
  <w:style w:type="character" w:customStyle="1" w:styleId="opsommingstekenChar">
    <w:name w:val="opsommingsteken Char"/>
    <w:basedOn w:val="BodyTextChar1"/>
    <w:link w:val="opsommingsteken"/>
    <w:rsid w:val="00715D15"/>
    <w:rPr>
      <w:rFonts w:ascii="Tahoma" w:hAnsi="Tahoma" w:cs="Tahoma"/>
      <w:spacing w:val="10"/>
      <w:sz w:val="17"/>
      <w:szCs w:val="17"/>
      <w:lang w:val="nl-NL" w:eastAsia="nl-NL"/>
    </w:rPr>
  </w:style>
  <w:style w:type="paragraph" w:customStyle="1" w:styleId="Vergelijking">
    <w:name w:val="Vergelijking"/>
    <w:basedOn w:val="Normal"/>
    <w:next w:val="Normal"/>
    <w:rsid w:val="00034677"/>
    <w:pPr>
      <w:tabs>
        <w:tab w:val="center" w:pos="3969"/>
        <w:tab w:val="right" w:pos="8505"/>
      </w:tabs>
      <w:spacing w:after="0" w:line="280" w:lineRule="atLeast"/>
      <w:ind w:left="624"/>
    </w:pPr>
    <w:rPr>
      <w:rFonts w:ascii="Palatino Linotype" w:hAnsi="Palatino Linotype" w:cs="Times New Roman"/>
      <w:spacing w:val="-8"/>
      <w:sz w:val="22"/>
      <w:szCs w:val="22"/>
      <w:lang w:val="nl-BE"/>
    </w:rPr>
  </w:style>
  <w:style w:type="character" w:customStyle="1" w:styleId="Heading1Char">
    <w:name w:val="Heading 1 Char"/>
    <w:link w:val="Heading1"/>
    <w:rsid w:val="00F9563F"/>
    <w:rPr>
      <w:rFonts w:ascii="Tahoma" w:hAnsi="Tahoma" w:cs="Tahoma"/>
      <w:spacing w:val="-10"/>
      <w:sz w:val="52"/>
      <w:szCs w:val="52"/>
      <w:lang w:val="nl-NL" w:eastAsia="nl-NL"/>
    </w:rPr>
  </w:style>
  <w:style w:type="character" w:customStyle="1" w:styleId="FooterChar">
    <w:name w:val="Footer Char"/>
    <w:aliases w:val="Voettekst Char Char"/>
    <w:link w:val="Footer"/>
    <w:rsid w:val="00BA643D"/>
    <w:rPr>
      <w:rFonts w:ascii="Tahoma" w:hAnsi="Tahoma" w:cs="Tahoma"/>
      <w:i/>
      <w:color w:val="808080"/>
      <w:spacing w:val="10"/>
      <w:kern w:val="28"/>
      <w:sz w:val="16"/>
      <w:szCs w:val="28"/>
      <w:lang w:val="nl-NL" w:eastAsia="nl-NL" w:bidi="nl-NL"/>
    </w:rPr>
  </w:style>
  <w:style w:type="character" w:customStyle="1" w:styleId="FootnoteTextChar">
    <w:name w:val="Footnote Text Char"/>
    <w:aliases w:val="Voetnoottekst Char Char"/>
    <w:link w:val="FootnoteText"/>
    <w:semiHidden/>
    <w:rsid w:val="00BA643D"/>
    <w:rPr>
      <w:rFonts w:ascii="Tahoma" w:hAnsi="Tahoma" w:cs="Tahoma"/>
      <w:lang w:val="nl-NL" w:eastAsia="nl-NL"/>
    </w:rPr>
  </w:style>
  <w:style w:type="paragraph" w:customStyle="1" w:styleId="Ondertitel1">
    <w:name w:val="Ondertitel1"/>
    <w:aliases w:val="Subtitle"/>
    <w:basedOn w:val="Normal"/>
    <w:next w:val="Normal"/>
    <w:link w:val="OndertitelChar"/>
    <w:uiPriority w:val="11"/>
    <w:qFormat/>
    <w:rsid w:val="007B5309"/>
    <w:pPr>
      <w:numPr>
        <w:ilvl w:val="1"/>
      </w:numPr>
      <w:spacing w:line="276" w:lineRule="auto"/>
      <w:ind w:left="1080"/>
    </w:pPr>
    <w:rPr>
      <w:rFonts w:ascii="Cambria" w:hAnsi="Cambria" w:cs="Times New Roman"/>
      <w:i/>
      <w:iCs/>
      <w:color w:val="4F81BD"/>
      <w:spacing w:val="15"/>
      <w:sz w:val="24"/>
      <w:szCs w:val="24"/>
      <w:lang w:val="nl-BE" w:eastAsia="nl-BE"/>
    </w:rPr>
  </w:style>
  <w:style w:type="character" w:customStyle="1" w:styleId="OndertitelChar">
    <w:name w:val="Ondertitel Char"/>
    <w:aliases w:val="Subtitel Char"/>
    <w:link w:val="Ondertitel1"/>
    <w:uiPriority w:val="11"/>
    <w:rsid w:val="007B5309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Opmaakprofiel10pt">
    <w:name w:val="Opmaakprofiel 10 pt"/>
    <w:rsid w:val="007B5309"/>
    <w:rPr>
      <w:rFonts w:ascii="Arial" w:hAnsi="Arial"/>
      <w:sz w:val="20"/>
    </w:rPr>
  </w:style>
  <w:style w:type="character" w:customStyle="1" w:styleId="VoetnoottekstCharCharChar">
    <w:name w:val="Voetnoottekst Char Char Char"/>
    <w:semiHidden/>
    <w:rsid w:val="00801EB6"/>
    <w:rPr>
      <w:rFonts w:ascii="Verdana" w:eastAsia="Times New Roman" w:hAnsi="Verdana" w:cs="Times New Roman"/>
      <w:sz w:val="20"/>
      <w:szCs w:val="20"/>
      <w:lang w:val="nl-BE" w:eastAsia="nl-NL"/>
    </w:rPr>
  </w:style>
  <w:style w:type="character" w:customStyle="1" w:styleId="EquationCaption">
    <w:name w:val="_Equation Caption"/>
    <w:rsid w:val="00085E4C"/>
  </w:style>
  <w:style w:type="character" w:customStyle="1" w:styleId="Heading3Char">
    <w:name w:val="Heading 3 Char"/>
    <w:link w:val="Heading3"/>
    <w:uiPriority w:val="9"/>
    <w:rsid w:val="00F9563F"/>
    <w:rPr>
      <w:rFonts w:ascii="Tahoma" w:hAnsi="Tahoma" w:cs="Tahoma"/>
      <w:spacing w:val="10"/>
      <w:kern w:val="28"/>
      <w:sz w:val="28"/>
      <w:szCs w:val="28"/>
      <w:lang w:val="nl-NL" w:eastAsia="nl-NL"/>
    </w:rPr>
  </w:style>
  <w:style w:type="character" w:customStyle="1" w:styleId="Heading4Char">
    <w:name w:val="Heading 4 Char"/>
    <w:link w:val="Heading4"/>
    <w:rsid w:val="00F9563F"/>
    <w:rPr>
      <w:rFonts w:ascii="Tahoma" w:hAnsi="Tahoma" w:cs="Tahoma"/>
      <w:b/>
      <w:spacing w:val="-4"/>
      <w:kern w:val="28"/>
      <w:sz w:val="18"/>
      <w:szCs w:val="18"/>
      <w:lang w:val="nl-NL" w:eastAsia="nl-NL"/>
    </w:rPr>
  </w:style>
  <w:style w:type="character" w:customStyle="1" w:styleId="Subtielebenadrukking1">
    <w:name w:val="Subtiele benadrukking1"/>
    <w:uiPriority w:val="19"/>
    <w:qFormat/>
    <w:rsid w:val="0099566B"/>
    <w:rPr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qFormat/>
    <w:rsid w:val="0099566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rsid w:val="0099566B"/>
    <w:rPr>
      <w:rFonts w:ascii="Tahoma" w:hAnsi="Tahoma" w:cs="Tahoma"/>
      <w:b/>
      <w:bCs/>
      <w:i/>
      <w:iCs/>
      <w:color w:val="4F81BD"/>
      <w:lang w:val="nl-NL" w:eastAsia="nl-NL"/>
    </w:rPr>
  </w:style>
  <w:style w:type="character" w:customStyle="1" w:styleId="Heading2Char">
    <w:name w:val="Heading 2 Char"/>
    <w:basedOn w:val="DefaultParagraphFont"/>
    <w:link w:val="Heading2"/>
    <w:rsid w:val="00C37F28"/>
    <w:rPr>
      <w:rFonts w:ascii="Tahoma" w:hAnsi="Tahoma" w:cs="Tahoma"/>
      <w:spacing w:val="8"/>
      <w:kern w:val="28"/>
      <w:sz w:val="32"/>
      <w:szCs w:val="32"/>
      <w:lang w:val="nl-NL" w:eastAsia="nl-NL"/>
    </w:rPr>
  </w:style>
  <w:style w:type="character" w:customStyle="1" w:styleId="Heading5Char">
    <w:name w:val="Heading 5 Char"/>
    <w:basedOn w:val="DefaultParagraphFont"/>
    <w:link w:val="Heading5"/>
    <w:rsid w:val="00765EA7"/>
    <w:rPr>
      <w:b/>
      <w:i/>
      <w:spacing w:val="-4"/>
      <w:kern w:val="28"/>
      <w:lang w:val="nl-NL" w:eastAsia="nl-NL"/>
    </w:rPr>
  </w:style>
  <w:style w:type="character" w:customStyle="1" w:styleId="Heading6Char">
    <w:name w:val="Heading 6 Char"/>
    <w:basedOn w:val="DefaultParagraphFont"/>
    <w:link w:val="Heading6"/>
    <w:rsid w:val="00765EA7"/>
    <w:rPr>
      <w:i/>
      <w:spacing w:val="-4"/>
      <w:kern w:val="28"/>
      <w:lang w:val="nl-NL" w:eastAsia="nl-NL"/>
    </w:rPr>
  </w:style>
  <w:style w:type="character" w:customStyle="1" w:styleId="Heading7Char">
    <w:name w:val="Heading 7 Char"/>
    <w:basedOn w:val="DefaultParagraphFont"/>
    <w:link w:val="Heading7"/>
    <w:rsid w:val="00765EA7"/>
    <w:rPr>
      <w:rFonts w:ascii="Tahoma" w:hAnsi="Tahoma"/>
      <w:b/>
      <w:spacing w:val="-4"/>
      <w:kern w:val="28"/>
      <w:sz w:val="18"/>
      <w:lang w:val="nl-NL" w:eastAsia="nl-NL"/>
    </w:rPr>
  </w:style>
  <w:style w:type="character" w:customStyle="1" w:styleId="Heading8Char">
    <w:name w:val="Heading 8 Char"/>
    <w:basedOn w:val="DefaultParagraphFont"/>
    <w:link w:val="Heading8"/>
    <w:rsid w:val="00765EA7"/>
    <w:rPr>
      <w:rFonts w:ascii="Tahoma" w:hAnsi="Tahoma" w:cs="Tahoma"/>
      <w:i/>
      <w:spacing w:val="-4"/>
      <w:kern w:val="28"/>
      <w:sz w:val="18"/>
      <w:szCs w:val="18"/>
      <w:lang w:val="nl-NL" w:eastAsia="nl-NL"/>
    </w:rPr>
  </w:style>
  <w:style w:type="character" w:customStyle="1" w:styleId="Heading9Char">
    <w:name w:val="Heading 9 Char"/>
    <w:basedOn w:val="DefaultParagraphFont"/>
    <w:link w:val="Heading9"/>
    <w:rsid w:val="00765EA7"/>
    <w:rPr>
      <w:rFonts w:ascii="Tahoma" w:hAnsi="Tahoma" w:cs="Tahoma"/>
      <w:spacing w:val="-4"/>
      <w:kern w:val="28"/>
      <w:sz w:val="18"/>
      <w:szCs w:val="18"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rsid w:val="00765EA7"/>
    <w:rPr>
      <w:rFonts w:ascii="Tahoma" w:hAnsi="Tahoma" w:cs="Tahoma"/>
      <w:sz w:val="16"/>
      <w:szCs w:val="16"/>
      <w:lang w:val="nl-NL" w:eastAsia="nl-NL"/>
    </w:rPr>
  </w:style>
  <w:style w:type="character" w:styleId="PlaceholderText">
    <w:name w:val="Placeholder Text"/>
    <w:basedOn w:val="DefaultParagraphFont"/>
    <w:rsid w:val="00765EA7"/>
    <w:rPr>
      <w:color w:val="808080"/>
    </w:rPr>
  </w:style>
  <w:style w:type="character" w:customStyle="1" w:styleId="Subtielebenadrukking2">
    <w:name w:val="Subtiele benadrukking2"/>
    <w:uiPriority w:val="19"/>
    <w:qFormat/>
    <w:rsid w:val="00C910AE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907B2C"/>
  </w:style>
  <w:style w:type="paragraph" w:styleId="Subtitle">
    <w:name w:val="Subtitle"/>
    <w:basedOn w:val="Normal"/>
    <w:next w:val="Normal"/>
    <w:link w:val="SubtitleChar"/>
    <w:uiPriority w:val="11"/>
    <w:qFormat/>
    <w:rsid w:val="00CD128D"/>
    <w:pPr>
      <w:numPr>
        <w:ilvl w:val="1"/>
      </w:numPr>
      <w:ind w:left="108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12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l-NL" w:eastAsia="nl-NL"/>
    </w:rPr>
  </w:style>
  <w:style w:type="character" w:customStyle="1" w:styleId="hps">
    <w:name w:val="hps"/>
    <w:basedOn w:val="DefaultParagraphFont"/>
    <w:rsid w:val="00BA5D97"/>
  </w:style>
  <w:style w:type="paragraph" w:styleId="TOC6">
    <w:name w:val="toc 6"/>
    <w:basedOn w:val="Normal"/>
    <w:next w:val="Normal"/>
    <w:autoRedefine/>
    <w:uiPriority w:val="39"/>
    <w:unhideWhenUsed/>
    <w:rsid w:val="007B0E64"/>
    <w:pPr>
      <w:spacing w:after="0"/>
      <w:ind w:left="8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7B0E64"/>
    <w:pPr>
      <w:spacing w:after="0"/>
      <w:ind w:left="10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7B0E64"/>
    <w:pPr>
      <w:spacing w:after="0"/>
      <w:ind w:left="12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7B0E64"/>
    <w:pPr>
      <w:spacing w:after="0"/>
      <w:ind w:left="140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3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1.bin"/><Relationship Id="rId39" Type="http://schemas.openxmlformats.org/officeDocument/2006/relationships/hyperlink" Target="http://phet.colorado.edu/en/simulation/radiating-char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sa/4.0/" TargetMode="External"/><Relationship Id="rId17" Type="http://schemas.openxmlformats.org/officeDocument/2006/relationships/hyperlink" Target="http://resource.isvr.soton.ac.uk/spcg/tutorial/tutorial/Tutorial_files/Web-basics-nature.htm" TargetMode="External"/><Relationship Id="rId25" Type="http://schemas.openxmlformats.org/officeDocument/2006/relationships/image" Target="media/image13.wmf"/><Relationship Id="rId33" Type="http://schemas.openxmlformats.org/officeDocument/2006/relationships/image" Target="media/image19.jpeg"/><Relationship Id="rId38" Type="http://schemas.microsoft.com/office/2007/relationships/hdphoto" Target="media/hdphoto1.wdp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phet.colorado.edu/en/simulation/wave-interference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-sa/4.0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http://t0.gstatic.com/images?q=tbn:ANd9GcTq8q2_tNASGPG9THkcmz3w-cVRYQsiUAHc786fQsctEtMmEX4u" TargetMode="External"/><Relationship Id="rId28" Type="http://schemas.openxmlformats.org/officeDocument/2006/relationships/oleObject" Target="embeddings/oleObject2.bin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s://creativecommons.org/licenses/by-nc-sa/4.0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hyperlink" Target="http://www.molphys.leidenuniv.nl/monos/smo/index.html?basics/light_ani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fr\LOCALS~1\Temp\TCD42.tmp\Bedrijfsrapport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60F2A-E260-458E-A170-5F6EC71FE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Bedrijfsrapport.dot</Template>
  <TotalTime>2</TotalTime>
  <Pages>14</Pages>
  <Words>3934</Words>
  <Characters>21638</Characters>
  <Application>Microsoft Office Word</Application>
  <DocSecurity>0</DocSecurity>
  <Lines>180</Lines>
  <Paragraphs>51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Katholieke Hogeschool Limburg</vt:lpstr>
      <vt:lpstr>Katholieke Hogeschool Limburg</vt:lpstr>
      <vt:lpstr>Katholieke Hogeschool Limburg</vt:lpstr>
    </vt:vector>
  </TitlesOfParts>
  <Company/>
  <LinksUpToDate>false</LinksUpToDate>
  <CharactersWithSpaces>25521</CharactersWithSpaces>
  <SharedDoc>false</SharedDoc>
  <HLinks>
    <vt:vector size="72" baseType="variant">
      <vt:variant>
        <vt:i4>2687076</vt:i4>
      </vt:variant>
      <vt:variant>
        <vt:i4>48</vt:i4>
      </vt:variant>
      <vt:variant>
        <vt:i4>0</vt:i4>
      </vt:variant>
      <vt:variant>
        <vt:i4>5</vt:i4>
      </vt:variant>
      <vt:variant>
        <vt:lpwstr>http://www.youtube.com/watch?v=l4yg4HTm3uk</vt:lpwstr>
      </vt:variant>
      <vt:variant>
        <vt:lpwstr/>
      </vt:variant>
      <vt:variant>
        <vt:i4>3276809</vt:i4>
      </vt:variant>
      <vt:variant>
        <vt:i4>45</vt:i4>
      </vt:variant>
      <vt:variant>
        <vt:i4>0</vt:i4>
      </vt:variant>
      <vt:variant>
        <vt:i4>5</vt:i4>
      </vt:variant>
      <vt:variant>
        <vt:lpwstr>http://www.youtube.com/watch?v=DThUKDM_Wtk</vt:lpwstr>
      </vt:variant>
      <vt:variant>
        <vt:lpwstr/>
      </vt:variant>
      <vt:variant>
        <vt:i4>3276915</vt:i4>
      </vt:variant>
      <vt:variant>
        <vt:i4>42</vt:i4>
      </vt:variant>
      <vt:variant>
        <vt:i4>0</vt:i4>
      </vt:variant>
      <vt:variant>
        <vt:i4>5</vt:i4>
      </vt:variant>
      <vt:variant>
        <vt:lpwstr>http://www.youtube.com/watch?v=1gT7hlYvKg0&amp;feature=related</vt:lpwstr>
      </vt:variant>
      <vt:variant>
        <vt:lpwstr/>
      </vt:variant>
      <vt:variant>
        <vt:i4>3604581</vt:i4>
      </vt:variant>
      <vt:variant>
        <vt:i4>36</vt:i4>
      </vt:variant>
      <vt:variant>
        <vt:i4>0</vt:i4>
      </vt:variant>
      <vt:variant>
        <vt:i4>5</vt:i4>
      </vt:variant>
      <vt:variant>
        <vt:lpwstr>http://video.about.com/chemistry/How-to-Do-a-Flame-Test.htm</vt:lpwstr>
      </vt:variant>
      <vt:variant>
        <vt:lpwstr/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_Toc302682287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_Toc302682286</vt:lpwstr>
      </vt:variant>
      <vt:variant>
        <vt:i4>1769531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_Toc302682285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_Toc302682284</vt:lpwstr>
      </vt:variant>
      <vt:variant>
        <vt:i4>1769531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_Toc302682283</vt:lpwstr>
      </vt:variant>
      <vt:variant>
        <vt:i4>786458</vt:i4>
      </vt:variant>
      <vt:variant>
        <vt:i4>0</vt:i4>
      </vt:variant>
      <vt:variant>
        <vt:i4>0</vt:i4>
      </vt:variant>
      <vt:variant>
        <vt:i4>5</vt:i4>
      </vt:variant>
      <vt:variant>
        <vt:lpwstr>http://www.khlim.be/</vt:lpwstr>
      </vt:variant>
      <vt:variant>
        <vt:lpwstr/>
      </vt:variant>
      <vt:variant>
        <vt:i4>2162726</vt:i4>
      </vt:variant>
      <vt:variant>
        <vt:i4>-1</vt:i4>
      </vt:variant>
      <vt:variant>
        <vt:i4>1729</vt:i4>
      </vt:variant>
      <vt:variant>
        <vt:i4>1</vt:i4>
      </vt:variant>
      <vt:variant>
        <vt:lpwstr>http://upload.wikimedia.org/wikipedia/commons/thumb/0/0d/LPS_Lamp_35W_running.jpg/250px-LPS_Lamp_35W_running.jpg</vt:lpwstr>
      </vt:variant>
      <vt:variant>
        <vt:lpwstr/>
      </vt:variant>
      <vt:variant>
        <vt:i4>2490452</vt:i4>
      </vt:variant>
      <vt:variant>
        <vt:i4>-1</vt:i4>
      </vt:variant>
      <vt:variant>
        <vt:i4>1731</vt:i4>
      </vt:variant>
      <vt:variant>
        <vt:i4>1</vt:i4>
      </vt:variant>
      <vt:variant>
        <vt:lpwstr>http://www.exo-terra.com/images/shared/products/solar_glo.jpg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Katholieke Hogeschool Limburg</dc:title>
  <dc:creator>rfr</dc:creator>
  <cp:lastModifiedBy>Danosh Nasrollahi</cp:lastModifiedBy>
  <cp:revision>81</cp:revision>
  <cp:lastPrinted>2011-09-01T21:28:00Z</cp:lastPrinted>
  <dcterms:created xsi:type="dcterms:W3CDTF">2014-05-21T13:21:00Z</dcterms:created>
  <dcterms:modified xsi:type="dcterms:W3CDTF">2014-05-22T12:35:00Z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TC010178161043</vt:lpwstr>
  </property>
</Properties>
</file>